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lang w:val="en-US"/>
        </w:rPr>
        <w:alias w:val="Overskrift"/>
        <w:tag w:val="Overskrift"/>
        <w:id w:val="-2038039379"/>
        <w:placeholder>
          <w:docPart w:val="3651DE015719463EB9BD8539D6AAE37F"/>
        </w:placeholder>
        <w:text/>
      </w:sdtPr>
      <w:sdtContent>
        <w:p w14:paraId="3065F8D6" w14:textId="6D8B6784" w:rsidR="00BD188D" w:rsidRDefault="00682407" w:rsidP="00682407">
          <w:pPr>
            <w:pStyle w:val="Overskrift1"/>
            <w:rPr>
              <w:lang w:val="en-US"/>
            </w:rPr>
          </w:pPr>
          <w:proofErr w:type="spellStart"/>
          <w:r w:rsidRPr="00682407">
            <w:rPr>
              <w:lang w:val="en-US"/>
            </w:rPr>
            <w:t>Intensjonsavtale</w:t>
          </w:r>
          <w:proofErr w:type="spellEnd"/>
          <w:r w:rsidRPr="00682407">
            <w:rPr>
              <w:lang w:val="en-US"/>
            </w:rPr>
            <w:t xml:space="preserve"> om </w:t>
          </w:r>
          <w:proofErr w:type="spellStart"/>
          <w:r w:rsidRPr="00682407">
            <w:rPr>
              <w:lang w:val="en-US"/>
            </w:rPr>
            <w:t>samarbeid</w:t>
          </w:r>
          <w:proofErr w:type="spellEnd"/>
          <w:r w:rsidRPr="00682407">
            <w:rPr>
              <w:lang w:val="en-US"/>
            </w:rPr>
            <w:t xml:space="preserve"> </w:t>
          </w:r>
          <w:proofErr w:type="spellStart"/>
          <w:r w:rsidRPr="00682407">
            <w:rPr>
              <w:lang w:val="en-US"/>
            </w:rPr>
            <w:t>mellom</w:t>
          </w:r>
          <w:proofErr w:type="spellEnd"/>
          <w:r w:rsidRPr="00682407">
            <w:rPr>
              <w:lang w:val="en-US"/>
            </w:rPr>
            <w:t xml:space="preserve"> Innlandet fylkeskommune og [</w:t>
          </w:r>
          <w:proofErr w:type="spellStart"/>
          <w:r>
            <w:rPr>
              <w:lang w:val="en-US"/>
            </w:rPr>
            <w:t>Bedriftens</w:t>
          </w:r>
          <w:proofErr w:type="spellEnd"/>
          <w:r>
            <w:rPr>
              <w:lang w:val="en-US"/>
            </w:rPr>
            <w:t xml:space="preserve"> </w:t>
          </w:r>
          <w:proofErr w:type="spellStart"/>
          <w:r>
            <w:rPr>
              <w:lang w:val="en-US"/>
            </w:rPr>
            <w:t>navn</w:t>
          </w:r>
          <w:proofErr w:type="spellEnd"/>
          <w:r w:rsidRPr="00682407">
            <w:rPr>
              <w:lang w:val="en-US"/>
            </w:rPr>
            <w:t>]</w:t>
          </w:r>
        </w:p>
      </w:sdtContent>
    </w:sdt>
    <w:p w14:paraId="0AA643E5" w14:textId="77777777" w:rsidR="00682407" w:rsidRDefault="00682407" w:rsidP="00682407">
      <w:pPr>
        <w:rPr>
          <w:lang w:val="en-US"/>
        </w:rPr>
      </w:pPr>
    </w:p>
    <w:p w14:paraId="3AAF370F" w14:textId="77777777" w:rsidR="00430C75" w:rsidRDefault="00430C75" w:rsidP="00682407">
      <w:pPr>
        <w:rPr>
          <w:lang w:val="en-US"/>
        </w:rPr>
      </w:pPr>
    </w:p>
    <w:p w14:paraId="4A24FFBA" w14:textId="77777777" w:rsidR="00682407" w:rsidRPr="00682407" w:rsidRDefault="00682407" w:rsidP="00682407">
      <w:pPr>
        <w:pStyle w:val="Overskrift2"/>
      </w:pPr>
      <w:r w:rsidRPr="00682407">
        <w:t>1. Parter</w:t>
      </w:r>
    </w:p>
    <w:p w14:paraId="08735E36" w14:textId="77777777" w:rsidR="00682407" w:rsidRPr="00E62F73" w:rsidRDefault="00682407" w:rsidP="00682407">
      <w:pPr>
        <w:rPr>
          <w:rFonts w:ascii="Roboto" w:hAnsi="Roboto"/>
        </w:rPr>
      </w:pPr>
      <w:r w:rsidRPr="00E62F73">
        <w:rPr>
          <w:rFonts w:ascii="Roboto" w:hAnsi="Roboto"/>
        </w:rPr>
        <w:t>Denne intensjonsavtalen er inngått mellom:</w:t>
      </w:r>
    </w:p>
    <w:p w14:paraId="0F844A92" w14:textId="77777777" w:rsidR="00682407" w:rsidRDefault="00682407" w:rsidP="00682407">
      <w:pPr>
        <w:rPr>
          <w:rFonts w:ascii="Roboto" w:hAnsi="Roboto"/>
          <w:b/>
          <w:bCs/>
        </w:rPr>
      </w:pPr>
    </w:p>
    <w:p w14:paraId="4CF1F6B6" w14:textId="70D7527C" w:rsidR="00682407" w:rsidRPr="00E62F73" w:rsidRDefault="00682407" w:rsidP="00682407">
      <w:pPr>
        <w:rPr>
          <w:rFonts w:ascii="Roboto" w:hAnsi="Roboto"/>
        </w:rPr>
      </w:pPr>
      <w:r w:rsidRPr="00E62F73">
        <w:rPr>
          <w:rFonts w:ascii="Roboto" w:hAnsi="Roboto"/>
          <w:b/>
          <w:bCs/>
        </w:rPr>
        <w:t>Innlandet fylkeskommune</w:t>
      </w:r>
      <w:r w:rsidRPr="00E62F73">
        <w:rPr>
          <w:rFonts w:ascii="Roboto" w:hAnsi="Roboto"/>
        </w:rPr>
        <w:br/>
        <w:t>Org.nr.: [Organisasjonsnummer]</w:t>
      </w:r>
      <w:r w:rsidRPr="00E62F73">
        <w:rPr>
          <w:rFonts w:ascii="Roboto" w:hAnsi="Roboto"/>
        </w:rPr>
        <w:br/>
        <w:t>Adresse: [Adresse]</w:t>
      </w:r>
    </w:p>
    <w:p w14:paraId="74E5BDAE" w14:textId="77777777" w:rsidR="008A7FDD" w:rsidRDefault="008A7FDD" w:rsidP="00682407">
      <w:pPr>
        <w:rPr>
          <w:rFonts w:ascii="Roboto" w:hAnsi="Roboto"/>
        </w:rPr>
      </w:pPr>
    </w:p>
    <w:p w14:paraId="33F3FE7C" w14:textId="1742B350" w:rsidR="00682407" w:rsidRPr="00E62F73" w:rsidRDefault="00682407" w:rsidP="00682407">
      <w:pPr>
        <w:rPr>
          <w:rFonts w:ascii="Roboto" w:hAnsi="Roboto"/>
        </w:rPr>
      </w:pPr>
      <w:r w:rsidRPr="00E62F73">
        <w:rPr>
          <w:rFonts w:ascii="Roboto" w:hAnsi="Roboto"/>
        </w:rPr>
        <w:t>og</w:t>
      </w:r>
      <w:r>
        <w:rPr>
          <w:rFonts w:ascii="Roboto" w:hAnsi="Roboto"/>
        </w:rPr>
        <w:br/>
      </w:r>
    </w:p>
    <w:p w14:paraId="06529685" w14:textId="77777777" w:rsidR="00682407" w:rsidRPr="00E62F73" w:rsidRDefault="00682407" w:rsidP="00682407">
      <w:pPr>
        <w:rPr>
          <w:rFonts w:ascii="Roboto" w:hAnsi="Roboto"/>
        </w:rPr>
      </w:pPr>
      <w:r w:rsidRPr="00E62F73">
        <w:rPr>
          <w:rFonts w:ascii="Roboto" w:hAnsi="Roboto"/>
          <w:b/>
          <w:bCs/>
        </w:rPr>
        <w:t>[Bedriftens navn]</w:t>
      </w:r>
      <w:r w:rsidRPr="00E62F73">
        <w:rPr>
          <w:rFonts w:ascii="Roboto" w:hAnsi="Roboto"/>
        </w:rPr>
        <w:br/>
        <w:t>Org.nr.: [Organisasjonsnummer]</w:t>
      </w:r>
      <w:r w:rsidRPr="00E62F73">
        <w:rPr>
          <w:rFonts w:ascii="Roboto" w:hAnsi="Roboto"/>
        </w:rPr>
        <w:br/>
        <w:t>Adresse: [Adresse]</w:t>
      </w:r>
    </w:p>
    <w:p w14:paraId="4F523556" w14:textId="59D59C08" w:rsidR="00682407" w:rsidRDefault="00682407" w:rsidP="00682407">
      <w:pPr>
        <w:rPr>
          <w:rFonts w:ascii="Roboto" w:hAnsi="Roboto"/>
        </w:rPr>
      </w:pPr>
      <w:r>
        <w:rPr>
          <w:rFonts w:ascii="Roboto" w:hAnsi="Roboto"/>
        </w:rPr>
        <w:br/>
      </w:r>
      <w:r w:rsidRPr="00E62F73">
        <w:rPr>
          <w:rFonts w:ascii="Roboto" w:hAnsi="Roboto"/>
        </w:rPr>
        <w:t>Heretter omtalt som «partene».</w:t>
      </w:r>
    </w:p>
    <w:p w14:paraId="247D17CF" w14:textId="77777777" w:rsidR="00430C75" w:rsidRPr="00E62F73" w:rsidRDefault="00430C75" w:rsidP="00682407">
      <w:pPr>
        <w:rPr>
          <w:rFonts w:ascii="Roboto" w:hAnsi="Roboto"/>
        </w:rPr>
      </w:pPr>
    </w:p>
    <w:p w14:paraId="29F9E3F8" w14:textId="598FDCA9" w:rsidR="00682407" w:rsidRPr="00E62F73" w:rsidRDefault="00682407" w:rsidP="00682407">
      <w:pPr>
        <w:rPr>
          <w:rFonts w:ascii="Roboto" w:hAnsi="Roboto"/>
        </w:rPr>
      </w:pPr>
    </w:p>
    <w:p w14:paraId="72AB6234" w14:textId="77777777" w:rsidR="00682407" w:rsidRPr="00682407" w:rsidRDefault="00682407" w:rsidP="00682407">
      <w:pPr>
        <w:pStyle w:val="Overskrift2"/>
      </w:pPr>
      <w:r w:rsidRPr="00682407">
        <w:t>2. Bakgrunn</w:t>
      </w:r>
    </w:p>
    <w:p w14:paraId="7D8AD39F" w14:textId="77777777" w:rsidR="00682407" w:rsidRDefault="00682407" w:rsidP="00682407">
      <w:pPr>
        <w:rPr>
          <w:rFonts w:ascii="Roboto" w:hAnsi="Roboto"/>
        </w:rPr>
      </w:pPr>
      <w:r w:rsidRPr="00E62F73">
        <w:rPr>
          <w:rFonts w:ascii="Roboto" w:hAnsi="Roboto"/>
        </w:rPr>
        <w:t>Partene har en felles interesse i å bidra til utvikling av framtidig kompetanse og tilgang på faglært arbeidskraft i Innlandet.</w:t>
      </w:r>
    </w:p>
    <w:p w14:paraId="6D183720" w14:textId="77777777" w:rsidR="00682407" w:rsidRDefault="00682407" w:rsidP="00682407">
      <w:pPr>
        <w:rPr>
          <w:rFonts w:ascii="Roboto" w:hAnsi="Roboto"/>
        </w:rPr>
      </w:pPr>
    </w:p>
    <w:p w14:paraId="34C7059C" w14:textId="51E5847B" w:rsidR="00682407" w:rsidRPr="00E62F73" w:rsidRDefault="00682407" w:rsidP="00682407">
      <w:pPr>
        <w:rPr>
          <w:rFonts w:ascii="Roboto" w:hAnsi="Roboto"/>
        </w:rPr>
      </w:pPr>
      <w:r w:rsidRPr="00E62F73">
        <w:rPr>
          <w:rFonts w:ascii="Roboto" w:hAnsi="Roboto"/>
        </w:rPr>
        <w:t>Partene erkjenner at et tett samarbeid mellom arbeidsliv og utdanningssektor er avgjørende for å møte framtidige kompetansebehov, styrke yrkesfaglig utdanning og sikre gode utdannings- og karrieremuligheter for ungdom.</w:t>
      </w:r>
    </w:p>
    <w:p w14:paraId="24B7381C" w14:textId="77777777" w:rsidR="00682407" w:rsidRDefault="00682407" w:rsidP="00682407">
      <w:pPr>
        <w:rPr>
          <w:rFonts w:ascii="Roboto" w:hAnsi="Roboto"/>
        </w:rPr>
      </w:pPr>
    </w:p>
    <w:p w14:paraId="4B91215E" w14:textId="4421378E" w:rsidR="00682407" w:rsidRPr="00E62F73" w:rsidRDefault="00682407" w:rsidP="00682407">
      <w:pPr>
        <w:rPr>
          <w:rFonts w:ascii="Roboto" w:hAnsi="Roboto"/>
        </w:rPr>
      </w:pPr>
      <w:r w:rsidRPr="00E62F73">
        <w:rPr>
          <w:rFonts w:ascii="Roboto" w:hAnsi="Roboto"/>
        </w:rPr>
        <w:t>Denne intensjonsavtalen skal danne grunnlag for et langsiktig samarbeid innen rekruttering, opplæring og kompetanseutvikling</w:t>
      </w:r>
      <w:r>
        <w:rPr>
          <w:rFonts w:ascii="Roboto" w:hAnsi="Roboto"/>
        </w:rPr>
        <w:t xml:space="preserve"> og er en forutsetning for å kunne søke midler innen «</w:t>
      </w:r>
      <w:r w:rsidRPr="006E16D6">
        <w:rPr>
          <w:rFonts w:ascii="Roboto" w:hAnsi="Roboto"/>
        </w:rPr>
        <w:t>Søknadsordning for gjennomføring av alternative opplæringsmodeller</w:t>
      </w:r>
      <w:r>
        <w:rPr>
          <w:rFonts w:ascii="Roboto" w:hAnsi="Roboto"/>
        </w:rPr>
        <w:t>».</w:t>
      </w:r>
    </w:p>
    <w:p w14:paraId="6ED4350C" w14:textId="0869AFF4" w:rsidR="00682407" w:rsidRPr="00E62F73" w:rsidRDefault="00682407" w:rsidP="00682407">
      <w:pPr>
        <w:rPr>
          <w:rFonts w:ascii="Roboto" w:hAnsi="Roboto"/>
        </w:rPr>
      </w:pPr>
    </w:p>
    <w:p w14:paraId="22790F47" w14:textId="77777777" w:rsidR="00430C75" w:rsidRDefault="00430C75">
      <w:pPr>
        <w:spacing w:after="240"/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18"/>
        </w:rPr>
      </w:pPr>
      <w:r>
        <w:br w:type="page"/>
      </w:r>
    </w:p>
    <w:p w14:paraId="5E040924" w14:textId="6E07208F" w:rsidR="00682407" w:rsidRPr="00E62F73" w:rsidRDefault="00682407" w:rsidP="00682407">
      <w:pPr>
        <w:pStyle w:val="Overskrift2"/>
      </w:pPr>
      <w:r w:rsidRPr="00E62F73">
        <w:lastRenderedPageBreak/>
        <w:t>3. Formål</w:t>
      </w:r>
    </w:p>
    <w:p w14:paraId="5BDF869D" w14:textId="77777777" w:rsidR="00682407" w:rsidRPr="00E62F73" w:rsidRDefault="00682407" w:rsidP="00682407">
      <w:p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Avtalens formål er å:</w:t>
      </w:r>
    </w:p>
    <w:p w14:paraId="293C1B64" w14:textId="77777777" w:rsidR="00682407" w:rsidRPr="00E62F73" w:rsidRDefault="00682407" w:rsidP="0048033B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bidra til økt interesse for yrkesfaglige utdanninger</w:t>
      </w:r>
    </w:p>
    <w:p w14:paraId="01F38374" w14:textId="77777777" w:rsidR="00682407" w:rsidRPr="00E62F73" w:rsidRDefault="00682407" w:rsidP="0048033B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styrke overgangen mellom skole og arbeidsliv</w:t>
      </w:r>
    </w:p>
    <w:p w14:paraId="7606AE7D" w14:textId="77777777" w:rsidR="00682407" w:rsidRPr="00E62F73" w:rsidRDefault="00682407" w:rsidP="0048033B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legge til rette for relevante praksisarenaer gjennom Yrkesfaglig fordypning (YFF)</w:t>
      </w:r>
    </w:p>
    <w:p w14:paraId="7960D7D6" w14:textId="77777777" w:rsidR="00682407" w:rsidRPr="00E62F73" w:rsidRDefault="00682407" w:rsidP="0048033B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bidra til flere læreplasser og flere fullførte fag- og svennebrev</w:t>
      </w:r>
    </w:p>
    <w:p w14:paraId="13452933" w14:textId="77777777" w:rsidR="00682407" w:rsidRPr="00E62F73" w:rsidRDefault="00682407" w:rsidP="0048033B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styrke samarbeidet mellom skole, arbeidsliv og opplæringsaktører</w:t>
      </w:r>
    </w:p>
    <w:p w14:paraId="5F4A5820" w14:textId="77777777" w:rsidR="00682407" w:rsidRPr="00E62F73" w:rsidRDefault="00682407" w:rsidP="0048033B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sikre tilgang til framtidig faglært arbeidskraft</w:t>
      </w:r>
    </w:p>
    <w:p w14:paraId="4223B238" w14:textId="77777777" w:rsidR="00682407" w:rsidRPr="00E62F73" w:rsidRDefault="00682407" w:rsidP="0048033B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bidra til at opplæringstilbudene møter arbeidslivets kompetansebehov</w:t>
      </w:r>
      <w:r>
        <w:rPr>
          <w:rFonts w:ascii="Roboto" w:hAnsi="Roboto"/>
        </w:rPr>
        <w:t>.</w:t>
      </w:r>
    </w:p>
    <w:p w14:paraId="6E78EC14" w14:textId="34464FA1" w:rsidR="00682407" w:rsidRDefault="00682407" w:rsidP="00682407">
      <w:pPr>
        <w:rPr>
          <w:rFonts w:ascii="Roboto" w:hAnsi="Roboto"/>
        </w:rPr>
      </w:pPr>
    </w:p>
    <w:p w14:paraId="3A8CF559" w14:textId="77777777" w:rsidR="00682407" w:rsidRPr="00E62F73" w:rsidRDefault="00682407" w:rsidP="00682407">
      <w:pPr>
        <w:rPr>
          <w:rFonts w:ascii="Roboto" w:hAnsi="Roboto"/>
        </w:rPr>
      </w:pPr>
    </w:p>
    <w:p w14:paraId="30059E06" w14:textId="77777777" w:rsidR="00682407" w:rsidRPr="00E62F73" w:rsidRDefault="00682407" w:rsidP="00682407">
      <w:pPr>
        <w:pStyle w:val="Overskrift2"/>
      </w:pPr>
      <w:r w:rsidRPr="00E62F73">
        <w:t>4. Samarbeidsområder</w:t>
      </w:r>
    </w:p>
    <w:p w14:paraId="628C0F3D" w14:textId="77777777" w:rsidR="00682407" w:rsidRPr="00E62F73" w:rsidRDefault="00682407" w:rsidP="00682407">
      <w:pPr>
        <w:rPr>
          <w:rFonts w:ascii="Roboto" w:hAnsi="Roboto"/>
        </w:rPr>
      </w:pPr>
      <w:r w:rsidRPr="00E62F73">
        <w:rPr>
          <w:rFonts w:ascii="Roboto" w:hAnsi="Roboto"/>
        </w:rPr>
        <w:t>Partene ønsker å samarbeide innen følgende områder:</w:t>
      </w:r>
    </w:p>
    <w:p w14:paraId="323186CE" w14:textId="77777777" w:rsidR="00682407" w:rsidRPr="00E62F73" w:rsidRDefault="00682407" w:rsidP="00682407">
      <w:pPr>
        <w:pStyle w:val="Overskrift3"/>
        <w:spacing w:line="360" w:lineRule="auto"/>
      </w:pPr>
      <w:r w:rsidRPr="00E62F73">
        <w:t>4.1 Rekruttering og omdømmebygging</w:t>
      </w:r>
    </w:p>
    <w:p w14:paraId="310D590A" w14:textId="77777777" w:rsidR="00682407" w:rsidRPr="00E62F73" w:rsidRDefault="00682407" w:rsidP="00682407">
      <w:p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Partene skal arbeide for å:</w:t>
      </w:r>
    </w:p>
    <w:p w14:paraId="681DA40E" w14:textId="77777777" w:rsidR="00682407" w:rsidRPr="00E62F73" w:rsidRDefault="00682407" w:rsidP="00F50C8E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synliggjøre karrieremuligheter i bransjen</w:t>
      </w:r>
    </w:p>
    <w:p w14:paraId="542B9B9B" w14:textId="77777777" w:rsidR="00682407" w:rsidRPr="00E62F73" w:rsidRDefault="00682407" w:rsidP="00F50C8E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gjennomføre bedriftsbesøk for elever, lærere og rådgivere</w:t>
      </w:r>
    </w:p>
    <w:p w14:paraId="27FD6014" w14:textId="77777777" w:rsidR="00682407" w:rsidRPr="00E62F73" w:rsidRDefault="00682407" w:rsidP="00F50C8E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delta på utdanningsmesser, yrkesarrangementer og andre rekrutteringsarenaer</w:t>
      </w:r>
    </w:p>
    <w:p w14:paraId="3E5B9FC8" w14:textId="2CAAB034" w:rsidR="00682407" w:rsidRPr="00E62F73" w:rsidRDefault="00682407" w:rsidP="00F50C8E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bidra til informasjon overfor elever og foresatte</w:t>
      </w:r>
    </w:p>
    <w:p w14:paraId="5C0D7E31" w14:textId="77777777" w:rsidR="00682407" w:rsidRPr="00E62F73" w:rsidRDefault="00682407" w:rsidP="0048033B">
      <w:pPr>
        <w:pStyle w:val="Overskrift3"/>
        <w:spacing w:line="360" w:lineRule="auto"/>
      </w:pPr>
      <w:r w:rsidRPr="00E62F73">
        <w:t>4.2 Yrkesfaglig fordypning (YFF)</w:t>
      </w:r>
    </w:p>
    <w:p w14:paraId="0CAF0308" w14:textId="77777777" w:rsidR="00682407" w:rsidRPr="00E62F73" w:rsidRDefault="00682407" w:rsidP="00682407">
      <w:p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Bedriften kan etter nærmere avtale:</w:t>
      </w:r>
    </w:p>
    <w:p w14:paraId="31140C98" w14:textId="77777777" w:rsidR="00682407" w:rsidRPr="00E62F73" w:rsidRDefault="00682407" w:rsidP="00F50C8E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tilby praksisplasser for elever</w:t>
      </w:r>
    </w:p>
    <w:p w14:paraId="6933F005" w14:textId="77777777" w:rsidR="00682407" w:rsidRPr="00E62F73" w:rsidRDefault="00682407" w:rsidP="00F50C8E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bidra til relevante læringsaktiviteter knyttet til virksomhetens fagområder</w:t>
      </w:r>
    </w:p>
    <w:p w14:paraId="088BD0A1" w14:textId="77777777" w:rsidR="00682407" w:rsidRPr="00E62F73" w:rsidRDefault="00682407" w:rsidP="00F50C8E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legge til rette for tidlig kontakt mellom elever og arbeidsliv</w:t>
      </w:r>
    </w:p>
    <w:p w14:paraId="76CF57AC" w14:textId="2B367543" w:rsidR="00682407" w:rsidRPr="00E62F73" w:rsidRDefault="00682407" w:rsidP="00F50C8E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bidra til økt forståelse for bedriftens arbeidsprosesser og kompetansebehov</w:t>
      </w:r>
    </w:p>
    <w:p w14:paraId="0B63619E" w14:textId="77777777" w:rsidR="00682407" w:rsidRPr="00E62F73" w:rsidRDefault="00682407" w:rsidP="00682407">
      <w:pPr>
        <w:pStyle w:val="Overskrift3"/>
        <w:spacing w:line="360" w:lineRule="auto"/>
      </w:pPr>
      <w:r w:rsidRPr="00E62F73">
        <w:t>4.3 Fagopplæring</w:t>
      </w:r>
    </w:p>
    <w:p w14:paraId="7EA48EE3" w14:textId="77777777" w:rsidR="00682407" w:rsidRPr="00E62F73" w:rsidRDefault="00682407" w:rsidP="00682407">
      <w:p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Partene skal samarbeide om:</w:t>
      </w:r>
    </w:p>
    <w:p w14:paraId="0A0A85EA" w14:textId="77777777" w:rsidR="00682407" w:rsidRPr="00E62F73" w:rsidRDefault="00682407" w:rsidP="00F50C8E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rekruttering til læreplass</w:t>
      </w:r>
    </w:p>
    <w:p w14:paraId="50C027C4" w14:textId="77777777" w:rsidR="00682407" w:rsidRPr="00E62F73" w:rsidRDefault="00682407" w:rsidP="00F50C8E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informasjon om muligheter innen fagopplæring</w:t>
      </w:r>
    </w:p>
    <w:p w14:paraId="76C26829" w14:textId="77777777" w:rsidR="00682407" w:rsidRPr="00E62F73" w:rsidRDefault="00682407" w:rsidP="00F50C8E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kvalitet i opplæringen av lærlinger</w:t>
      </w:r>
    </w:p>
    <w:p w14:paraId="1B22E48F" w14:textId="23AA7070" w:rsidR="00682407" w:rsidRPr="00E62F73" w:rsidRDefault="00682407" w:rsidP="00F50C8E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vurdering av behov og muligheter for læreplasser</w:t>
      </w:r>
      <w:r w:rsidR="00F3597F">
        <w:rPr>
          <w:rFonts w:ascii="Roboto" w:hAnsi="Roboto"/>
        </w:rPr>
        <w:br/>
      </w:r>
    </w:p>
    <w:p w14:paraId="24A6F893" w14:textId="3A618712" w:rsidR="00682407" w:rsidRPr="00E62F73" w:rsidRDefault="00682407" w:rsidP="00682407">
      <w:pPr>
        <w:pStyle w:val="Overskrift3"/>
        <w:spacing w:line="360" w:lineRule="auto"/>
      </w:pPr>
      <w:r w:rsidRPr="00E62F73">
        <w:lastRenderedPageBreak/>
        <w:t>4.4 Kompetanseutvikling</w:t>
      </w:r>
    </w:p>
    <w:p w14:paraId="349AE2D7" w14:textId="77777777" w:rsidR="00682407" w:rsidRPr="00E62F73" w:rsidRDefault="00682407" w:rsidP="00682407">
      <w:p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Partene skal:</w:t>
      </w:r>
    </w:p>
    <w:p w14:paraId="34FD17DD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ha dialog om framtidige kompetansebehov</w:t>
      </w:r>
    </w:p>
    <w:p w14:paraId="6C89573E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bidra med innspill til utvikling av utdanningstilbud</w:t>
      </w:r>
    </w:p>
    <w:p w14:paraId="6BE4DD2E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delta i relevante samarbeidsfora</w:t>
      </w:r>
    </w:p>
    <w:p w14:paraId="6A704D58" w14:textId="31948B6C" w:rsidR="00682407" w:rsidRPr="009E1DE4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6E16D6">
        <w:rPr>
          <w:rFonts w:ascii="Roboto" w:hAnsi="Roboto"/>
        </w:rPr>
        <w:t>vurdere felles utviklingsprosjekter når dette er hensiktsmessig.</w:t>
      </w:r>
    </w:p>
    <w:p w14:paraId="406C8051" w14:textId="2AB577F7" w:rsidR="00682407" w:rsidRPr="006E16D6" w:rsidRDefault="009E1DE4" w:rsidP="00682407">
      <w:pPr>
        <w:spacing w:after="160" w:line="259" w:lineRule="auto"/>
        <w:rPr>
          <w:rFonts w:ascii="Roboto" w:hAnsi="Roboto"/>
        </w:rPr>
      </w:pPr>
      <w:r>
        <w:rPr>
          <w:rFonts w:ascii="Roboto" w:hAnsi="Roboto"/>
        </w:rPr>
        <w:br/>
      </w:r>
    </w:p>
    <w:p w14:paraId="7694F652" w14:textId="77777777" w:rsidR="00682407" w:rsidRPr="00E62F73" w:rsidRDefault="00682407" w:rsidP="00682407">
      <w:pPr>
        <w:pStyle w:val="Overskrift2"/>
      </w:pPr>
      <w:r w:rsidRPr="00E62F73">
        <w:t>5. Partenes bidrag</w:t>
      </w:r>
    </w:p>
    <w:p w14:paraId="4BBA9AE1" w14:textId="77777777" w:rsidR="00682407" w:rsidRPr="00E62F73" w:rsidRDefault="00682407" w:rsidP="00682407">
      <w:pPr>
        <w:pStyle w:val="Overskrift3"/>
        <w:spacing w:line="360" w:lineRule="auto"/>
      </w:pPr>
      <w:r w:rsidRPr="00E62F73">
        <w:t>Bedriften</w:t>
      </w:r>
    </w:p>
    <w:p w14:paraId="50D48394" w14:textId="77777777" w:rsidR="00682407" w:rsidRPr="00E62F73" w:rsidRDefault="00682407" w:rsidP="00F3597F">
      <w:p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Bedriften skal, innenfor egne rammer og behov:</w:t>
      </w:r>
    </w:p>
    <w:p w14:paraId="03C89671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utpeke kontaktperson for samarbeidet</w:t>
      </w:r>
    </w:p>
    <w:p w14:paraId="41402014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legge til rette for bedriftsbesøk og informasjonsaktiviteter</w:t>
      </w:r>
    </w:p>
    <w:p w14:paraId="541B6D7D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vurdere å tilby YFF-plasser</w:t>
      </w:r>
    </w:p>
    <w:p w14:paraId="3B444687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vurdere å tilby læreplasser</w:t>
      </w:r>
    </w:p>
    <w:p w14:paraId="45527505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bidra med kunnskap om framtidige kompetansebehov</w:t>
      </w:r>
    </w:p>
    <w:p w14:paraId="076021B4" w14:textId="77777777" w:rsidR="00682407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delta i dialog- og samarbeidsmøter</w:t>
      </w:r>
    </w:p>
    <w:p w14:paraId="5B6D4345" w14:textId="77777777" w:rsidR="00F3597F" w:rsidRPr="00E62F73" w:rsidRDefault="00F3597F" w:rsidP="00F3597F">
      <w:pPr>
        <w:spacing w:after="160" w:line="259" w:lineRule="auto"/>
        <w:rPr>
          <w:rFonts w:ascii="Roboto" w:hAnsi="Roboto"/>
        </w:rPr>
      </w:pPr>
    </w:p>
    <w:p w14:paraId="0DF9A48D" w14:textId="77777777" w:rsidR="00682407" w:rsidRPr="00E62F73" w:rsidRDefault="00682407" w:rsidP="00682407">
      <w:pPr>
        <w:pStyle w:val="Overskrift3"/>
        <w:spacing w:line="360" w:lineRule="auto"/>
      </w:pPr>
      <w:r w:rsidRPr="00E62F73">
        <w:t>Innlandet fylkeskommune</w:t>
      </w:r>
    </w:p>
    <w:p w14:paraId="3D2A6481" w14:textId="77777777" w:rsidR="00682407" w:rsidRPr="00E62F73" w:rsidRDefault="00682407" w:rsidP="00F3597F">
      <w:p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Innlandet fylkeskommune skal:</w:t>
      </w:r>
    </w:p>
    <w:p w14:paraId="1E5E73F2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koordinere samarbeidet mot aktuelle videregående skoler</w:t>
      </w:r>
    </w:p>
    <w:p w14:paraId="2892BE8B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bidra i rekrutterings- og formidlingsarbeid</w:t>
      </w:r>
    </w:p>
    <w:p w14:paraId="20A493BE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legge til rette for kontakt mellom skole og arbeidsliv</w:t>
      </w:r>
    </w:p>
    <w:p w14:paraId="64C4B12B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informere om relevante støtteordninger og utviklingsmuligheter</w:t>
      </w:r>
    </w:p>
    <w:p w14:paraId="659AF725" w14:textId="3BE00A44" w:rsidR="00F3597F" w:rsidRDefault="00682407" w:rsidP="008A7FDD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bidra til erfaringsdeling og samarbeid mellom aktørene</w:t>
      </w:r>
      <w:r>
        <w:rPr>
          <w:rFonts w:ascii="Roboto" w:hAnsi="Roboto"/>
        </w:rPr>
        <w:t>.</w:t>
      </w:r>
    </w:p>
    <w:p w14:paraId="3B07678B" w14:textId="77777777" w:rsidR="008A7FDD" w:rsidRDefault="008A7FDD" w:rsidP="008A7FDD">
      <w:pPr>
        <w:spacing w:line="360" w:lineRule="auto"/>
        <w:rPr>
          <w:rFonts w:ascii="Roboto" w:hAnsi="Roboto"/>
        </w:rPr>
      </w:pPr>
    </w:p>
    <w:p w14:paraId="1F35A7B8" w14:textId="77777777" w:rsidR="008A7FDD" w:rsidRPr="008A7FDD" w:rsidRDefault="008A7FDD" w:rsidP="008A7FDD">
      <w:pPr>
        <w:spacing w:line="360" w:lineRule="auto"/>
        <w:rPr>
          <w:rFonts w:ascii="Roboto" w:hAnsi="Roboto"/>
        </w:rPr>
      </w:pPr>
    </w:p>
    <w:p w14:paraId="0DCC2D66" w14:textId="4B465E42" w:rsidR="00682407" w:rsidRPr="00E62F73" w:rsidRDefault="00682407" w:rsidP="00682407">
      <w:pPr>
        <w:pStyle w:val="Overskrift2"/>
      </w:pPr>
      <w:r w:rsidRPr="00E62F73">
        <w:t>6. Organisering og oppfølging</w:t>
      </w:r>
    </w:p>
    <w:p w14:paraId="6CF66051" w14:textId="77777777" w:rsidR="00682407" w:rsidRPr="00E62F73" w:rsidRDefault="00682407" w:rsidP="008C207A">
      <w:p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Partene skal utpeke hver sin kontaktperson.</w:t>
      </w:r>
    </w:p>
    <w:tbl>
      <w:tblPr>
        <w:tblW w:w="93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5"/>
        <w:gridCol w:w="4536"/>
      </w:tblGrid>
      <w:tr w:rsidR="001C2C38" w:rsidRPr="005329CC" w14:paraId="3F1BBCF9" w14:textId="77777777" w:rsidTr="008C207A">
        <w:trPr>
          <w:trHeight w:val="51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C41A6" w14:textId="1D490520" w:rsidR="001C2C38" w:rsidRPr="001C2C38" w:rsidRDefault="001C2C38" w:rsidP="001C2C38">
            <w:pPr>
              <w:rPr>
                <w:rFonts w:ascii="Roboto" w:hAnsi="Roboto"/>
              </w:rPr>
            </w:pPr>
            <w:r w:rsidRPr="00E62F73">
              <w:rPr>
                <w:rFonts w:ascii="Roboto" w:hAnsi="Roboto"/>
              </w:rPr>
              <w:t>Kontaktperson hos Innlandet fylkeskommune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F41CB" w14:textId="77777777" w:rsidR="001C2C38" w:rsidRPr="005329CC" w:rsidRDefault="001C2C38" w:rsidP="001C2C38">
            <w:pPr>
              <w:rPr>
                <w:rFonts w:ascii="Arial" w:hAnsi="Arial" w:cs="Arial"/>
                <w:szCs w:val="22"/>
              </w:rPr>
            </w:pPr>
          </w:p>
        </w:tc>
      </w:tr>
      <w:tr w:rsidR="001C2C38" w:rsidRPr="005329CC" w14:paraId="2CBA92BE" w14:textId="77777777" w:rsidTr="008C207A">
        <w:trPr>
          <w:trHeight w:val="51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D6716" w14:textId="155663E2" w:rsidR="001C2C38" w:rsidRPr="001C2C38" w:rsidRDefault="001C2C38" w:rsidP="001C2C38">
            <w:pPr>
              <w:rPr>
                <w:rFonts w:ascii="Roboto" w:hAnsi="Roboto"/>
              </w:rPr>
            </w:pPr>
            <w:r w:rsidRPr="00E62F73">
              <w:rPr>
                <w:rFonts w:ascii="Roboto" w:hAnsi="Roboto"/>
              </w:rPr>
              <w:t>Kontaktperson hos bedriften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88D89" w14:textId="77777777" w:rsidR="001C2C38" w:rsidRPr="005329CC" w:rsidRDefault="001C2C38" w:rsidP="001C2C38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6FE42145" w14:textId="77777777" w:rsidR="00682407" w:rsidRDefault="00682407" w:rsidP="00682407">
      <w:pPr>
        <w:rPr>
          <w:rFonts w:ascii="Roboto" w:hAnsi="Roboto"/>
        </w:rPr>
      </w:pPr>
    </w:p>
    <w:p w14:paraId="0EC746D9" w14:textId="02F79A39" w:rsidR="00682407" w:rsidRPr="00E62F73" w:rsidRDefault="00682407" w:rsidP="001C2C38">
      <w:p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lastRenderedPageBreak/>
        <w:t>Partene skal gjennomføre minst ett årlig oppfølgingsmøte hvor følgende vurderes:</w:t>
      </w:r>
    </w:p>
    <w:p w14:paraId="0DF5A783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status på samarbeidet</w:t>
      </w:r>
    </w:p>
    <w:p w14:paraId="2427F44E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gjennomførte aktiviteter</w:t>
      </w:r>
    </w:p>
    <w:p w14:paraId="2BD41227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utviklingsmuligheter</w:t>
      </w:r>
    </w:p>
    <w:p w14:paraId="01C93664" w14:textId="77777777" w:rsidR="00682407" w:rsidRPr="00E62F73" w:rsidRDefault="00682407" w:rsidP="00066D77">
      <w:pPr>
        <w:numPr>
          <w:ilvl w:val="0"/>
          <w:numId w:val="8"/>
        </w:numPr>
        <w:spacing w:line="360" w:lineRule="auto"/>
        <w:rPr>
          <w:rFonts w:ascii="Roboto" w:hAnsi="Roboto"/>
        </w:rPr>
      </w:pPr>
      <w:r w:rsidRPr="00E62F73">
        <w:rPr>
          <w:rFonts w:ascii="Roboto" w:hAnsi="Roboto"/>
        </w:rPr>
        <w:t>behov for revidering av samarbeidet</w:t>
      </w:r>
    </w:p>
    <w:p w14:paraId="1F38541A" w14:textId="77777777" w:rsidR="00682407" w:rsidRPr="00E62F73" w:rsidRDefault="00682407" w:rsidP="00066D77">
      <w:pPr>
        <w:rPr>
          <w:rFonts w:ascii="Roboto" w:hAnsi="Roboto"/>
        </w:rPr>
      </w:pPr>
      <w:r w:rsidRPr="00E62F73">
        <w:rPr>
          <w:rFonts w:ascii="Roboto" w:hAnsi="Roboto"/>
        </w:rPr>
        <w:t xml:space="preserve">Ved behov kan det utarbeides årlige aktivitets- eller handlingsplaner. </w:t>
      </w:r>
    </w:p>
    <w:p w14:paraId="4EFF1EA5" w14:textId="1DDD467D" w:rsidR="00682407" w:rsidRDefault="00682407" w:rsidP="00682407">
      <w:pPr>
        <w:rPr>
          <w:rFonts w:ascii="Roboto" w:hAnsi="Roboto"/>
        </w:rPr>
      </w:pPr>
    </w:p>
    <w:p w14:paraId="278870C4" w14:textId="77777777" w:rsidR="00F3597F" w:rsidRPr="00E62F73" w:rsidRDefault="00F3597F" w:rsidP="00682407">
      <w:pPr>
        <w:rPr>
          <w:rFonts w:ascii="Roboto" w:hAnsi="Roboto"/>
        </w:rPr>
      </w:pPr>
    </w:p>
    <w:p w14:paraId="2C478F70" w14:textId="77777777" w:rsidR="00682407" w:rsidRPr="00E62F73" w:rsidRDefault="00682407" w:rsidP="00682407">
      <w:pPr>
        <w:pStyle w:val="Overskrift2"/>
      </w:pPr>
      <w:r w:rsidRPr="00E62F73">
        <w:t>7. Varighet</w:t>
      </w:r>
    </w:p>
    <w:p w14:paraId="505679F4" w14:textId="77777777" w:rsidR="00682407" w:rsidRPr="00E62F73" w:rsidRDefault="00682407" w:rsidP="00682407">
      <w:pPr>
        <w:rPr>
          <w:rFonts w:ascii="Roboto" w:hAnsi="Roboto"/>
        </w:rPr>
      </w:pPr>
      <w:r w:rsidRPr="00E62F73">
        <w:rPr>
          <w:rFonts w:ascii="Roboto" w:hAnsi="Roboto"/>
        </w:rPr>
        <w:t>Avtalen trer i kraft ved signering og gjelder i tre (3) år.</w:t>
      </w:r>
    </w:p>
    <w:p w14:paraId="20915D4F" w14:textId="77777777" w:rsidR="00682407" w:rsidRPr="00E62F73" w:rsidRDefault="00682407" w:rsidP="00682407">
      <w:pPr>
        <w:rPr>
          <w:rFonts w:ascii="Roboto" w:hAnsi="Roboto"/>
        </w:rPr>
      </w:pPr>
      <w:r w:rsidRPr="00E62F73">
        <w:rPr>
          <w:rFonts w:ascii="Roboto" w:hAnsi="Roboto"/>
        </w:rPr>
        <w:t>Avtalen kan forlenges eller revideres etter skriftlig enighet mellom partene.</w:t>
      </w:r>
    </w:p>
    <w:p w14:paraId="705DB9C6" w14:textId="77777777" w:rsidR="00682407" w:rsidRDefault="00682407" w:rsidP="00682407">
      <w:pPr>
        <w:rPr>
          <w:rFonts w:ascii="Roboto" w:hAnsi="Roboto"/>
        </w:rPr>
      </w:pPr>
    </w:p>
    <w:p w14:paraId="03B5671C" w14:textId="3A33CD74" w:rsidR="00682407" w:rsidRPr="00E62F73" w:rsidRDefault="00682407" w:rsidP="00682407">
      <w:pPr>
        <w:rPr>
          <w:rFonts w:ascii="Roboto" w:hAnsi="Roboto"/>
        </w:rPr>
      </w:pPr>
      <w:r w:rsidRPr="00E62F73">
        <w:rPr>
          <w:rFonts w:ascii="Roboto" w:hAnsi="Roboto"/>
        </w:rPr>
        <w:t xml:space="preserve">Denne avtalen er en intensjonsavtale og etablerer ingen økonomiske eller juridiske forpliktelser utover det partene eventuelt senere avtaler særskilt. </w:t>
      </w:r>
    </w:p>
    <w:p w14:paraId="6141549E" w14:textId="6A9B054B" w:rsidR="00682407" w:rsidRDefault="00682407" w:rsidP="00682407">
      <w:pPr>
        <w:rPr>
          <w:rFonts w:ascii="Roboto" w:hAnsi="Roboto"/>
        </w:rPr>
      </w:pPr>
    </w:p>
    <w:p w14:paraId="3DE46E1A" w14:textId="77777777" w:rsidR="00682407" w:rsidRPr="00E62F73" w:rsidRDefault="00682407" w:rsidP="00682407">
      <w:pPr>
        <w:rPr>
          <w:rFonts w:ascii="Roboto" w:hAnsi="Roboto"/>
        </w:rPr>
      </w:pPr>
    </w:p>
    <w:p w14:paraId="22581B20" w14:textId="77777777" w:rsidR="00682407" w:rsidRDefault="00682407" w:rsidP="00682407">
      <w:pPr>
        <w:pStyle w:val="Overskrift2"/>
      </w:pPr>
      <w:r w:rsidRPr="00E62F73">
        <w:t>8. Signaturer</w:t>
      </w:r>
    </w:p>
    <w:p w14:paraId="3E979614" w14:textId="303BBA33" w:rsidR="00C3090E" w:rsidRPr="00C3090E" w:rsidRDefault="00C3090E" w:rsidP="00C3090E">
      <w:pPr>
        <w:spacing w:line="360" w:lineRule="auto"/>
        <w:rPr>
          <w:rFonts w:ascii="Roboto" w:hAnsi="Roboto"/>
          <w:b/>
          <w:bCs/>
        </w:rPr>
      </w:pPr>
      <w:r w:rsidRPr="00E62F73">
        <w:rPr>
          <w:rFonts w:ascii="Roboto" w:hAnsi="Roboto"/>
          <w:b/>
          <w:bCs/>
        </w:rPr>
        <w:t>For Innlandet fylkeskommune</w:t>
      </w:r>
    </w:p>
    <w:tbl>
      <w:tblPr>
        <w:tblW w:w="98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5"/>
        <w:gridCol w:w="6382"/>
      </w:tblGrid>
      <w:tr w:rsidR="0069146C" w:rsidRPr="005329CC" w14:paraId="3A9D69AD" w14:textId="77777777" w:rsidTr="008C207A">
        <w:trPr>
          <w:trHeight w:val="51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C4C22" w14:textId="77777777" w:rsidR="0069146C" w:rsidRPr="005329CC" w:rsidRDefault="0069146C" w:rsidP="0069146C">
            <w:pPr>
              <w:rPr>
                <w:rFonts w:ascii="Arial" w:hAnsi="Arial" w:cs="Arial"/>
                <w:szCs w:val="22"/>
              </w:rPr>
            </w:pPr>
            <w:r w:rsidRPr="005329CC">
              <w:rPr>
                <w:rFonts w:ascii="Arial" w:hAnsi="Arial" w:cs="Arial"/>
                <w:szCs w:val="22"/>
              </w:rPr>
              <w:t>Dato og sted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1BFF2" w14:textId="77777777" w:rsidR="0069146C" w:rsidRPr="005329CC" w:rsidRDefault="0069146C" w:rsidP="0069146C">
            <w:pPr>
              <w:rPr>
                <w:rFonts w:ascii="Arial" w:hAnsi="Arial" w:cs="Arial"/>
                <w:szCs w:val="22"/>
              </w:rPr>
            </w:pPr>
          </w:p>
        </w:tc>
      </w:tr>
      <w:tr w:rsidR="0069146C" w:rsidRPr="005329CC" w14:paraId="3B1A08EB" w14:textId="77777777" w:rsidTr="008C207A">
        <w:trPr>
          <w:trHeight w:val="51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BE59E" w14:textId="2E0B00F9" w:rsidR="0069146C" w:rsidRPr="005329CC" w:rsidRDefault="009E1DE4" w:rsidP="0069146C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Navn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4BB16" w14:textId="77777777" w:rsidR="0069146C" w:rsidRPr="005329CC" w:rsidRDefault="0069146C" w:rsidP="0069146C">
            <w:pPr>
              <w:rPr>
                <w:rFonts w:ascii="Arial" w:hAnsi="Arial" w:cs="Arial"/>
                <w:szCs w:val="22"/>
              </w:rPr>
            </w:pPr>
          </w:p>
        </w:tc>
      </w:tr>
      <w:tr w:rsidR="009E1DE4" w:rsidRPr="005329CC" w14:paraId="1370F35D" w14:textId="77777777" w:rsidTr="008C207A">
        <w:trPr>
          <w:trHeight w:val="51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DE5A1" w14:textId="74469598" w:rsidR="009E1DE4" w:rsidRDefault="009E1DE4" w:rsidP="0069146C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Stilling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EFF31" w14:textId="77777777" w:rsidR="009E1DE4" w:rsidRPr="005329CC" w:rsidRDefault="009E1DE4" w:rsidP="0069146C">
            <w:pPr>
              <w:rPr>
                <w:rFonts w:ascii="Arial" w:hAnsi="Arial" w:cs="Arial"/>
                <w:szCs w:val="22"/>
              </w:rPr>
            </w:pPr>
          </w:p>
        </w:tc>
      </w:tr>
      <w:tr w:rsidR="0069146C" w:rsidRPr="005329CC" w14:paraId="791F3BAB" w14:textId="77777777" w:rsidTr="008C207A">
        <w:trPr>
          <w:trHeight w:val="510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4F59C" w14:textId="6D7C06D3" w:rsidR="0069146C" w:rsidRPr="005329CC" w:rsidRDefault="00DA42B5" w:rsidP="0069146C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Signatur</w:t>
            </w:r>
            <w:r w:rsidR="0069146C" w:rsidRPr="005329C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F647F" w14:textId="77777777" w:rsidR="0069146C" w:rsidRPr="005329CC" w:rsidRDefault="0069146C" w:rsidP="0069146C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7BD3D0A9" w14:textId="77777777" w:rsidR="00682407" w:rsidRDefault="00682407" w:rsidP="00682407">
      <w:pPr>
        <w:rPr>
          <w:rFonts w:ascii="Roboto" w:hAnsi="Roboto"/>
          <w:b/>
          <w:bCs/>
        </w:rPr>
      </w:pPr>
    </w:p>
    <w:p w14:paraId="71969DE2" w14:textId="77777777" w:rsidR="00682407" w:rsidRDefault="00682407" w:rsidP="00682407">
      <w:pPr>
        <w:rPr>
          <w:rFonts w:ascii="Roboto" w:hAnsi="Roboto"/>
          <w:b/>
          <w:bCs/>
        </w:rPr>
      </w:pPr>
    </w:p>
    <w:p w14:paraId="0CF19686" w14:textId="69A04C3E" w:rsidR="00682407" w:rsidRPr="00C3090E" w:rsidRDefault="00682407" w:rsidP="008C207A">
      <w:pPr>
        <w:spacing w:line="360" w:lineRule="auto"/>
        <w:rPr>
          <w:rFonts w:ascii="Roboto" w:hAnsi="Roboto"/>
          <w:b/>
          <w:bCs/>
        </w:rPr>
      </w:pPr>
      <w:r w:rsidRPr="00E62F73">
        <w:rPr>
          <w:rFonts w:ascii="Roboto" w:hAnsi="Roboto"/>
          <w:b/>
          <w:bCs/>
        </w:rPr>
        <w:t>For [Bedriftens navn]</w:t>
      </w:r>
    </w:p>
    <w:tbl>
      <w:tblPr>
        <w:tblW w:w="98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5"/>
        <w:gridCol w:w="6382"/>
      </w:tblGrid>
      <w:tr w:rsidR="00C3090E" w:rsidRPr="005329CC" w14:paraId="11B1D0F7" w14:textId="77777777" w:rsidTr="00C21BB5">
        <w:trPr>
          <w:trHeight w:val="567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40ABB" w14:textId="77777777" w:rsidR="00C3090E" w:rsidRPr="005329CC" w:rsidRDefault="00C3090E" w:rsidP="00C21BB5">
            <w:pPr>
              <w:rPr>
                <w:rFonts w:ascii="Arial" w:hAnsi="Arial" w:cs="Arial"/>
                <w:szCs w:val="22"/>
              </w:rPr>
            </w:pPr>
            <w:r w:rsidRPr="005329CC">
              <w:rPr>
                <w:rFonts w:ascii="Arial" w:hAnsi="Arial" w:cs="Arial"/>
                <w:szCs w:val="22"/>
              </w:rPr>
              <w:t>Dato og sted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CAC7B" w14:textId="77777777" w:rsidR="00C3090E" w:rsidRPr="005329CC" w:rsidRDefault="00C3090E" w:rsidP="00C21BB5">
            <w:pPr>
              <w:rPr>
                <w:rFonts w:ascii="Arial" w:hAnsi="Arial" w:cs="Arial"/>
                <w:szCs w:val="22"/>
              </w:rPr>
            </w:pPr>
          </w:p>
        </w:tc>
      </w:tr>
      <w:tr w:rsidR="00C3090E" w:rsidRPr="005329CC" w14:paraId="64632DC4" w14:textId="77777777" w:rsidTr="00C21BB5">
        <w:trPr>
          <w:trHeight w:val="567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A44F5" w14:textId="0B856065" w:rsidR="00C3090E" w:rsidRPr="005329CC" w:rsidRDefault="00C3090E" w:rsidP="00C21BB5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Navn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451CE" w14:textId="77777777" w:rsidR="00C3090E" w:rsidRPr="005329CC" w:rsidRDefault="00C3090E" w:rsidP="00C21BB5">
            <w:pPr>
              <w:rPr>
                <w:rFonts w:ascii="Arial" w:hAnsi="Arial" w:cs="Arial"/>
                <w:szCs w:val="22"/>
              </w:rPr>
            </w:pPr>
          </w:p>
        </w:tc>
      </w:tr>
      <w:tr w:rsidR="00C3090E" w:rsidRPr="005329CC" w14:paraId="796BC28E" w14:textId="77777777" w:rsidTr="00C21BB5">
        <w:trPr>
          <w:trHeight w:val="567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39A9E" w14:textId="31AF5A0C" w:rsidR="00C3090E" w:rsidRDefault="00C3090E" w:rsidP="00C21BB5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Stilling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F909E" w14:textId="77777777" w:rsidR="00C3090E" w:rsidRPr="005329CC" w:rsidRDefault="00C3090E" w:rsidP="00C21BB5">
            <w:pPr>
              <w:rPr>
                <w:rFonts w:ascii="Arial" w:hAnsi="Arial" w:cs="Arial"/>
                <w:szCs w:val="22"/>
              </w:rPr>
            </w:pPr>
          </w:p>
        </w:tc>
      </w:tr>
      <w:tr w:rsidR="00C3090E" w:rsidRPr="005329CC" w14:paraId="4F54F5E1" w14:textId="77777777" w:rsidTr="00C21BB5">
        <w:trPr>
          <w:trHeight w:val="567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FA18D" w14:textId="77777777" w:rsidR="00C3090E" w:rsidRPr="005329CC" w:rsidRDefault="00C3090E" w:rsidP="00C21BB5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Signatur</w:t>
            </w:r>
            <w:r w:rsidRPr="005329C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586E5" w14:textId="77777777" w:rsidR="00C3090E" w:rsidRPr="005329CC" w:rsidRDefault="00C3090E" w:rsidP="00C21BB5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7C12C888" w14:textId="77777777" w:rsidR="00C3090E" w:rsidRPr="00F3597F" w:rsidRDefault="00C3090E" w:rsidP="00682407">
      <w:pPr>
        <w:rPr>
          <w:rFonts w:ascii="Roboto" w:hAnsi="Roboto"/>
        </w:rPr>
      </w:pPr>
    </w:p>
    <w:sectPr w:rsidR="00C3090E" w:rsidRPr="00F3597F" w:rsidSect="009E1DE4">
      <w:footerReference w:type="default" r:id="rId11"/>
      <w:headerReference w:type="first" r:id="rId12"/>
      <w:footerReference w:type="first" r:id="rId13"/>
      <w:pgSz w:w="11907" w:h="16840" w:code="9"/>
      <w:pgMar w:top="1985" w:right="1418" w:bottom="1418" w:left="1418" w:header="680" w:footer="66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4F1A3" w14:textId="77777777" w:rsidR="001E54E0" w:rsidRDefault="001E54E0" w:rsidP="00175380">
      <w:r>
        <w:separator/>
      </w:r>
    </w:p>
  </w:endnote>
  <w:endnote w:type="continuationSeparator" w:id="0">
    <w:p w14:paraId="1264E996" w14:textId="77777777" w:rsidR="001E54E0" w:rsidRDefault="001E54E0" w:rsidP="0017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3377968"/>
      <w:docPartObj>
        <w:docPartGallery w:val="Page Numbers (Bottom of Page)"/>
        <w:docPartUnique/>
      </w:docPartObj>
    </w:sdtPr>
    <w:sdtContent>
      <w:p w14:paraId="260593EB" w14:textId="5A19DFFD" w:rsidR="009E1DE4" w:rsidRDefault="009E1DE4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7A75CB" w14:textId="77777777" w:rsidR="009E1DE4" w:rsidRDefault="009E1DE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3568057"/>
      <w:docPartObj>
        <w:docPartGallery w:val="Page Numbers (Bottom of Page)"/>
        <w:docPartUnique/>
      </w:docPartObj>
    </w:sdtPr>
    <w:sdtContent>
      <w:p w14:paraId="79139C1C" w14:textId="1F6CB091" w:rsidR="0048033B" w:rsidRDefault="0048033B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215782" w14:textId="77777777" w:rsidR="0048033B" w:rsidRDefault="0048033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B87A7" w14:textId="77777777" w:rsidR="001E54E0" w:rsidRDefault="001E54E0" w:rsidP="00175380">
      <w:r>
        <w:separator/>
      </w:r>
    </w:p>
  </w:footnote>
  <w:footnote w:type="continuationSeparator" w:id="0">
    <w:p w14:paraId="3B66253B" w14:textId="77777777" w:rsidR="001E54E0" w:rsidRDefault="001E54E0" w:rsidP="00175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AB1B3" w14:textId="77777777" w:rsidR="00F77B8F" w:rsidRDefault="002820E2" w:rsidP="00175380">
    <w:pPr>
      <w:pStyle w:val="Toppteks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02123DA8" wp14:editId="38F41926">
          <wp:simplePos x="0" y="0"/>
          <wp:positionH relativeFrom="page">
            <wp:posOffset>11996</wp:posOffset>
          </wp:positionH>
          <wp:positionV relativeFrom="page">
            <wp:posOffset>0</wp:posOffset>
          </wp:positionV>
          <wp:extent cx="7562624" cy="1011600"/>
          <wp:effectExtent l="0" t="0" r="635" b="0"/>
          <wp:wrapNone/>
          <wp:docPr id="76745770" name="Bilde 76745770" descr="Innlandet fylkeskommune. Grønt felt med logo og deko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Bilde 53" descr="Innlandet fylkeskommune. Grønt felt med logo og dekor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624" cy="101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52F8D"/>
    <w:multiLevelType w:val="multilevel"/>
    <w:tmpl w:val="E218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45FC6"/>
    <w:multiLevelType w:val="multilevel"/>
    <w:tmpl w:val="0AB2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53422E"/>
    <w:multiLevelType w:val="multilevel"/>
    <w:tmpl w:val="1BE0B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4E4F4C"/>
    <w:multiLevelType w:val="multilevel"/>
    <w:tmpl w:val="B53C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E6D1C"/>
    <w:multiLevelType w:val="multilevel"/>
    <w:tmpl w:val="104C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404184"/>
    <w:multiLevelType w:val="hybridMultilevel"/>
    <w:tmpl w:val="18D4CD1A"/>
    <w:lvl w:ilvl="0" w:tplc="7DE07850">
      <w:numFmt w:val="bullet"/>
      <w:lvlText w:val="-"/>
      <w:lvlJc w:val="left"/>
      <w:pPr>
        <w:ind w:left="720" w:hanging="360"/>
      </w:pPr>
      <w:rPr>
        <w:rFonts w:ascii="Roboto" w:eastAsiaTheme="majorEastAsia" w:hAnsi="Roboto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C506F"/>
    <w:multiLevelType w:val="multilevel"/>
    <w:tmpl w:val="DAFC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F56F22"/>
    <w:multiLevelType w:val="multilevel"/>
    <w:tmpl w:val="99D65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F868D4"/>
    <w:multiLevelType w:val="multilevel"/>
    <w:tmpl w:val="9A8A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1869EC"/>
    <w:multiLevelType w:val="hybridMultilevel"/>
    <w:tmpl w:val="0E90F01A"/>
    <w:lvl w:ilvl="0" w:tplc="D772DCD0">
      <w:start w:val="1"/>
      <w:numFmt w:val="bullet"/>
      <w:pStyle w:val="Listeavsnitt"/>
      <w:lvlText w:val=""/>
      <w:lvlJc w:val="left"/>
      <w:pPr>
        <w:ind w:left="644" w:hanging="360"/>
      </w:pPr>
      <w:rPr>
        <w:rFonts w:ascii="Symbol" w:hAnsi="Symbol" w:hint="default"/>
        <w:color w:val="3E9B55" w:themeColor="accent1"/>
        <w:sz w:val="30"/>
        <w:szCs w:val="3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882419">
    <w:abstractNumId w:val="5"/>
  </w:num>
  <w:num w:numId="2" w16cid:durableId="899364709">
    <w:abstractNumId w:val="9"/>
  </w:num>
  <w:num w:numId="3" w16cid:durableId="1989704444">
    <w:abstractNumId w:val="9"/>
  </w:num>
  <w:num w:numId="4" w16cid:durableId="1934362098">
    <w:abstractNumId w:val="6"/>
  </w:num>
  <w:num w:numId="5" w16cid:durableId="127093955">
    <w:abstractNumId w:val="7"/>
  </w:num>
  <w:num w:numId="6" w16cid:durableId="150800627">
    <w:abstractNumId w:val="0"/>
  </w:num>
  <w:num w:numId="7" w16cid:durableId="977224178">
    <w:abstractNumId w:val="1"/>
  </w:num>
  <w:num w:numId="8" w16cid:durableId="292516809">
    <w:abstractNumId w:val="2"/>
  </w:num>
  <w:num w:numId="9" w16cid:durableId="1209954519">
    <w:abstractNumId w:val="4"/>
  </w:num>
  <w:num w:numId="10" w16cid:durableId="1501118433">
    <w:abstractNumId w:val="3"/>
  </w:num>
  <w:num w:numId="11" w16cid:durableId="20519982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407"/>
    <w:rsid w:val="00066D77"/>
    <w:rsid w:val="000852B7"/>
    <w:rsid w:val="000C00C2"/>
    <w:rsid w:val="000D2AF1"/>
    <w:rsid w:val="000E2C36"/>
    <w:rsid w:val="000E719A"/>
    <w:rsid w:val="00124CFF"/>
    <w:rsid w:val="00134C67"/>
    <w:rsid w:val="001529AE"/>
    <w:rsid w:val="00153A68"/>
    <w:rsid w:val="00165A4D"/>
    <w:rsid w:val="00175380"/>
    <w:rsid w:val="001757E9"/>
    <w:rsid w:val="001A0809"/>
    <w:rsid w:val="001C2C38"/>
    <w:rsid w:val="001C4F1F"/>
    <w:rsid w:val="001E54E0"/>
    <w:rsid w:val="001F19A0"/>
    <w:rsid w:val="00242123"/>
    <w:rsid w:val="0025469C"/>
    <w:rsid w:val="00273C00"/>
    <w:rsid w:val="002820E2"/>
    <w:rsid w:val="0028320E"/>
    <w:rsid w:val="00283EBF"/>
    <w:rsid w:val="002947D5"/>
    <w:rsid w:val="002A5AF8"/>
    <w:rsid w:val="002C4F7C"/>
    <w:rsid w:val="002C6736"/>
    <w:rsid w:val="002D3EBA"/>
    <w:rsid w:val="003507F0"/>
    <w:rsid w:val="00375C8B"/>
    <w:rsid w:val="00385240"/>
    <w:rsid w:val="003A5ECC"/>
    <w:rsid w:val="003C480B"/>
    <w:rsid w:val="003F1713"/>
    <w:rsid w:val="00430C75"/>
    <w:rsid w:val="0043707F"/>
    <w:rsid w:val="0048033B"/>
    <w:rsid w:val="00494B4F"/>
    <w:rsid w:val="004A3E4A"/>
    <w:rsid w:val="004D651C"/>
    <w:rsid w:val="004F1B95"/>
    <w:rsid w:val="005051F3"/>
    <w:rsid w:val="00572864"/>
    <w:rsid w:val="005B67BC"/>
    <w:rsid w:val="005E41E2"/>
    <w:rsid w:val="00605B81"/>
    <w:rsid w:val="00613F7A"/>
    <w:rsid w:val="00667F25"/>
    <w:rsid w:val="00682407"/>
    <w:rsid w:val="0069146C"/>
    <w:rsid w:val="00694C5B"/>
    <w:rsid w:val="006B4722"/>
    <w:rsid w:val="006E0416"/>
    <w:rsid w:val="007303F4"/>
    <w:rsid w:val="00770154"/>
    <w:rsid w:val="00772F3F"/>
    <w:rsid w:val="007A14F1"/>
    <w:rsid w:val="007E49F0"/>
    <w:rsid w:val="007E5E30"/>
    <w:rsid w:val="0086456B"/>
    <w:rsid w:val="00896A5C"/>
    <w:rsid w:val="008A7FDD"/>
    <w:rsid w:val="008C207A"/>
    <w:rsid w:val="00936F99"/>
    <w:rsid w:val="00957509"/>
    <w:rsid w:val="00975785"/>
    <w:rsid w:val="00981A63"/>
    <w:rsid w:val="009C5755"/>
    <w:rsid w:val="009D7311"/>
    <w:rsid w:val="009E1DE4"/>
    <w:rsid w:val="009F2C20"/>
    <w:rsid w:val="00A4103E"/>
    <w:rsid w:val="00A717AC"/>
    <w:rsid w:val="00B25EC5"/>
    <w:rsid w:val="00B466AB"/>
    <w:rsid w:val="00B528D7"/>
    <w:rsid w:val="00B7188E"/>
    <w:rsid w:val="00B87C07"/>
    <w:rsid w:val="00B97E9F"/>
    <w:rsid w:val="00BA096D"/>
    <w:rsid w:val="00BB112F"/>
    <w:rsid w:val="00BB672D"/>
    <w:rsid w:val="00BB7BC9"/>
    <w:rsid w:val="00BD188D"/>
    <w:rsid w:val="00C16ECE"/>
    <w:rsid w:val="00C3090E"/>
    <w:rsid w:val="00C3552A"/>
    <w:rsid w:val="00CA1369"/>
    <w:rsid w:val="00CE23AD"/>
    <w:rsid w:val="00CF3C56"/>
    <w:rsid w:val="00D01217"/>
    <w:rsid w:val="00D25FB2"/>
    <w:rsid w:val="00D506C0"/>
    <w:rsid w:val="00D7480E"/>
    <w:rsid w:val="00D81429"/>
    <w:rsid w:val="00DA42B5"/>
    <w:rsid w:val="00DA7391"/>
    <w:rsid w:val="00DB56C8"/>
    <w:rsid w:val="00DE2B3D"/>
    <w:rsid w:val="00DF6D93"/>
    <w:rsid w:val="00DF7A17"/>
    <w:rsid w:val="00E04AFC"/>
    <w:rsid w:val="00E333E6"/>
    <w:rsid w:val="00E614ED"/>
    <w:rsid w:val="00EE5CA3"/>
    <w:rsid w:val="00F06477"/>
    <w:rsid w:val="00F3597F"/>
    <w:rsid w:val="00F50C8E"/>
    <w:rsid w:val="00F77500"/>
    <w:rsid w:val="00F77B8F"/>
    <w:rsid w:val="00FB5A71"/>
    <w:rsid w:val="00FC12B9"/>
    <w:rsid w:val="00FD7A97"/>
    <w:rsid w:val="00FD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E4BFB"/>
  <w15:chartTrackingRefBased/>
  <w15:docId w15:val="{D77E61A1-BF91-4B31-8D33-685D33AA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477"/>
    <w:pPr>
      <w:spacing w:after="0"/>
    </w:pPr>
    <w:rPr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34C67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color w:val="000000" w:themeColor="text1"/>
      <w:sz w:val="4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82407"/>
    <w:pPr>
      <w:keepNext/>
      <w:keepLines/>
      <w:spacing w:before="40" w:line="360" w:lineRule="auto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18"/>
    </w:rPr>
  </w:style>
  <w:style w:type="paragraph" w:styleId="Overskrift3">
    <w:name w:val="heading 3"/>
    <w:basedOn w:val="Normal"/>
    <w:next w:val="Normal"/>
    <w:link w:val="Overskrift3Tegn"/>
    <w:uiPriority w:val="9"/>
    <w:rsid w:val="00BD188D"/>
    <w:pPr>
      <w:spacing w:before="240"/>
      <w:outlineLvl w:val="2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94C5B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94C5B"/>
  </w:style>
  <w:style w:type="paragraph" w:styleId="Bunntekst">
    <w:name w:val="footer"/>
    <w:basedOn w:val="Normal"/>
    <w:link w:val="BunntekstTegn"/>
    <w:uiPriority w:val="99"/>
    <w:unhideWhenUsed/>
    <w:rsid w:val="003507F0"/>
    <w:pPr>
      <w:tabs>
        <w:tab w:val="center" w:pos="4513"/>
        <w:tab w:val="right" w:pos="9026"/>
      </w:tabs>
    </w:pPr>
    <w:rPr>
      <w:sz w:val="18"/>
    </w:rPr>
  </w:style>
  <w:style w:type="character" w:customStyle="1" w:styleId="BunntekstTegn">
    <w:name w:val="Bunntekst Tegn"/>
    <w:basedOn w:val="Standardskriftforavsnitt"/>
    <w:link w:val="Bunntekst"/>
    <w:uiPriority w:val="99"/>
    <w:rsid w:val="003507F0"/>
    <w:rPr>
      <w:sz w:val="18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82407"/>
    <w:rPr>
      <w:rFonts w:asciiTheme="majorHAnsi" w:eastAsiaTheme="majorEastAsia" w:hAnsiTheme="majorHAnsi" w:cstheme="majorBidi"/>
      <w:b/>
      <w:bCs/>
      <w:color w:val="000000" w:themeColor="text1"/>
      <w:sz w:val="2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34C67"/>
    <w:rPr>
      <w:rFonts w:asciiTheme="majorHAnsi" w:eastAsiaTheme="majorEastAsia" w:hAnsiTheme="majorHAnsi" w:cstheme="majorBidi"/>
      <w:b/>
      <w:color w:val="000000" w:themeColor="text1"/>
      <w:sz w:val="42"/>
      <w:szCs w:val="32"/>
    </w:rPr>
  </w:style>
  <w:style w:type="table" w:styleId="Tabellrutenett">
    <w:name w:val="Table Grid"/>
    <w:basedOn w:val="Vanligtabell"/>
    <w:uiPriority w:val="39"/>
    <w:rsid w:val="00254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7E5E30"/>
    <w:rPr>
      <w:color w:val="808080"/>
    </w:rPr>
  </w:style>
  <w:style w:type="paragraph" w:styleId="Listeavsnitt">
    <w:name w:val="List Paragraph"/>
    <w:basedOn w:val="Normal"/>
    <w:uiPriority w:val="2"/>
    <w:qFormat/>
    <w:rsid w:val="00F06477"/>
    <w:pPr>
      <w:numPr>
        <w:numId w:val="3"/>
      </w:numPr>
      <w:spacing w:before="240" w:after="380"/>
      <w:ind w:left="278" w:hanging="278"/>
      <w:contextualSpacing/>
    </w:pPr>
  </w:style>
  <w:style w:type="paragraph" w:customStyle="1" w:styleId="Ingress">
    <w:name w:val="Ingress"/>
    <w:basedOn w:val="Normal"/>
    <w:qFormat/>
    <w:rsid w:val="003507F0"/>
    <w:pPr>
      <w:spacing w:before="320" w:after="320"/>
    </w:pPr>
    <w:rPr>
      <w:b/>
      <w:sz w:val="26"/>
      <w:lang w:val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D188D"/>
    <w:rPr>
      <w:b/>
      <w:sz w:val="20"/>
      <w:szCs w:val="20"/>
    </w:rPr>
  </w:style>
  <w:style w:type="table" w:customStyle="1" w:styleId="InnlandetFylkeskommune">
    <w:name w:val="Innlandet Fylkeskommune"/>
    <w:basedOn w:val="Vanligtabell"/>
    <w:uiPriority w:val="99"/>
    <w:rsid w:val="00957509"/>
    <w:pPr>
      <w:spacing w:after="0" w:line="240" w:lineRule="auto"/>
    </w:pPr>
    <w:tblPr>
      <w:tblBorders>
        <w:left w:val="single" w:sz="4" w:space="0" w:color="D9D1C8"/>
        <w:bottom w:val="single" w:sz="4" w:space="0" w:color="D9D1C8"/>
        <w:right w:val="single" w:sz="4" w:space="0" w:color="D9D1C8"/>
        <w:insideH w:val="single" w:sz="4" w:space="0" w:color="D9D1C8"/>
        <w:insideV w:val="single" w:sz="4" w:space="0" w:color="D9D1C8"/>
      </w:tblBorders>
      <w:tblCellMar>
        <w:top w:w="51" w:type="dxa"/>
        <w:left w:w="85" w:type="dxa"/>
        <w:bottom w:w="11" w:type="dxa"/>
        <w:right w:w="85" w:type="dxa"/>
      </w:tblCellMar>
    </w:tblPr>
    <w:tblStylePr w:type="firstRow">
      <w:rPr>
        <w:b/>
        <w:color w:val="FFFFFF" w:themeColor="background1"/>
      </w:rPr>
      <w:tblPr/>
      <w:tcPr>
        <w:tcBorders>
          <w:left w:val="nil"/>
          <w:right w:val="nil"/>
        </w:tcBorders>
        <w:shd w:val="clear" w:color="auto" w:fill="2F5743" w:themeFill="accent2"/>
      </w:tcPr>
    </w:tblStylePr>
  </w:style>
  <w:style w:type="paragraph" w:customStyle="1" w:styleId="Overskrift1Grnn">
    <w:name w:val="Overskrift 1 Grønn"/>
    <w:basedOn w:val="Overskrift1"/>
    <w:uiPriority w:val="10"/>
    <w:qFormat/>
    <w:rsid w:val="009C5755"/>
    <w:rPr>
      <w:color w:val="2F5743" w:themeColor="accent2"/>
    </w:rPr>
  </w:style>
  <w:style w:type="paragraph" w:customStyle="1" w:styleId="Overskrift2Grnn">
    <w:name w:val="Overskrift 2 Grønn"/>
    <w:basedOn w:val="Overskrift2"/>
    <w:uiPriority w:val="10"/>
    <w:qFormat/>
    <w:rsid w:val="009C5755"/>
    <w:rPr>
      <w:color w:val="2F5743" w:themeColor="accent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innlandet.sharepoint.com/sites/maler/Officemaler/D02_Dokument_A4_med_fan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51DE015719463EB9BD8539D6AAE3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A67F75-D283-482A-BA71-E4195B063D2A}"/>
      </w:docPartPr>
      <w:docPartBody>
        <w:p w:rsidR="007E4DB5" w:rsidRDefault="007E4DB5">
          <w:pPr>
            <w:pStyle w:val="3651DE015719463EB9BD8539D6AAE37F"/>
          </w:pPr>
          <w:r>
            <w:rPr>
              <w:lang w:val="en-US"/>
            </w:rPr>
            <w:t>[Overskrift]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DB5"/>
    <w:rsid w:val="00283EBF"/>
    <w:rsid w:val="007E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3651DE015719463EB9BD8539D6AAE37F">
    <w:name w:val="3651DE015719463EB9BD8539D6AAE37F"/>
  </w:style>
  <w:style w:type="paragraph" w:customStyle="1" w:styleId="BE03868A565B4E8F94D01A5F3606241B">
    <w:name w:val="BE03868A565B4E8F94D01A5F3606241B"/>
  </w:style>
  <w:style w:type="paragraph" w:customStyle="1" w:styleId="D32640FBC5CA4B0AB0CBEBC4845D75BB">
    <w:name w:val="D32640FBC5CA4B0AB0CBEBC4845D75BB"/>
  </w:style>
  <w:style w:type="paragraph" w:customStyle="1" w:styleId="8D7B122FF2B84515AF3CD9BD9EB436AC">
    <w:name w:val="8D7B122FF2B84515AF3CD9BD9EB436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Innlandet fylkeskommun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E9B55"/>
      </a:accent1>
      <a:accent2>
        <a:srgbClr val="2F5743"/>
      </a:accent2>
      <a:accent3>
        <a:srgbClr val="D3CFC9"/>
      </a:accent3>
      <a:accent4>
        <a:srgbClr val="F3F0ED"/>
      </a:accent4>
      <a:accent5>
        <a:srgbClr val="5F0001"/>
      </a:accent5>
      <a:accent6>
        <a:srgbClr val="70AD47"/>
      </a:accent6>
      <a:hlink>
        <a:srgbClr val="0563C1"/>
      </a:hlink>
      <a:folHlink>
        <a:srgbClr val="954F72"/>
      </a:folHlink>
    </a:clrScheme>
    <a:fontScheme name="Innlandet fylkeskommune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71A0443632D641A73A98CE8571C591" ma:contentTypeVersion="6" ma:contentTypeDescription="Opprett et nytt dokument." ma:contentTypeScope="" ma:versionID="9b962feaba55aae4f9f27b992b267b11">
  <xsd:schema xmlns:xsd="http://www.w3.org/2001/XMLSchema" xmlns:xs="http://www.w3.org/2001/XMLSchema" xmlns:p="http://schemas.microsoft.com/office/2006/metadata/properties" xmlns:ns2="ec37ceda-644b-49c8-9f61-8a7a77bc53cd" xmlns:ns3="0e56e28f-a5b8-47ad-aa3c-2b47bff134e8" targetNamespace="http://schemas.microsoft.com/office/2006/metadata/properties" ma:root="true" ma:fieldsID="c951725ea4b5739b15e76ed623a258cd" ns2:_="" ns3:_="">
    <xsd:import namespace="ec37ceda-644b-49c8-9f61-8a7a77bc53cd"/>
    <xsd:import namespace="0e56e28f-a5b8-47ad-aa3c-2b47bff134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7ceda-644b-49c8-9f61-8a7a77bc53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6e28f-a5b8-47ad-aa3c-2b47bff134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root>
</root>
</file>

<file path=customXml/itemProps1.xml><?xml version="1.0" encoding="utf-8"?>
<ds:datastoreItem xmlns:ds="http://schemas.openxmlformats.org/officeDocument/2006/customXml" ds:itemID="{90150BB5-D7A9-4C73-A6A8-C8B054BF1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37ceda-644b-49c8-9f61-8a7a77bc53cd"/>
    <ds:schemaRef ds:uri="0e56e28f-a5b8-47ad-aa3c-2b47bff13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385286-7011-4BFE-83EE-83A1B7314B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0C9049-8EC5-4B0D-91B9-2A19A666C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9B369B-CCEA-4D8F-9E4F-1534FE2AD6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D02_Dokument_A4_med_fane</Template>
  <TotalTime>32</TotalTime>
  <Pages>4</Pages>
  <Words>638</Words>
  <Characters>3385</Characters>
  <Application>Microsoft Office Word</Application>
  <DocSecurity>0</DocSecurity>
  <Lines>28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Dokument</vt:lpstr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Mobæk, Marianne</dc:creator>
  <cp:keywords/>
  <dc:description/>
  <cp:lastModifiedBy>Mobæk, Marianne</cp:lastModifiedBy>
  <cp:revision>14</cp:revision>
  <cp:lastPrinted>2023-01-24T08:17:00Z</cp:lastPrinted>
  <dcterms:created xsi:type="dcterms:W3CDTF">2026-10-02T09:24:00Z</dcterms:created>
  <dcterms:modified xsi:type="dcterms:W3CDTF">2026-10-02T09:57:00Z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0x010100A471A0443632D641A73A98CE8571C591</vt:lpwstr>
  </property>
  <property fmtid="{D5CDD505-2E9C-101B-9397-08002B2CF9AE}" pid="3" name="Order">
    <vt:r8>1000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