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2022402"/>
    <w:p w14:paraId="31476A58" w14:textId="3185DA84" w:rsidR="003A6A87" w:rsidRPr="00C1525A" w:rsidRDefault="001E30B4" w:rsidP="00DF536C">
      <w:pPr>
        <w:pStyle w:val="Overskrift1"/>
        <w:numPr>
          <w:ilvl w:val="0"/>
          <w:numId w:val="0"/>
        </w:numPr>
        <w:ind w:left="357"/>
        <w:rPr>
          <w:lang w:val="nb-NO"/>
        </w:rPr>
      </w:pPr>
      <w:r w:rsidRPr="00C1525A">
        <w:rPr>
          <w:noProof/>
          <w:lang w:val="nb-NO"/>
        </w:rPr>
        <mc:AlternateContent>
          <mc:Choice Requires="wpg">
            <w:drawing>
              <wp:anchor distT="0" distB="0" distL="114300" distR="114300" simplePos="0" relativeHeight="251658240" behindDoc="0" locked="0" layoutInCell="1" allowOverlap="1" wp14:anchorId="3E74A399" wp14:editId="717DBF91">
                <wp:simplePos x="0" y="0"/>
                <wp:positionH relativeFrom="column">
                  <wp:posOffset>-1051560</wp:posOffset>
                </wp:positionH>
                <wp:positionV relativeFrom="paragraph">
                  <wp:posOffset>1728470</wp:posOffset>
                </wp:positionV>
                <wp:extent cx="7434580" cy="8859520"/>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anchor>
            </w:drawing>
          </mc:Choice>
          <mc:Fallback>
            <w:pict>
              <v:group w14:anchorId="02628445" id="Group 6" o:spid="_x0000_s1026" style="position:absolute;margin-left:-82.8pt;margin-top:136.1pt;width:585.4pt;height:697.6pt;z-index:251658240"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FKtmekAIAANIHAAAOAAAAAAAAAAAAAAAAAEQCAABkcnMvZTJvRG9jLnhtbFBLAQIt&#10;AAoAAAAAAAAAIQANptQhi5sBAIubAQAVAAAAAAAAAAAAAAAAAAAFAABkcnMvbWVkaWEvaW1hZ2Ux&#10;LmpwZWdQSwECLQAKAAAAAAAAACEA3BV0QsUiAQDFIgEAFAAAAAAAAAAAAAAAAAC+oAEAZHJzL21l&#10;ZGlhL2ltYWdlMi5wbmdQSwECLQAUAAYACAAAACEA+0pSwO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3094;width:41072;height:4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C1525A">
        <w:rPr>
          <w:noProof/>
          <w:lang w:val="nb-NO"/>
        </w:rPr>
        <w:drawing>
          <wp:anchor distT="0" distB="0" distL="114300" distR="114300" simplePos="0" relativeHeight="251658247"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bookmarkEnd w:id="0"/>
    </w:p>
    <w:p w14:paraId="1BC77D93" w14:textId="7EC371AD" w:rsidR="003A6A87" w:rsidRPr="00C1525A" w:rsidRDefault="003A6A87">
      <w:pPr>
        <w:rPr>
          <w:lang w:val="nb-NO"/>
        </w:rPr>
      </w:pPr>
    </w:p>
    <w:p w14:paraId="4F292E71" w14:textId="7C9A9612" w:rsidR="003A6A87" w:rsidRPr="00C1525A" w:rsidRDefault="003A6A87">
      <w:pPr>
        <w:rPr>
          <w:lang w:val="nb-NO"/>
        </w:rPr>
      </w:pPr>
    </w:p>
    <w:p w14:paraId="79E78E2C" w14:textId="77777777" w:rsidR="003A6A87" w:rsidRPr="00C1525A" w:rsidRDefault="003A6A87">
      <w:pPr>
        <w:rPr>
          <w:lang w:val="nb-NO"/>
        </w:rPr>
      </w:pPr>
    </w:p>
    <w:p w14:paraId="4346281E" w14:textId="77777777" w:rsidR="003A6A87" w:rsidRPr="00C1525A" w:rsidRDefault="003A6A87">
      <w:pPr>
        <w:rPr>
          <w:lang w:val="nb-NO"/>
        </w:rPr>
      </w:pPr>
    </w:p>
    <w:p w14:paraId="757DE3BB" w14:textId="36DFE888" w:rsidR="003A6A87" w:rsidRPr="00C1525A" w:rsidRDefault="003A6A87">
      <w:pPr>
        <w:rPr>
          <w:lang w:val="nb-NO"/>
        </w:rPr>
      </w:pPr>
    </w:p>
    <w:p w14:paraId="79967F28" w14:textId="77777777" w:rsidR="003A6A87" w:rsidRPr="00C1525A" w:rsidRDefault="003A6A87">
      <w:pPr>
        <w:jc w:val="center"/>
        <w:rPr>
          <w:rFonts w:cstheme="minorHAnsi"/>
          <w:szCs w:val="24"/>
          <w:lang w:val="nb-NO"/>
        </w:rPr>
      </w:pPr>
    </w:p>
    <w:p w14:paraId="1D99160C" w14:textId="77777777" w:rsidR="003A6A87" w:rsidRPr="00C1525A" w:rsidRDefault="003A6A87">
      <w:pPr>
        <w:jc w:val="center"/>
        <w:rPr>
          <w:rFonts w:cstheme="minorHAnsi"/>
          <w:szCs w:val="24"/>
          <w:lang w:val="nb-NO"/>
        </w:rPr>
      </w:pPr>
    </w:p>
    <w:p w14:paraId="14EF8F39" w14:textId="68596FD0" w:rsidR="003A6A87" w:rsidRPr="00C1525A" w:rsidRDefault="003A6A87">
      <w:pPr>
        <w:jc w:val="center"/>
        <w:rPr>
          <w:rFonts w:cstheme="minorHAnsi"/>
          <w:szCs w:val="24"/>
          <w:lang w:val="nb-NO"/>
        </w:rPr>
      </w:pPr>
    </w:p>
    <w:p w14:paraId="45562E69" w14:textId="2C2BE605" w:rsidR="003A6A87" w:rsidRPr="00C1525A" w:rsidRDefault="003A6A87">
      <w:pPr>
        <w:jc w:val="center"/>
        <w:rPr>
          <w:rFonts w:cstheme="minorHAnsi"/>
          <w:szCs w:val="24"/>
          <w:lang w:val="nb-NO"/>
        </w:rPr>
      </w:pPr>
    </w:p>
    <w:p w14:paraId="163F4E89" w14:textId="2B2DC016" w:rsidR="003A6A87" w:rsidRPr="00C1525A" w:rsidRDefault="003A6A87">
      <w:pPr>
        <w:jc w:val="center"/>
        <w:rPr>
          <w:rFonts w:cstheme="minorHAnsi"/>
          <w:szCs w:val="24"/>
          <w:lang w:val="nb-NO"/>
        </w:rPr>
      </w:pPr>
    </w:p>
    <w:p w14:paraId="15B48FD3" w14:textId="40316C10" w:rsidR="003A6A87" w:rsidRPr="00C1525A" w:rsidRDefault="003A6A87">
      <w:pPr>
        <w:jc w:val="center"/>
        <w:rPr>
          <w:rFonts w:cstheme="minorHAnsi"/>
          <w:szCs w:val="24"/>
          <w:lang w:val="nb-NO"/>
        </w:rPr>
      </w:pPr>
    </w:p>
    <w:p w14:paraId="4AFE5204" w14:textId="6C9E259B" w:rsidR="003A6A87" w:rsidRPr="00C1525A" w:rsidRDefault="003A6A87">
      <w:pPr>
        <w:jc w:val="center"/>
        <w:rPr>
          <w:rFonts w:cstheme="minorHAnsi"/>
          <w:szCs w:val="24"/>
          <w:lang w:val="nb-NO"/>
        </w:rPr>
      </w:pPr>
    </w:p>
    <w:p w14:paraId="199D3E6B" w14:textId="1A0DB06A" w:rsidR="003A6A87" w:rsidRPr="00C1525A" w:rsidRDefault="003A6A87">
      <w:pPr>
        <w:rPr>
          <w:lang w:val="nb-NO"/>
        </w:rPr>
      </w:pPr>
    </w:p>
    <w:p w14:paraId="407055FA" w14:textId="3F83E41C" w:rsidR="003A6A87" w:rsidRPr="00C1525A" w:rsidRDefault="002A3BD5">
      <w:pPr>
        <w:rPr>
          <w:lang w:val="nb-NO"/>
        </w:rPr>
      </w:pPr>
      <w:r w:rsidRPr="00C1525A">
        <w:rPr>
          <w:noProof/>
          <w:lang w:val="nb-NO"/>
        </w:rPr>
        <mc:AlternateContent>
          <mc:Choice Requires="wps">
            <w:drawing>
              <wp:anchor distT="0" distB="0" distL="114300" distR="114300" simplePos="0" relativeHeight="251658246" behindDoc="1" locked="0" layoutInCell="1" allowOverlap="1" wp14:anchorId="485D16FE" wp14:editId="4F67A19A">
                <wp:simplePos x="0" y="0"/>
                <wp:positionH relativeFrom="margin">
                  <wp:posOffset>-396875</wp:posOffset>
                </wp:positionH>
                <wp:positionV relativeFrom="paragraph">
                  <wp:posOffset>243840</wp:posOffset>
                </wp:positionV>
                <wp:extent cx="6235700" cy="2226310"/>
                <wp:effectExtent l="0" t="0" r="0" b="2540"/>
                <wp:wrapTight wrapText="bothSides">
                  <wp:wrapPolygon edited="0">
                    <wp:start x="198" y="0"/>
                    <wp:lineTo x="198" y="21440"/>
                    <wp:lineTo x="21380" y="21440"/>
                    <wp:lineTo x="21380" y="0"/>
                    <wp:lineTo x="198" y="0"/>
                  </wp:wrapPolygon>
                </wp:wrapTigh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235700" cy="2226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0717E" w14:textId="609A20A5" w:rsidR="00321608" w:rsidRDefault="00321608" w:rsidP="002A3BD5">
                            <w:pPr>
                              <w:jc w:val="center"/>
                              <w:rPr>
                                <w:rFonts w:ascii="Verdana" w:hAnsi="Verdana"/>
                                <w:color w:val="047A13"/>
                                <w:sz w:val="72"/>
                                <w:szCs w:val="52"/>
                                <w:lang w:val="lv-LV"/>
                              </w:rPr>
                            </w:pPr>
                            <w:bookmarkStart w:id="1" w:name="_Toc42022403"/>
                            <w:r w:rsidRPr="008C2C1A">
                              <w:rPr>
                                <w:rFonts w:ascii="Verdana" w:hAnsi="Verdana"/>
                                <w:color w:val="047A13"/>
                                <w:sz w:val="72"/>
                                <w:szCs w:val="52"/>
                                <w:lang w:val="lv-LV"/>
                              </w:rPr>
                              <w:t>Konkurransegrunnlag for EPC</w:t>
                            </w:r>
                            <w:bookmarkEnd w:id="1"/>
                            <w:r w:rsidRPr="008C2C1A">
                              <w:rPr>
                                <w:rFonts w:ascii="Verdana" w:hAnsi="Verdana"/>
                                <w:color w:val="047A13"/>
                                <w:sz w:val="72"/>
                                <w:szCs w:val="52"/>
                                <w:lang w:val="lv-LV"/>
                              </w:rPr>
                              <w:t xml:space="preserve"> </w:t>
                            </w:r>
                            <w:r w:rsidR="002A3BD5">
                              <w:rPr>
                                <w:rFonts w:ascii="Verdana" w:hAnsi="Verdana"/>
                                <w:color w:val="047A13"/>
                                <w:sz w:val="72"/>
                                <w:szCs w:val="52"/>
                                <w:lang w:val="lv-LV"/>
                              </w:rPr>
                              <w:t>–</w:t>
                            </w:r>
                            <w:r w:rsidRPr="008C2C1A">
                              <w:rPr>
                                <w:rFonts w:ascii="Verdana" w:hAnsi="Verdana"/>
                                <w:color w:val="047A13"/>
                                <w:sz w:val="72"/>
                                <w:szCs w:val="52"/>
                                <w:lang w:val="lv-LV"/>
                              </w:rPr>
                              <w:t xml:space="preserve"> mal</w:t>
                            </w:r>
                          </w:p>
                          <w:p w14:paraId="759ADFE3" w14:textId="77777777" w:rsidR="007E5253" w:rsidRDefault="007E5253" w:rsidP="002A3BD5">
                            <w:pPr>
                              <w:jc w:val="center"/>
                              <w:rPr>
                                <w:rFonts w:asciiTheme="minorHAnsi" w:hAnsiTheme="minorHAnsi" w:cstheme="minorHAnsi"/>
                                <w:iCs/>
                                <w:color w:val="047A13"/>
                                <w:sz w:val="40"/>
                                <w:szCs w:val="40"/>
                                <w:lang w:val="nb-NO"/>
                              </w:rPr>
                            </w:pPr>
                          </w:p>
                          <w:p w14:paraId="06B8313D" w14:textId="097D4B6E" w:rsidR="002A3BD5" w:rsidRPr="002A3BD5" w:rsidRDefault="002A3BD5" w:rsidP="002A3BD5">
                            <w:pPr>
                              <w:jc w:val="center"/>
                              <w:rPr>
                                <w:rFonts w:ascii="Verdana" w:hAnsi="Verdana"/>
                                <w:color w:val="047A13"/>
                                <w:sz w:val="72"/>
                                <w:szCs w:val="52"/>
                                <w:lang w:val="nb-NO"/>
                              </w:rPr>
                            </w:pPr>
                            <w:r w:rsidRPr="002A3BD5">
                              <w:rPr>
                                <w:rFonts w:asciiTheme="minorHAnsi" w:hAnsiTheme="minorHAnsi" w:cstheme="minorHAnsi"/>
                                <w:iCs/>
                                <w:color w:val="047A13"/>
                                <w:sz w:val="40"/>
                                <w:szCs w:val="40"/>
                                <w:lang w:val="nb-NO"/>
                              </w:rPr>
                              <w:t xml:space="preserve">EPC verktøy: Vedlegg </w:t>
                            </w:r>
                            <w:r w:rsidR="00DE63F6">
                              <w:rPr>
                                <w:rFonts w:asciiTheme="minorHAnsi" w:hAnsiTheme="minorHAnsi" w:cstheme="minorHAnsi"/>
                                <w:iCs/>
                                <w:color w:val="047A13"/>
                                <w:sz w:val="40"/>
                                <w:szCs w:val="40"/>
                                <w:lang w:val="nb-NO"/>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85D16FE" id="_x0000_t202" coordsize="21600,21600" o:spt="202" path="m,l,21600r21600,l21600,xe">
                <v:stroke joinstyle="miter"/>
                <v:path gradientshapeok="t" o:connecttype="rect"/>
              </v:shapetype>
              <v:shape id="Text Box 1" o:spid="_x0000_s1026" type="#_x0000_t202" style="position:absolute;left:0;text-align:left;margin-left:-31.25pt;margin-top:19.2pt;width:491pt;height:175.3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" filled="f" stroked="f" strokeweight=".5pt">
                <o:lock v:ext="edit" aspectratio="t"/>
                <v:textbox>
                  <w:txbxContent>
                    <w:p w14:paraId="25B0717E" w14:textId="609A20A5" w:rsidR="00321608" w:rsidRDefault="00321608" w:rsidP="002A3BD5">
                      <w:pPr>
                        <w:jc w:val="center"/>
                        <w:rPr>
                          <w:rFonts w:ascii="Verdana" w:hAnsi="Verdana"/>
                          <w:color w:val="047A13"/>
                          <w:sz w:val="72"/>
                          <w:szCs w:val="52"/>
                          <w:lang w:val="lv-LV"/>
                        </w:rPr>
                      </w:pPr>
                      <w:bookmarkStart w:id="2" w:name="_Toc42022403"/>
                      <w:r w:rsidRPr="008C2C1A">
                        <w:rPr>
                          <w:rFonts w:ascii="Verdana" w:hAnsi="Verdana"/>
                          <w:color w:val="047A13"/>
                          <w:sz w:val="72"/>
                          <w:szCs w:val="52"/>
                          <w:lang w:val="lv-LV"/>
                        </w:rPr>
                        <w:t>Konkurransegrunnlag for EPC</w:t>
                      </w:r>
                      <w:bookmarkEnd w:id="2"/>
                      <w:r w:rsidRPr="008C2C1A">
                        <w:rPr>
                          <w:rFonts w:ascii="Verdana" w:hAnsi="Verdana"/>
                          <w:color w:val="047A13"/>
                          <w:sz w:val="72"/>
                          <w:szCs w:val="52"/>
                          <w:lang w:val="lv-LV"/>
                        </w:rPr>
                        <w:t xml:space="preserve"> </w:t>
                      </w:r>
                      <w:r w:rsidR="002A3BD5">
                        <w:rPr>
                          <w:rFonts w:ascii="Verdana" w:hAnsi="Verdana"/>
                          <w:color w:val="047A13"/>
                          <w:sz w:val="72"/>
                          <w:szCs w:val="52"/>
                          <w:lang w:val="lv-LV"/>
                        </w:rPr>
                        <w:t>–</w:t>
                      </w:r>
                      <w:r w:rsidRPr="008C2C1A">
                        <w:rPr>
                          <w:rFonts w:ascii="Verdana" w:hAnsi="Verdana"/>
                          <w:color w:val="047A13"/>
                          <w:sz w:val="72"/>
                          <w:szCs w:val="52"/>
                          <w:lang w:val="lv-LV"/>
                        </w:rPr>
                        <w:t xml:space="preserve"> mal</w:t>
                      </w:r>
                    </w:p>
                    <w:p w14:paraId="759ADFE3" w14:textId="77777777" w:rsidR="007E5253" w:rsidRDefault="007E5253" w:rsidP="002A3BD5">
                      <w:pPr>
                        <w:jc w:val="center"/>
                        <w:rPr>
                          <w:rFonts w:asciiTheme="minorHAnsi" w:hAnsiTheme="minorHAnsi" w:cstheme="minorHAnsi"/>
                          <w:iCs/>
                          <w:color w:val="047A13"/>
                          <w:sz w:val="40"/>
                          <w:szCs w:val="40"/>
                          <w:lang w:val="nb-NO"/>
                        </w:rPr>
                      </w:pPr>
                    </w:p>
                    <w:p w14:paraId="06B8313D" w14:textId="097D4B6E" w:rsidR="002A3BD5" w:rsidRPr="002A3BD5" w:rsidRDefault="002A3BD5" w:rsidP="002A3BD5">
                      <w:pPr>
                        <w:jc w:val="center"/>
                        <w:rPr>
                          <w:rFonts w:ascii="Verdana" w:hAnsi="Verdana"/>
                          <w:color w:val="047A13"/>
                          <w:sz w:val="72"/>
                          <w:szCs w:val="52"/>
                          <w:lang w:val="nb-NO"/>
                        </w:rPr>
                      </w:pPr>
                      <w:r w:rsidRPr="002A3BD5">
                        <w:rPr>
                          <w:rFonts w:asciiTheme="minorHAnsi" w:hAnsiTheme="minorHAnsi" w:cstheme="minorHAnsi"/>
                          <w:iCs/>
                          <w:color w:val="047A13"/>
                          <w:sz w:val="40"/>
                          <w:szCs w:val="40"/>
                          <w:lang w:val="nb-NO"/>
                        </w:rPr>
                        <w:t xml:space="preserve">EPC verktøy: Vedlegg </w:t>
                      </w:r>
                      <w:r w:rsidR="00DE63F6">
                        <w:rPr>
                          <w:rFonts w:asciiTheme="minorHAnsi" w:hAnsiTheme="minorHAnsi" w:cstheme="minorHAnsi"/>
                          <w:iCs/>
                          <w:color w:val="047A13"/>
                          <w:sz w:val="40"/>
                          <w:szCs w:val="40"/>
                          <w:lang w:val="nb-NO"/>
                        </w:rPr>
                        <w:t>3</w:t>
                      </w:r>
                    </w:p>
                  </w:txbxContent>
                </v:textbox>
                <w10:wrap type="tight" anchorx="margin"/>
              </v:shape>
            </w:pict>
          </mc:Fallback>
        </mc:AlternateContent>
      </w:r>
    </w:p>
    <w:p w14:paraId="309F401F" w14:textId="5CE03E76" w:rsidR="003A6A87" w:rsidRPr="00C1525A" w:rsidRDefault="003A6A87">
      <w:pPr>
        <w:rPr>
          <w:lang w:val="nb-NO"/>
        </w:rPr>
      </w:pPr>
    </w:p>
    <w:p w14:paraId="686BB91B" w14:textId="1A358503" w:rsidR="003A6A87" w:rsidRPr="00C1525A" w:rsidRDefault="009C4EA1">
      <w:pPr>
        <w:rPr>
          <w:lang w:val="nb-NO"/>
        </w:rPr>
      </w:pPr>
      <w:r>
        <w:rPr>
          <w:noProof/>
        </w:rPr>
        <w:drawing>
          <wp:anchor distT="0" distB="0" distL="114300" distR="114300" simplePos="0" relativeHeight="251662348" behindDoc="1" locked="0" layoutInCell="1" allowOverlap="1" wp14:anchorId="1B837BB2" wp14:editId="2F161EA2">
            <wp:simplePos x="0" y="0"/>
            <wp:positionH relativeFrom="page">
              <wp:align>center</wp:align>
            </wp:positionH>
            <wp:positionV relativeFrom="paragraph">
              <wp:posOffset>229014</wp:posOffset>
            </wp:positionV>
            <wp:extent cx="1628775" cy="473075"/>
            <wp:effectExtent l="19050" t="19050" r="28575" b="22225"/>
            <wp:wrapTight wrapText="bothSides">
              <wp:wrapPolygon edited="0">
                <wp:start x="-253" y="-870"/>
                <wp:lineTo x="-253" y="21745"/>
                <wp:lineTo x="21726" y="21745"/>
                <wp:lineTo x="21726" y="-870"/>
                <wp:lineTo x="-253" y="-870"/>
              </wp:wrapPolygon>
            </wp:wrapTight>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1628775" cy="473075"/>
                    </a:xfrm>
                    <a:prstGeom prst="rect">
                      <a:avLst/>
                    </a:prstGeom>
                    <a:solidFill>
                      <a:schemeClr val="bg1"/>
                    </a:solidFill>
                    <a:ln>
                      <a:solidFill>
                        <a:schemeClr val="bg1"/>
                      </a:solidFill>
                    </a:ln>
                  </pic:spPr>
                </pic:pic>
              </a:graphicData>
            </a:graphic>
          </wp:anchor>
        </w:drawing>
      </w:r>
    </w:p>
    <w:p w14:paraId="07A92478" w14:textId="77777777" w:rsidR="003A6A87" w:rsidRPr="00C1525A" w:rsidRDefault="003A6A87">
      <w:pPr>
        <w:rPr>
          <w:lang w:val="nb-NO"/>
        </w:rPr>
      </w:pPr>
    </w:p>
    <w:p w14:paraId="7EE8B308" w14:textId="77777777" w:rsidR="003A6A87" w:rsidRPr="00C1525A" w:rsidRDefault="003A6A87">
      <w:pPr>
        <w:rPr>
          <w:lang w:val="nb-NO"/>
        </w:rPr>
      </w:pPr>
    </w:p>
    <w:p w14:paraId="402936E3" w14:textId="77777777" w:rsidR="003A6A87" w:rsidRPr="00C1525A" w:rsidRDefault="003A6A87">
      <w:pPr>
        <w:rPr>
          <w:lang w:val="nb-NO"/>
        </w:rPr>
      </w:pPr>
    </w:p>
    <w:p w14:paraId="082B7B69" w14:textId="77777777" w:rsidR="003A6A87" w:rsidRPr="00C1525A" w:rsidRDefault="003A6A87">
      <w:pPr>
        <w:rPr>
          <w:lang w:val="nb-NO"/>
        </w:rPr>
      </w:pPr>
    </w:p>
    <w:p w14:paraId="73A3C56D" w14:textId="4C7B9C97" w:rsidR="003A6A87" w:rsidRPr="00C1525A" w:rsidRDefault="00BA79ED">
      <w:pPr>
        <w:rPr>
          <w:lang w:val="nb-NO"/>
        </w:rPr>
      </w:pPr>
      <w:r w:rsidRPr="00C1525A">
        <w:rPr>
          <w:noProof/>
          <w:lang w:val="nb-NO"/>
        </w:rPr>
        <w:lastRenderedPageBreak/>
        <mc:AlternateContent>
          <mc:Choice Requires="wps">
            <w:drawing>
              <wp:anchor distT="0" distB="0" distL="114300" distR="114300" simplePos="0" relativeHeight="251658243" behindDoc="0" locked="0" layoutInCell="1" allowOverlap="1" wp14:anchorId="7DAC48B5" wp14:editId="2F5D5F8D">
                <wp:simplePos x="0" y="0"/>
                <wp:positionH relativeFrom="margin">
                  <wp:posOffset>-499745</wp:posOffset>
                </wp:positionH>
                <wp:positionV relativeFrom="paragraph">
                  <wp:posOffset>1697355</wp:posOffset>
                </wp:positionV>
                <wp:extent cx="6440170" cy="8191500"/>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40170" cy="819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FFAAE6" w14:textId="77777777" w:rsidR="00321608" w:rsidRPr="002B01F6" w:rsidRDefault="00321608" w:rsidP="002B01F6">
                            <w:pPr>
                              <w:rPr>
                                <w:rFonts w:ascii="Verdana" w:hAnsi="Verdana"/>
                                <w:bCs/>
                                <w:sz w:val="20"/>
                                <w:lang w:val="nb-NO"/>
                              </w:rPr>
                            </w:pPr>
                            <w:bookmarkStart w:id="2" w:name="_Toc41309511"/>
                            <w:bookmarkStart w:id="3" w:name="_Toc42022405"/>
                            <w:r w:rsidRPr="002B01F6">
                              <w:rPr>
                                <w:rFonts w:ascii="Verdana" w:hAnsi="Verdana"/>
                                <w:bCs/>
                                <w:sz w:val="20"/>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424C120C" w14:textId="77777777" w:rsidR="00321608" w:rsidRPr="002B01F6" w:rsidRDefault="00321608" w:rsidP="002B01F6">
                            <w:pPr>
                              <w:rPr>
                                <w:rFonts w:ascii="Verdana" w:hAnsi="Verdana"/>
                                <w:b/>
                                <w:bCs/>
                                <w:sz w:val="20"/>
                                <w:szCs w:val="16"/>
                                <w:lang w:val="nb-NO"/>
                              </w:rPr>
                            </w:pPr>
                            <w:r w:rsidRPr="002B01F6">
                              <w:rPr>
                                <w:rFonts w:ascii="Verdana" w:hAnsi="Verdana"/>
                                <w:b/>
                                <w:bCs/>
                                <w:sz w:val="20"/>
                                <w:szCs w:val="16"/>
                                <w:lang w:val="nb-NO"/>
                              </w:rPr>
                              <w:t>Energisparing med resultatgaranti (EPC)</w:t>
                            </w:r>
                            <w:r w:rsidRPr="002B01F6">
                              <w:rPr>
                                <w:rFonts w:ascii="Verdana" w:hAnsi="Verdana"/>
                                <w:sz w:val="20"/>
                                <w:szCs w:val="16"/>
                                <w:lang w:val="nb-NO"/>
                              </w:rPr>
                              <w:t xml:space="preserve"> er en utprøvd og vellykket modell for energisparing i bygg. Den er brukt av offentlige byggeiere for å nå klima- og energimål i et raskere tempo enn ved bruk av andre modeller. Det er fortsatt et stort og energisparepotensial i offentlig sektor.</w:t>
                            </w:r>
                          </w:p>
                          <w:bookmarkEnd w:id="2"/>
                          <w:bookmarkEnd w:id="3"/>
                          <w:p w14:paraId="3D6C42CB" w14:textId="593779AB" w:rsidR="00321608" w:rsidRPr="002B01F6" w:rsidRDefault="00321608" w:rsidP="002B01F6">
                            <w:pPr>
                              <w:rPr>
                                <w:rFonts w:ascii="Verdana" w:hAnsi="Verdana"/>
                                <w:sz w:val="20"/>
                                <w:szCs w:val="16"/>
                                <w:lang w:val="nb-NO"/>
                              </w:rPr>
                            </w:pPr>
                            <w:r w:rsidRPr="002B01F6">
                              <w:rPr>
                                <w:rFonts w:ascii="Verdana" w:hAnsi="Verdana"/>
                                <w:sz w:val="20"/>
                                <w:szCs w:val="16"/>
                                <w:lang w:val="nb-NO"/>
                              </w:rPr>
                              <w:t xml:space="preserve">Denne </w:t>
                            </w:r>
                            <w:r>
                              <w:rPr>
                                <w:rFonts w:ascii="Verdana" w:hAnsi="Verdana"/>
                                <w:sz w:val="20"/>
                                <w:szCs w:val="16"/>
                                <w:lang w:val="nb-NO"/>
                              </w:rPr>
                              <w:t>malen</w:t>
                            </w:r>
                            <w:r w:rsidRPr="002B01F6">
                              <w:rPr>
                                <w:rFonts w:ascii="Verdana" w:hAnsi="Verdana"/>
                                <w:sz w:val="20"/>
                                <w:szCs w:val="16"/>
                                <w:lang w:val="nb-NO"/>
                              </w:rPr>
                              <w:t xml:space="preserve"> for </w:t>
                            </w:r>
                            <w:r>
                              <w:rPr>
                                <w:rFonts w:ascii="Verdana" w:hAnsi="Verdana"/>
                                <w:sz w:val="20"/>
                                <w:szCs w:val="16"/>
                                <w:lang w:val="nb-NO"/>
                              </w:rPr>
                              <w:t xml:space="preserve">konkurransegrunnlag EPC </w:t>
                            </w:r>
                            <w:r w:rsidRPr="002B01F6">
                              <w:rPr>
                                <w:rFonts w:ascii="Verdana" w:hAnsi="Verdana"/>
                                <w:sz w:val="20"/>
                                <w:szCs w:val="16"/>
                                <w:lang w:val="nb-NO"/>
                              </w:rPr>
                              <w:t xml:space="preserve">er basert på </w:t>
                            </w:r>
                            <w:r w:rsidRPr="002B01F6">
                              <w:rPr>
                                <w:rFonts w:ascii="Verdana" w:hAnsi="Verdana"/>
                                <w:b/>
                                <w:bCs/>
                                <w:sz w:val="20"/>
                                <w:szCs w:val="16"/>
                                <w:lang w:val="nb-NO"/>
                              </w:rPr>
                              <w:t>Guide til EPC</w:t>
                            </w:r>
                            <w:r w:rsidRPr="002B01F6">
                              <w:rPr>
                                <w:rFonts w:ascii="Verdana" w:hAnsi="Verdana"/>
                                <w:sz w:val="20"/>
                                <w:szCs w:val="16"/>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7D4B3923" w14:textId="11C3B772" w:rsidR="00321608" w:rsidRPr="002B01F6" w:rsidRDefault="00321608" w:rsidP="002B01F6">
                            <w:pPr>
                              <w:spacing w:after="240"/>
                              <w:rPr>
                                <w:rFonts w:ascii="Verdana" w:hAnsi="Verdana"/>
                                <w:sz w:val="20"/>
                                <w:szCs w:val="16"/>
                                <w:lang w:val="nb-NO"/>
                              </w:rPr>
                            </w:pPr>
                            <w:r>
                              <w:rPr>
                                <w:rFonts w:ascii="Verdana" w:hAnsi="Verdana"/>
                                <w:sz w:val="20"/>
                                <w:szCs w:val="16"/>
                                <w:lang w:val="nb-NO"/>
                              </w:rPr>
                              <w:t xml:space="preserve">Mal for konkurransegrunnlag EPC </w:t>
                            </w:r>
                            <w:r w:rsidRPr="002B01F6">
                              <w:rPr>
                                <w:rFonts w:ascii="Verdana" w:hAnsi="Verdana"/>
                                <w:sz w:val="20"/>
                                <w:szCs w:val="16"/>
                                <w:lang w:val="nb-NO"/>
                              </w:rPr>
                              <w:t xml:space="preserve">er en del av en verktøykasse med 9 dokumenter og maler som er tilpasset den nye gjennomføringsmodellens ulike faser med hovedfokus på de to innledende fasene i et EPC-prosjekt. Erfaringer fra tidligere EPC-prosjekter viser at avgjørelser som tas i starten er avgjørende. Målet er å promotere EPC som gjennomføringsmodell og forenkle oppstart av et EPC-prosjekt. </w:t>
                            </w:r>
                          </w:p>
                          <w:p w14:paraId="49DBFA49" w14:textId="77777777" w:rsidR="00321608" w:rsidRPr="002B01F6" w:rsidRDefault="00321608" w:rsidP="002B01F6">
                            <w:pPr>
                              <w:spacing w:after="0"/>
                              <w:rPr>
                                <w:rFonts w:ascii="Verdana" w:hAnsi="Verdana"/>
                                <w:sz w:val="20"/>
                                <w:szCs w:val="16"/>
                                <w:lang w:val="nb-NO"/>
                              </w:rPr>
                            </w:pPr>
                            <w:r w:rsidRPr="002B01F6">
                              <w:rPr>
                                <w:rFonts w:ascii="Verdana" w:hAnsi="Verdana"/>
                                <w:sz w:val="20"/>
                                <w:szCs w:val="16"/>
                                <w:lang w:val="nb-NO"/>
                              </w:rPr>
                              <w:t>Under følger en skjematisk oversikt over verktøy for EPC:</w:t>
                            </w:r>
                          </w:p>
                          <w:p w14:paraId="7D58076F" w14:textId="4622BAFC" w:rsidR="00321608" w:rsidRPr="0037631F" w:rsidRDefault="00321608" w:rsidP="004B7A26">
                            <w:pPr>
                              <w:spacing w:after="0"/>
                              <w:jc w:val="left"/>
                              <w:rPr>
                                <w:rFonts w:ascii="Verdana" w:eastAsia="Times New Roman" w:hAnsi="Verdana" w:cs="Arial"/>
                                <w:sz w:val="20"/>
                                <w:lang w:val="en-GB"/>
                              </w:rPr>
                            </w:pPr>
                            <w:r w:rsidRPr="0058412D">
                              <w:rPr>
                                <w:noProof/>
                              </w:rPr>
                              <w:drawing>
                                <wp:inline distT="0" distB="0" distL="0" distR="0" wp14:anchorId="1A189A6F" wp14:editId="64928C8B">
                                  <wp:extent cx="5010340" cy="2890889"/>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10340" cy="2890889"/>
                                          </a:xfrm>
                                          <a:prstGeom prst="rect">
                                            <a:avLst/>
                                          </a:prstGeom>
                                          <a:noFill/>
                                          <a:ln>
                                            <a:noFill/>
                                          </a:ln>
                                        </pic:spPr>
                                      </pic:pic>
                                    </a:graphicData>
                                  </a:graphic>
                                </wp:inline>
                              </w:drawing>
                            </w:r>
                          </w:p>
                          <w:p w14:paraId="35221793" w14:textId="22B84D6E" w:rsidR="00321608" w:rsidRPr="0063563D" w:rsidRDefault="00321608" w:rsidP="004B7A26">
                            <w:pPr>
                              <w:spacing w:after="0"/>
                              <w:rPr>
                                <w:rFonts w:asciiTheme="minorHAnsi" w:eastAsia="Times New Roman" w:hAnsiTheme="minorHAnsi" w:cstheme="minorHAnsi"/>
                                <w:sz w:val="18"/>
                                <w:szCs w:val="18"/>
                                <w:lang w:val="en-GB"/>
                              </w:rPr>
                            </w:pPr>
                            <w:r w:rsidRPr="0063563D">
                              <w:rPr>
                                <w:rFonts w:asciiTheme="minorHAnsi" w:eastAsia="Times New Roman" w:hAnsiTheme="minorHAnsi" w:cstheme="minorHAnsi"/>
                                <w:sz w:val="18"/>
                                <w:szCs w:val="18"/>
                                <w:lang w:val="en-GB"/>
                              </w:rPr>
                              <w:t xml:space="preserve">*Not considerably altered compared to </w:t>
                            </w:r>
                            <w:r>
                              <w:rPr>
                                <w:rFonts w:asciiTheme="minorHAnsi" w:eastAsia="Times New Roman" w:hAnsiTheme="minorHAnsi" w:cstheme="minorHAnsi"/>
                                <w:sz w:val="18"/>
                                <w:szCs w:val="18"/>
                                <w:lang w:val="en-GB"/>
                              </w:rPr>
                              <w:t>traditional</w:t>
                            </w:r>
                            <w:r w:rsidRPr="0063563D">
                              <w:rPr>
                                <w:rFonts w:asciiTheme="minorHAnsi" w:eastAsia="Times New Roman" w:hAnsiTheme="minorHAnsi" w:cstheme="minorHAnsi"/>
                                <w:sz w:val="18"/>
                                <w:szCs w:val="18"/>
                                <w:lang w:val="en-GB"/>
                              </w:rPr>
                              <w:t xml:space="preserve"> EPC </w:t>
                            </w:r>
                            <w:r>
                              <w:rPr>
                                <w:rFonts w:asciiTheme="minorHAnsi" w:eastAsia="Times New Roman" w:hAnsiTheme="minorHAnsi" w:cstheme="minorHAnsi"/>
                                <w:sz w:val="18"/>
                                <w:szCs w:val="18"/>
                                <w:lang w:val="en-GB"/>
                              </w:rPr>
                              <w:t xml:space="preserve">implementation </w:t>
                            </w:r>
                            <w:r w:rsidRPr="0063563D">
                              <w:rPr>
                                <w:rFonts w:asciiTheme="minorHAnsi" w:eastAsia="Times New Roman" w:hAnsiTheme="minorHAnsi" w:cstheme="minorHAnsi"/>
                                <w:sz w:val="18"/>
                                <w:szCs w:val="18"/>
                                <w:lang w:val="en-GB"/>
                              </w:rPr>
                              <w:t>model documents</w:t>
                            </w:r>
                          </w:p>
                          <w:p w14:paraId="0E5081B6" w14:textId="5DA3EA09" w:rsidR="00321608" w:rsidRPr="00733206" w:rsidRDefault="00321608" w:rsidP="002238C1">
                            <w:pPr>
                              <w:rPr>
                                <w:rFonts w:asciiTheme="minorHAnsi" w:hAnsiTheme="minorHAnsi" w:cstheme="minorHAnsi"/>
                                <w:i/>
                                <w:iCs/>
                                <w:lang w:val="en-GB"/>
                              </w:rPr>
                            </w:pPr>
                          </w:p>
                          <w:p w14:paraId="343623A8" w14:textId="77777777" w:rsidR="00321608" w:rsidRPr="002238C1" w:rsidRDefault="00321608">
                            <w:pPr>
                              <w:rPr>
                                <w:lang w:val="en-GB"/>
                              </w:rPr>
                            </w:pPr>
                          </w:p>
                          <w:p w14:paraId="1C02B3FB" w14:textId="29970BE0" w:rsidR="00321608" w:rsidRPr="002238C1" w:rsidRDefault="00321608">
                            <w:pPr>
                              <w:rPr>
                                <w:lang w:val="en-GB"/>
                              </w:rPr>
                            </w:pPr>
                          </w:p>
                          <w:p w14:paraId="2EBF76C2" w14:textId="77777777" w:rsidR="00321608" w:rsidRPr="002238C1" w:rsidRDefault="00321608">
                            <w:pPr>
                              <w:rPr>
                                <w:lang w:val="en-GB"/>
                              </w:rPr>
                            </w:pPr>
                          </w:p>
                          <w:p w14:paraId="023BAA66" w14:textId="77777777" w:rsidR="00321608" w:rsidRPr="002238C1" w:rsidRDefault="00321608">
                            <w:pPr>
                              <w:rPr>
                                <w:lang w:val="en-GB"/>
                              </w:rPr>
                            </w:pPr>
                          </w:p>
                          <w:p w14:paraId="4604CE31" w14:textId="77777777" w:rsidR="00321608" w:rsidRPr="002238C1" w:rsidRDefault="00321608">
                            <w:pPr>
                              <w:rPr>
                                <w:lang w:val="en-GB"/>
                              </w:rPr>
                            </w:pPr>
                          </w:p>
                          <w:p w14:paraId="4166FE0D" w14:textId="77777777" w:rsidR="00321608" w:rsidRPr="002238C1" w:rsidRDefault="00321608">
                            <w:pPr>
                              <w:rPr>
                                <w:lang w:val="en-GB"/>
                              </w:rPr>
                            </w:pPr>
                          </w:p>
                          <w:p w14:paraId="272D17CF" w14:textId="77777777" w:rsidR="00321608" w:rsidRPr="002238C1" w:rsidRDefault="00321608">
                            <w:pPr>
                              <w:rPr>
                                <w:lang w:val="en-GB"/>
                              </w:rPr>
                            </w:pPr>
                          </w:p>
                          <w:p w14:paraId="07F726EF" w14:textId="77777777" w:rsidR="00321608" w:rsidRPr="002238C1" w:rsidRDefault="00321608">
                            <w:pPr>
                              <w:rPr>
                                <w:lang w:val="en-GB"/>
                              </w:rPr>
                            </w:pPr>
                          </w:p>
                          <w:p w14:paraId="2F9D6449" w14:textId="77777777" w:rsidR="00321608" w:rsidRPr="002238C1" w:rsidRDefault="00321608">
                            <w:pPr>
                              <w:rPr>
                                <w:lang w:val="en-GB"/>
                              </w:rPr>
                            </w:pPr>
                          </w:p>
                          <w:p w14:paraId="441D069B" w14:textId="77777777" w:rsidR="00321608" w:rsidRPr="002238C1" w:rsidRDefault="00321608">
                            <w:pPr>
                              <w:rPr>
                                <w:lang w:val="en-GB"/>
                              </w:rPr>
                            </w:pPr>
                          </w:p>
                          <w:p w14:paraId="28934A17" w14:textId="77777777" w:rsidR="00321608" w:rsidRPr="002238C1" w:rsidRDefault="00321608">
                            <w:pPr>
                              <w:rPr>
                                <w:lang w:val="en-GB"/>
                              </w:rPr>
                            </w:pPr>
                          </w:p>
                          <w:p w14:paraId="358E2FC5" w14:textId="77777777" w:rsidR="00321608" w:rsidRPr="002238C1" w:rsidRDefault="00321608">
                            <w:pPr>
                              <w:rPr>
                                <w:lang w:val="en-GB"/>
                              </w:rPr>
                            </w:pPr>
                          </w:p>
                          <w:p w14:paraId="2ACB631F" w14:textId="77777777" w:rsidR="00321608" w:rsidRPr="002238C1" w:rsidRDefault="00321608">
                            <w:pPr>
                              <w:rPr>
                                <w:lang w:val="en-GB"/>
                              </w:rPr>
                            </w:pPr>
                          </w:p>
                          <w:p w14:paraId="57A66BD6" w14:textId="77777777" w:rsidR="00321608" w:rsidRPr="002238C1" w:rsidRDefault="00321608">
                            <w:pPr>
                              <w:rPr>
                                <w:lang w:val="en-GB"/>
                              </w:rPr>
                            </w:pPr>
                          </w:p>
                          <w:p w14:paraId="2683C6D6" w14:textId="77777777" w:rsidR="00321608" w:rsidRPr="002238C1" w:rsidRDefault="00321608">
                            <w:pPr>
                              <w:rPr>
                                <w:lang w:val="en-GB"/>
                              </w:rPr>
                            </w:pPr>
                          </w:p>
                          <w:p w14:paraId="286FCE45" w14:textId="77777777" w:rsidR="00321608" w:rsidRPr="002238C1" w:rsidRDefault="00321608">
                            <w:pPr>
                              <w:rPr>
                                <w:lang w:val="en-GB"/>
                              </w:rPr>
                            </w:pPr>
                          </w:p>
                          <w:p w14:paraId="6448EE54" w14:textId="77777777" w:rsidR="00321608" w:rsidRPr="002238C1" w:rsidRDefault="00321608">
                            <w:pPr>
                              <w:rPr>
                                <w:lang w:val="en-GB"/>
                              </w:rPr>
                            </w:pPr>
                          </w:p>
                          <w:p w14:paraId="5CEBEE5F" w14:textId="77777777" w:rsidR="00321608" w:rsidRPr="002238C1" w:rsidRDefault="00321608">
                            <w:pPr>
                              <w:rPr>
                                <w:lang w:val="en-GB"/>
                              </w:rPr>
                            </w:pPr>
                          </w:p>
                          <w:p w14:paraId="622494E4" w14:textId="77777777" w:rsidR="00321608" w:rsidRPr="002238C1" w:rsidRDefault="00321608">
                            <w:pPr>
                              <w:rPr>
                                <w:lang w:val="en-GB"/>
                              </w:rPr>
                            </w:pPr>
                          </w:p>
                          <w:p w14:paraId="3070DBA0" w14:textId="77777777" w:rsidR="00321608" w:rsidRPr="002238C1" w:rsidRDefault="00321608">
                            <w:pPr>
                              <w:rPr>
                                <w:lang w:val="en-GB"/>
                              </w:rPr>
                            </w:pPr>
                          </w:p>
                          <w:p w14:paraId="74A65912" w14:textId="77777777" w:rsidR="00321608" w:rsidRPr="002238C1" w:rsidRDefault="00321608">
                            <w:pPr>
                              <w:rPr>
                                <w:lang w:val="en-GB"/>
                              </w:rPr>
                            </w:pPr>
                          </w:p>
                          <w:p w14:paraId="2CB4007A" w14:textId="77777777" w:rsidR="00321608" w:rsidRPr="002238C1" w:rsidRDefault="00321608">
                            <w:pPr>
                              <w:rPr>
                                <w:lang w:val="en-GB"/>
                              </w:rPr>
                            </w:pPr>
                          </w:p>
                          <w:p w14:paraId="10830265" w14:textId="77777777" w:rsidR="00321608" w:rsidRPr="002238C1" w:rsidRDefault="00321608">
                            <w:pPr>
                              <w:rPr>
                                <w:lang w:val="en-GB"/>
                              </w:rPr>
                            </w:pPr>
                          </w:p>
                          <w:p w14:paraId="0CFF8767" w14:textId="77777777" w:rsidR="00321608" w:rsidRPr="002238C1" w:rsidRDefault="00321608">
                            <w:pPr>
                              <w:rPr>
                                <w:lang w:val="en-GB"/>
                              </w:rPr>
                            </w:pPr>
                          </w:p>
                          <w:p w14:paraId="41FA426D" w14:textId="77777777" w:rsidR="00321608" w:rsidRPr="002238C1" w:rsidRDefault="00321608">
                            <w:pPr>
                              <w:rPr>
                                <w:lang w:val="en-GB"/>
                              </w:rPr>
                            </w:pPr>
                          </w:p>
                          <w:p w14:paraId="38D3186E" w14:textId="77777777" w:rsidR="00321608" w:rsidRPr="002238C1" w:rsidRDefault="00321608">
                            <w:pPr>
                              <w:rPr>
                                <w:lang w:val="en-GB"/>
                              </w:rPr>
                            </w:pPr>
                          </w:p>
                          <w:p w14:paraId="155CFCB8" w14:textId="77777777" w:rsidR="00321608" w:rsidRPr="002238C1" w:rsidRDefault="00321608">
                            <w:pPr>
                              <w:rPr>
                                <w:lang w:val="en-GB"/>
                              </w:rPr>
                            </w:pPr>
                          </w:p>
                          <w:p w14:paraId="2B57E0A2" w14:textId="77777777" w:rsidR="00321608" w:rsidRPr="002238C1" w:rsidRDefault="00321608">
                            <w:pPr>
                              <w:rPr>
                                <w:lang w:val="en-GB"/>
                              </w:rPr>
                            </w:pPr>
                          </w:p>
                          <w:p w14:paraId="65516CC2" w14:textId="77777777" w:rsidR="00321608" w:rsidRPr="002238C1" w:rsidRDefault="00321608">
                            <w:pPr>
                              <w:rPr>
                                <w:lang w:val="en-GB"/>
                              </w:rPr>
                            </w:pPr>
                          </w:p>
                          <w:p w14:paraId="7FC63A5F" w14:textId="77777777" w:rsidR="00321608" w:rsidRPr="002238C1" w:rsidRDefault="00321608">
                            <w:pPr>
                              <w:rPr>
                                <w:lang w:val="en-GB"/>
                              </w:rPr>
                            </w:pPr>
                          </w:p>
                          <w:p w14:paraId="72BA3DED" w14:textId="77777777" w:rsidR="00321608" w:rsidRPr="002238C1" w:rsidRDefault="00321608">
                            <w:pPr>
                              <w:rPr>
                                <w:lang w:val="en-GB"/>
                              </w:rPr>
                            </w:pPr>
                          </w:p>
                          <w:p w14:paraId="6DE6B132" w14:textId="77777777" w:rsidR="00321608" w:rsidRPr="002238C1" w:rsidRDefault="00321608">
                            <w:pPr>
                              <w:rPr>
                                <w:lang w:val="en-GB"/>
                              </w:rPr>
                            </w:pPr>
                          </w:p>
                          <w:p w14:paraId="4628ADFF" w14:textId="77777777" w:rsidR="00321608" w:rsidRPr="002238C1" w:rsidRDefault="00321608">
                            <w:pPr>
                              <w:rPr>
                                <w:lang w:val="en-GB"/>
                              </w:rPr>
                            </w:pPr>
                          </w:p>
                          <w:p w14:paraId="21A7D998" w14:textId="77777777" w:rsidR="00321608" w:rsidRPr="002238C1" w:rsidRDefault="00321608">
                            <w:pPr>
                              <w:rPr>
                                <w:lang w:val="en-GB"/>
                              </w:rPr>
                            </w:pPr>
                          </w:p>
                          <w:p w14:paraId="3F535A69" w14:textId="77777777" w:rsidR="00321608" w:rsidRPr="002238C1" w:rsidRDefault="00321608">
                            <w:pPr>
                              <w:rPr>
                                <w:lang w:val="en-GB"/>
                              </w:rPr>
                            </w:pPr>
                          </w:p>
                          <w:p w14:paraId="7BC03ED7" w14:textId="77777777" w:rsidR="00321608" w:rsidRPr="002238C1" w:rsidRDefault="00321608">
                            <w:pPr>
                              <w:rPr>
                                <w:lang w:val="en-GB"/>
                              </w:rPr>
                            </w:pPr>
                          </w:p>
                          <w:p w14:paraId="1937B000" w14:textId="77777777" w:rsidR="00321608" w:rsidRPr="002238C1" w:rsidRDefault="00321608">
                            <w:pPr>
                              <w:rPr>
                                <w:lang w:val="en-GB"/>
                              </w:rPr>
                            </w:pPr>
                          </w:p>
                          <w:p w14:paraId="0867A713" w14:textId="77777777" w:rsidR="00321608" w:rsidRPr="002238C1" w:rsidRDefault="00321608">
                            <w:pPr>
                              <w:rPr>
                                <w:lang w:val="en-GB"/>
                              </w:rPr>
                            </w:pPr>
                          </w:p>
                          <w:p w14:paraId="0B814ACA" w14:textId="77777777" w:rsidR="00321608" w:rsidRPr="002238C1" w:rsidRDefault="00321608">
                            <w:pPr>
                              <w:rPr>
                                <w:lang w:val="en-GB"/>
                              </w:rPr>
                            </w:pPr>
                          </w:p>
                          <w:p w14:paraId="7A1ED469" w14:textId="77777777" w:rsidR="00321608" w:rsidRPr="002238C1" w:rsidRDefault="00321608">
                            <w:pPr>
                              <w:rPr>
                                <w:lang w:val="en-GB"/>
                              </w:rPr>
                            </w:pPr>
                          </w:p>
                          <w:p w14:paraId="0BC7C6B8" w14:textId="77777777" w:rsidR="00321608" w:rsidRPr="002238C1" w:rsidRDefault="00321608">
                            <w:pPr>
                              <w:rPr>
                                <w:lang w:val="en-GB"/>
                              </w:rPr>
                            </w:pPr>
                          </w:p>
                          <w:p w14:paraId="0A1F3D04" w14:textId="77777777" w:rsidR="00321608" w:rsidRPr="002238C1" w:rsidRDefault="00321608">
                            <w:pPr>
                              <w:rPr>
                                <w:lang w:val="en-GB"/>
                              </w:rPr>
                            </w:pPr>
                          </w:p>
                          <w:p w14:paraId="6B747075" w14:textId="77777777" w:rsidR="00321608" w:rsidRPr="002238C1" w:rsidRDefault="00321608">
                            <w:pPr>
                              <w:rPr>
                                <w:lang w:val="en-GB"/>
                              </w:rPr>
                            </w:pPr>
                            <w:r w:rsidRPr="002238C1">
                              <w:rPr>
                                <w:lang w:val="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35pt;margin-top:133.65pt;width:507.1pt;height:6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" filled="f" stroked="f" strokeweight=".5pt">
                <o:lock v:ext="edit" aspectratio="t"/>
                <v:textbox>
                  <w:txbxContent>
                    <w:p w14:paraId="43FFAAE6" w14:textId="77777777" w:rsidR="00321608" w:rsidRPr="002B01F6" w:rsidRDefault="00321608" w:rsidP="002B01F6">
                      <w:pPr>
                        <w:rPr>
                          <w:rFonts w:ascii="Verdana" w:hAnsi="Verdana"/>
                          <w:bCs/>
                          <w:sz w:val="20"/>
                          <w:lang w:val="nb-NO"/>
                        </w:rPr>
                      </w:pPr>
                      <w:bookmarkStart w:id="5" w:name="_Toc41309511"/>
                      <w:bookmarkStart w:id="6" w:name="_Toc42022405"/>
                      <w:r w:rsidRPr="002B01F6">
                        <w:rPr>
                          <w:rFonts w:ascii="Verdana" w:hAnsi="Verdana"/>
                          <w:bCs/>
                          <w:sz w:val="20"/>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424C120C" w14:textId="77777777" w:rsidR="00321608" w:rsidRPr="002B01F6" w:rsidRDefault="00321608" w:rsidP="002B01F6">
                      <w:pPr>
                        <w:rPr>
                          <w:rFonts w:ascii="Verdana" w:hAnsi="Verdana"/>
                          <w:b/>
                          <w:bCs/>
                          <w:sz w:val="20"/>
                          <w:szCs w:val="16"/>
                          <w:lang w:val="nb-NO"/>
                        </w:rPr>
                      </w:pPr>
                      <w:r w:rsidRPr="002B01F6">
                        <w:rPr>
                          <w:rFonts w:ascii="Verdana" w:hAnsi="Verdana"/>
                          <w:b/>
                          <w:bCs/>
                          <w:sz w:val="20"/>
                          <w:szCs w:val="16"/>
                          <w:lang w:val="nb-NO"/>
                        </w:rPr>
                        <w:t>Energisparing med resultatgaranti (EPC)</w:t>
                      </w:r>
                      <w:r w:rsidRPr="002B01F6">
                        <w:rPr>
                          <w:rFonts w:ascii="Verdana" w:hAnsi="Verdana"/>
                          <w:sz w:val="20"/>
                          <w:szCs w:val="16"/>
                          <w:lang w:val="nb-NO"/>
                        </w:rPr>
                        <w:t xml:space="preserve"> er en utprøvd og vellykket modell for energisparing i bygg. Den er brukt av offentlige byggeiere for å nå klima- og energimål i et raskere tempo enn ved bruk av andre modeller. Det er fortsatt et stort og energisparepotensial i offentlig sektor.</w:t>
                      </w:r>
                    </w:p>
                    <w:bookmarkEnd w:id="5"/>
                    <w:bookmarkEnd w:id="6"/>
                    <w:p w14:paraId="3D6C42CB" w14:textId="593779AB" w:rsidR="00321608" w:rsidRPr="002B01F6" w:rsidRDefault="00321608" w:rsidP="002B01F6">
                      <w:pPr>
                        <w:rPr>
                          <w:rFonts w:ascii="Verdana" w:hAnsi="Verdana"/>
                          <w:sz w:val="20"/>
                          <w:szCs w:val="16"/>
                          <w:lang w:val="nb-NO"/>
                        </w:rPr>
                      </w:pPr>
                      <w:r w:rsidRPr="002B01F6">
                        <w:rPr>
                          <w:rFonts w:ascii="Verdana" w:hAnsi="Verdana"/>
                          <w:sz w:val="20"/>
                          <w:szCs w:val="16"/>
                          <w:lang w:val="nb-NO"/>
                        </w:rPr>
                        <w:t xml:space="preserve">Denne </w:t>
                      </w:r>
                      <w:r>
                        <w:rPr>
                          <w:rFonts w:ascii="Verdana" w:hAnsi="Verdana"/>
                          <w:sz w:val="20"/>
                          <w:szCs w:val="16"/>
                          <w:lang w:val="nb-NO"/>
                        </w:rPr>
                        <w:t>malen</w:t>
                      </w:r>
                      <w:r w:rsidRPr="002B01F6">
                        <w:rPr>
                          <w:rFonts w:ascii="Verdana" w:hAnsi="Verdana"/>
                          <w:sz w:val="20"/>
                          <w:szCs w:val="16"/>
                          <w:lang w:val="nb-NO"/>
                        </w:rPr>
                        <w:t xml:space="preserve"> for </w:t>
                      </w:r>
                      <w:r>
                        <w:rPr>
                          <w:rFonts w:ascii="Verdana" w:hAnsi="Verdana"/>
                          <w:sz w:val="20"/>
                          <w:szCs w:val="16"/>
                          <w:lang w:val="nb-NO"/>
                        </w:rPr>
                        <w:t xml:space="preserve">konkurransegrunnlag EPC </w:t>
                      </w:r>
                      <w:r w:rsidRPr="002B01F6">
                        <w:rPr>
                          <w:rFonts w:ascii="Verdana" w:hAnsi="Verdana"/>
                          <w:sz w:val="20"/>
                          <w:szCs w:val="16"/>
                          <w:lang w:val="nb-NO"/>
                        </w:rPr>
                        <w:t xml:space="preserve">er basert på </w:t>
                      </w:r>
                      <w:r w:rsidRPr="002B01F6">
                        <w:rPr>
                          <w:rFonts w:ascii="Verdana" w:hAnsi="Verdana"/>
                          <w:b/>
                          <w:bCs/>
                          <w:sz w:val="20"/>
                          <w:szCs w:val="16"/>
                          <w:lang w:val="nb-NO"/>
                        </w:rPr>
                        <w:t>Guide til EPC</w:t>
                      </w:r>
                      <w:r w:rsidRPr="002B01F6">
                        <w:rPr>
                          <w:rFonts w:ascii="Verdana" w:hAnsi="Verdana"/>
                          <w:sz w:val="20"/>
                          <w:szCs w:val="16"/>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7D4B3923" w14:textId="11C3B772" w:rsidR="00321608" w:rsidRPr="002B01F6" w:rsidRDefault="00321608" w:rsidP="002B01F6">
                      <w:pPr>
                        <w:spacing w:after="240"/>
                        <w:rPr>
                          <w:rFonts w:ascii="Verdana" w:hAnsi="Verdana"/>
                          <w:sz w:val="20"/>
                          <w:szCs w:val="16"/>
                          <w:lang w:val="nb-NO"/>
                        </w:rPr>
                      </w:pPr>
                      <w:r>
                        <w:rPr>
                          <w:rFonts w:ascii="Verdana" w:hAnsi="Verdana"/>
                          <w:sz w:val="20"/>
                          <w:szCs w:val="16"/>
                          <w:lang w:val="nb-NO"/>
                        </w:rPr>
                        <w:t xml:space="preserve">Mal for konkurransegrunnlag EPC </w:t>
                      </w:r>
                      <w:r w:rsidRPr="002B01F6">
                        <w:rPr>
                          <w:rFonts w:ascii="Verdana" w:hAnsi="Verdana"/>
                          <w:sz w:val="20"/>
                          <w:szCs w:val="16"/>
                          <w:lang w:val="nb-NO"/>
                        </w:rPr>
                        <w:t xml:space="preserve">er en del av en verktøykasse med 9 dokumenter og maler som er tilpasset den nye gjennomføringsmodellens ulike faser med hovedfokus på de to innledende fasene i et EPC-prosjekt. Erfaringer fra tidligere EPC-prosjekter viser at avgjørelser som tas i starten er avgjørende. Målet er å promotere EPC som gjennomføringsmodell og forenkle oppstart av et EPC-prosjekt. </w:t>
                      </w:r>
                    </w:p>
                    <w:p w14:paraId="49DBFA49" w14:textId="77777777" w:rsidR="00321608" w:rsidRPr="002B01F6" w:rsidRDefault="00321608" w:rsidP="002B01F6">
                      <w:pPr>
                        <w:spacing w:after="0"/>
                        <w:rPr>
                          <w:rFonts w:ascii="Verdana" w:hAnsi="Verdana"/>
                          <w:sz w:val="20"/>
                          <w:szCs w:val="16"/>
                          <w:lang w:val="nb-NO"/>
                        </w:rPr>
                      </w:pPr>
                      <w:r w:rsidRPr="002B01F6">
                        <w:rPr>
                          <w:rFonts w:ascii="Verdana" w:hAnsi="Verdana"/>
                          <w:sz w:val="20"/>
                          <w:szCs w:val="16"/>
                          <w:lang w:val="nb-NO"/>
                        </w:rPr>
                        <w:t>Under følger en skjematisk oversikt over verktøy for EPC:</w:t>
                      </w:r>
                    </w:p>
                    <w:p w14:paraId="7D58076F" w14:textId="4622BAFC" w:rsidR="00321608" w:rsidRPr="0037631F" w:rsidRDefault="00321608" w:rsidP="004B7A26">
                      <w:pPr>
                        <w:spacing w:after="0"/>
                        <w:jc w:val="left"/>
                        <w:rPr>
                          <w:rFonts w:ascii="Verdana" w:eastAsia="Times New Roman" w:hAnsi="Verdana" w:cs="Arial"/>
                          <w:sz w:val="20"/>
                          <w:lang w:val="en-GB"/>
                        </w:rPr>
                      </w:pPr>
                      <w:r w:rsidRPr="0058412D">
                        <w:rPr>
                          <w:noProof/>
                        </w:rPr>
                        <w:drawing>
                          <wp:inline distT="0" distB="0" distL="0" distR="0" wp14:anchorId="1A189A6F" wp14:editId="64928C8B">
                            <wp:extent cx="5010340" cy="2890889"/>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10340" cy="2890889"/>
                                    </a:xfrm>
                                    <a:prstGeom prst="rect">
                                      <a:avLst/>
                                    </a:prstGeom>
                                    <a:noFill/>
                                    <a:ln>
                                      <a:noFill/>
                                    </a:ln>
                                  </pic:spPr>
                                </pic:pic>
                              </a:graphicData>
                            </a:graphic>
                          </wp:inline>
                        </w:drawing>
                      </w:r>
                    </w:p>
                    <w:p w14:paraId="35221793" w14:textId="22B84D6E" w:rsidR="00321608" w:rsidRPr="0063563D" w:rsidRDefault="00321608" w:rsidP="004B7A26">
                      <w:pPr>
                        <w:spacing w:after="0"/>
                        <w:rPr>
                          <w:rFonts w:asciiTheme="minorHAnsi" w:eastAsia="Times New Roman" w:hAnsiTheme="minorHAnsi" w:cstheme="minorHAnsi"/>
                          <w:sz w:val="18"/>
                          <w:szCs w:val="18"/>
                          <w:lang w:val="en-GB"/>
                        </w:rPr>
                      </w:pPr>
                      <w:r w:rsidRPr="0063563D">
                        <w:rPr>
                          <w:rFonts w:asciiTheme="minorHAnsi" w:eastAsia="Times New Roman" w:hAnsiTheme="minorHAnsi" w:cstheme="minorHAnsi"/>
                          <w:sz w:val="18"/>
                          <w:szCs w:val="18"/>
                          <w:lang w:val="en-GB"/>
                        </w:rPr>
                        <w:t xml:space="preserve">*Not considerably altered compared to </w:t>
                      </w:r>
                      <w:r>
                        <w:rPr>
                          <w:rFonts w:asciiTheme="minorHAnsi" w:eastAsia="Times New Roman" w:hAnsiTheme="minorHAnsi" w:cstheme="minorHAnsi"/>
                          <w:sz w:val="18"/>
                          <w:szCs w:val="18"/>
                          <w:lang w:val="en-GB"/>
                        </w:rPr>
                        <w:t>traditional</w:t>
                      </w:r>
                      <w:r w:rsidRPr="0063563D">
                        <w:rPr>
                          <w:rFonts w:asciiTheme="minorHAnsi" w:eastAsia="Times New Roman" w:hAnsiTheme="minorHAnsi" w:cstheme="minorHAnsi"/>
                          <w:sz w:val="18"/>
                          <w:szCs w:val="18"/>
                          <w:lang w:val="en-GB"/>
                        </w:rPr>
                        <w:t xml:space="preserve"> EPC </w:t>
                      </w:r>
                      <w:r>
                        <w:rPr>
                          <w:rFonts w:asciiTheme="minorHAnsi" w:eastAsia="Times New Roman" w:hAnsiTheme="minorHAnsi" w:cstheme="minorHAnsi"/>
                          <w:sz w:val="18"/>
                          <w:szCs w:val="18"/>
                          <w:lang w:val="en-GB"/>
                        </w:rPr>
                        <w:t xml:space="preserve">implementation </w:t>
                      </w:r>
                      <w:r w:rsidRPr="0063563D">
                        <w:rPr>
                          <w:rFonts w:asciiTheme="minorHAnsi" w:eastAsia="Times New Roman" w:hAnsiTheme="minorHAnsi" w:cstheme="minorHAnsi"/>
                          <w:sz w:val="18"/>
                          <w:szCs w:val="18"/>
                          <w:lang w:val="en-GB"/>
                        </w:rPr>
                        <w:t>model documents</w:t>
                      </w:r>
                    </w:p>
                    <w:p w14:paraId="0E5081B6" w14:textId="5DA3EA09" w:rsidR="00321608" w:rsidRPr="00733206" w:rsidRDefault="00321608" w:rsidP="002238C1">
                      <w:pPr>
                        <w:rPr>
                          <w:rFonts w:asciiTheme="minorHAnsi" w:hAnsiTheme="minorHAnsi" w:cstheme="minorHAnsi"/>
                          <w:i/>
                          <w:iCs/>
                          <w:lang w:val="en-GB"/>
                        </w:rPr>
                      </w:pPr>
                    </w:p>
                    <w:p w14:paraId="343623A8" w14:textId="77777777" w:rsidR="00321608" w:rsidRPr="002238C1" w:rsidRDefault="00321608">
                      <w:pPr>
                        <w:rPr>
                          <w:lang w:val="en-GB"/>
                        </w:rPr>
                      </w:pPr>
                    </w:p>
                    <w:p w14:paraId="1C02B3FB" w14:textId="29970BE0" w:rsidR="00321608" w:rsidRPr="002238C1" w:rsidRDefault="00321608">
                      <w:pPr>
                        <w:rPr>
                          <w:lang w:val="en-GB"/>
                        </w:rPr>
                      </w:pPr>
                    </w:p>
                    <w:p w14:paraId="2EBF76C2" w14:textId="77777777" w:rsidR="00321608" w:rsidRPr="002238C1" w:rsidRDefault="00321608">
                      <w:pPr>
                        <w:rPr>
                          <w:lang w:val="en-GB"/>
                        </w:rPr>
                      </w:pPr>
                    </w:p>
                    <w:p w14:paraId="023BAA66" w14:textId="77777777" w:rsidR="00321608" w:rsidRPr="002238C1" w:rsidRDefault="00321608">
                      <w:pPr>
                        <w:rPr>
                          <w:lang w:val="en-GB"/>
                        </w:rPr>
                      </w:pPr>
                    </w:p>
                    <w:p w14:paraId="4604CE31" w14:textId="77777777" w:rsidR="00321608" w:rsidRPr="002238C1" w:rsidRDefault="00321608">
                      <w:pPr>
                        <w:rPr>
                          <w:lang w:val="en-GB"/>
                        </w:rPr>
                      </w:pPr>
                    </w:p>
                    <w:p w14:paraId="4166FE0D" w14:textId="77777777" w:rsidR="00321608" w:rsidRPr="002238C1" w:rsidRDefault="00321608">
                      <w:pPr>
                        <w:rPr>
                          <w:lang w:val="en-GB"/>
                        </w:rPr>
                      </w:pPr>
                    </w:p>
                    <w:p w14:paraId="272D17CF" w14:textId="77777777" w:rsidR="00321608" w:rsidRPr="002238C1" w:rsidRDefault="00321608">
                      <w:pPr>
                        <w:rPr>
                          <w:lang w:val="en-GB"/>
                        </w:rPr>
                      </w:pPr>
                    </w:p>
                    <w:p w14:paraId="07F726EF" w14:textId="77777777" w:rsidR="00321608" w:rsidRPr="002238C1" w:rsidRDefault="00321608">
                      <w:pPr>
                        <w:rPr>
                          <w:lang w:val="en-GB"/>
                        </w:rPr>
                      </w:pPr>
                    </w:p>
                    <w:p w14:paraId="2F9D6449" w14:textId="77777777" w:rsidR="00321608" w:rsidRPr="002238C1" w:rsidRDefault="00321608">
                      <w:pPr>
                        <w:rPr>
                          <w:lang w:val="en-GB"/>
                        </w:rPr>
                      </w:pPr>
                    </w:p>
                    <w:p w14:paraId="441D069B" w14:textId="77777777" w:rsidR="00321608" w:rsidRPr="002238C1" w:rsidRDefault="00321608">
                      <w:pPr>
                        <w:rPr>
                          <w:lang w:val="en-GB"/>
                        </w:rPr>
                      </w:pPr>
                    </w:p>
                    <w:p w14:paraId="28934A17" w14:textId="77777777" w:rsidR="00321608" w:rsidRPr="002238C1" w:rsidRDefault="00321608">
                      <w:pPr>
                        <w:rPr>
                          <w:lang w:val="en-GB"/>
                        </w:rPr>
                      </w:pPr>
                    </w:p>
                    <w:p w14:paraId="358E2FC5" w14:textId="77777777" w:rsidR="00321608" w:rsidRPr="002238C1" w:rsidRDefault="00321608">
                      <w:pPr>
                        <w:rPr>
                          <w:lang w:val="en-GB"/>
                        </w:rPr>
                      </w:pPr>
                    </w:p>
                    <w:p w14:paraId="2ACB631F" w14:textId="77777777" w:rsidR="00321608" w:rsidRPr="002238C1" w:rsidRDefault="00321608">
                      <w:pPr>
                        <w:rPr>
                          <w:lang w:val="en-GB"/>
                        </w:rPr>
                      </w:pPr>
                    </w:p>
                    <w:p w14:paraId="57A66BD6" w14:textId="77777777" w:rsidR="00321608" w:rsidRPr="002238C1" w:rsidRDefault="00321608">
                      <w:pPr>
                        <w:rPr>
                          <w:lang w:val="en-GB"/>
                        </w:rPr>
                      </w:pPr>
                    </w:p>
                    <w:p w14:paraId="2683C6D6" w14:textId="77777777" w:rsidR="00321608" w:rsidRPr="002238C1" w:rsidRDefault="00321608">
                      <w:pPr>
                        <w:rPr>
                          <w:lang w:val="en-GB"/>
                        </w:rPr>
                      </w:pPr>
                    </w:p>
                    <w:p w14:paraId="286FCE45" w14:textId="77777777" w:rsidR="00321608" w:rsidRPr="002238C1" w:rsidRDefault="00321608">
                      <w:pPr>
                        <w:rPr>
                          <w:lang w:val="en-GB"/>
                        </w:rPr>
                      </w:pPr>
                    </w:p>
                    <w:p w14:paraId="6448EE54" w14:textId="77777777" w:rsidR="00321608" w:rsidRPr="002238C1" w:rsidRDefault="00321608">
                      <w:pPr>
                        <w:rPr>
                          <w:lang w:val="en-GB"/>
                        </w:rPr>
                      </w:pPr>
                    </w:p>
                    <w:p w14:paraId="5CEBEE5F" w14:textId="77777777" w:rsidR="00321608" w:rsidRPr="002238C1" w:rsidRDefault="00321608">
                      <w:pPr>
                        <w:rPr>
                          <w:lang w:val="en-GB"/>
                        </w:rPr>
                      </w:pPr>
                    </w:p>
                    <w:p w14:paraId="622494E4" w14:textId="77777777" w:rsidR="00321608" w:rsidRPr="002238C1" w:rsidRDefault="00321608">
                      <w:pPr>
                        <w:rPr>
                          <w:lang w:val="en-GB"/>
                        </w:rPr>
                      </w:pPr>
                    </w:p>
                    <w:p w14:paraId="3070DBA0" w14:textId="77777777" w:rsidR="00321608" w:rsidRPr="002238C1" w:rsidRDefault="00321608">
                      <w:pPr>
                        <w:rPr>
                          <w:lang w:val="en-GB"/>
                        </w:rPr>
                      </w:pPr>
                    </w:p>
                    <w:p w14:paraId="74A65912" w14:textId="77777777" w:rsidR="00321608" w:rsidRPr="002238C1" w:rsidRDefault="00321608">
                      <w:pPr>
                        <w:rPr>
                          <w:lang w:val="en-GB"/>
                        </w:rPr>
                      </w:pPr>
                    </w:p>
                    <w:p w14:paraId="2CB4007A" w14:textId="77777777" w:rsidR="00321608" w:rsidRPr="002238C1" w:rsidRDefault="00321608">
                      <w:pPr>
                        <w:rPr>
                          <w:lang w:val="en-GB"/>
                        </w:rPr>
                      </w:pPr>
                    </w:p>
                    <w:p w14:paraId="10830265" w14:textId="77777777" w:rsidR="00321608" w:rsidRPr="002238C1" w:rsidRDefault="00321608">
                      <w:pPr>
                        <w:rPr>
                          <w:lang w:val="en-GB"/>
                        </w:rPr>
                      </w:pPr>
                    </w:p>
                    <w:p w14:paraId="0CFF8767" w14:textId="77777777" w:rsidR="00321608" w:rsidRPr="002238C1" w:rsidRDefault="00321608">
                      <w:pPr>
                        <w:rPr>
                          <w:lang w:val="en-GB"/>
                        </w:rPr>
                      </w:pPr>
                    </w:p>
                    <w:p w14:paraId="41FA426D" w14:textId="77777777" w:rsidR="00321608" w:rsidRPr="002238C1" w:rsidRDefault="00321608">
                      <w:pPr>
                        <w:rPr>
                          <w:lang w:val="en-GB"/>
                        </w:rPr>
                      </w:pPr>
                    </w:p>
                    <w:p w14:paraId="38D3186E" w14:textId="77777777" w:rsidR="00321608" w:rsidRPr="002238C1" w:rsidRDefault="00321608">
                      <w:pPr>
                        <w:rPr>
                          <w:lang w:val="en-GB"/>
                        </w:rPr>
                      </w:pPr>
                    </w:p>
                    <w:p w14:paraId="155CFCB8" w14:textId="77777777" w:rsidR="00321608" w:rsidRPr="002238C1" w:rsidRDefault="00321608">
                      <w:pPr>
                        <w:rPr>
                          <w:lang w:val="en-GB"/>
                        </w:rPr>
                      </w:pPr>
                    </w:p>
                    <w:p w14:paraId="2B57E0A2" w14:textId="77777777" w:rsidR="00321608" w:rsidRPr="002238C1" w:rsidRDefault="00321608">
                      <w:pPr>
                        <w:rPr>
                          <w:lang w:val="en-GB"/>
                        </w:rPr>
                      </w:pPr>
                    </w:p>
                    <w:p w14:paraId="65516CC2" w14:textId="77777777" w:rsidR="00321608" w:rsidRPr="002238C1" w:rsidRDefault="00321608">
                      <w:pPr>
                        <w:rPr>
                          <w:lang w:val="en-GB"/>
                        </w:rPr>
                      </w:pPr>
                    </w:p>
                    <w:p w14:paraId="7FC63A5F" w14:textId="77777777" w:rsidR="00321608" w:rsidRPr="002238C1" w:rsidRDefault="00321608">
                      <w:pPr>
                        <w:rPr>
                          <w:lang w:val="en-GB"/>
                        </w:rPr>
                      </w:pPr>
                    </w:p>
                    <w:p w14:paraId="72BA3DED" w14:textId="77777777" w:rsidR="00321608" w:rsidRPr="002238C1" w:rsidRDefault="00321608">
                      <w:pPr>
                        <w:rPr>
                          <w:lang w:val="en-GB"/>
                        </w:rPr>
                      </w:pPr>
                    </w:p>
                    <w:p w14:paraId="6DE6B132" w14:textId="77777777" w:rsidR="00321608" w:rsidRPr="002238C1" w:rsidRDefault="00321608">
                      <w:pPr>
                        <w:rPr>
                          <w:lang w:val="en-GB"/>
                        </w:rPr>
                      </w:pPr>
                    </w:p>
                    <w:p w14:paraId="4628ADFF" w14:textId="77777777" w:rsidR="00321608" w:rsidRPr="002238C1" w:rsidRDefault="00321608">
                      <w:pPr>
                        <w:rPr>
                          <w:lang w:val="en-GB"/>
                        </w:rPr>
                      </w:pPr>
                    </w:p>
                    <w:p w14:paraId="21A7D998" w14:textId="77777777" w:rsidR="00321608" w:rsidRPr="002238C1" w:rsidRDefault="00321608">
                      <w:pPr>
                        <w:rPr>
                          <w:lang w:val="en-GB"/>
                        </w:rPr>
                      </w:pPr>
                    </w:p>
                    <w:p w14:paraId="3F535A69" w14:textId="77777777" w:rsidR="00321608" w:rsidRPr="002238C1" w:rsidRDefault="00321608">
                      <w:pPr>
                        <w:rPr>
                          <w:lang w:val="en-GB"/>
                        </w:rPr>
                      </w:pPr>
                    </w:p>
                    <w:p w14:paraId="7BC03ED7" w14:textId="77777777" w:rsidR="00321608" w:rsidRPr="002238C1" w:rsidRDefault="00321608">
                      <w:pPr>
                        <w:rPr>
                          <w:lang w:val="en-GB"/>
                        </w:rPr>
                      </w:pPr>
                    </w:p>
                    <w:p w14:paraId="1937B000" w14:textId="77777777" w:rsidR="00321608" w:rsidRPr="002238C1" w:rsidRDefault="00321608">
                      <w:pPr>
                        <w:rPr>
                          <w:lang w:val="en-GB"/>
                        </w:rPr>
                      </w:pPr>
                    </w:p>
                    <w:p w14:paraId="0867A713" w14:textId="77777777" w:rsidR="00321608" w:rsidRPr="002238C1" w:rsidRDefault="00321608">
                      <w:pPr>
                        <w:rPr>
                          <w:lang w:val="en-GB"/>
                        </w:rPr>
                      </w:pPr>
                    </w:p>
                    <w:p w14:paraId="0B814ACA" w14:textId="77777777" w:rsidR="00321608" w:rsidRPr="002238C1" w:rsidRDefault="00321608">
                      <w:pPr>
                        <w:rPr>
                          <w:lang w:val="en-GB"/>
                        </w:rPr>
                      </w:pPr>
                    </w:p>
                    <w:p w14:paraId="7A1ED469" w14:textId="77777777" w:rsidR="00321608" w:rsidRPr="002238C1" w:rsidRDefault="00321608">
                      <w:pPr>
                        <w:rPr>
                          <w:lang w:val="en-GB"/>
                        </w:rPr>
                      </w:pPr>
                    </w:p>
                    <w:p w14:paraId="0BC7C6B8" w14:textId="77777777" w:rsidR="00321608" w:rsidRPr="002238C1" w:rsidRDefault="00321608">
                      <w:pPr>
                        <w:rPr>
                          <w:lang w:val="en-GB"/>
                        </w:rPr>
                      </w:pPr>
                    </w:p>
                    <w:p w14:paraId="0A1F3D04" w14:textId="77777777" w:rsidR="00321608" w:rsidRPr="002238C1" w:rsidRDefault="00321608">
                      <w:pPr>
                        <w:rPr>
                          <w:lang w:val="en-GB"/>
                        </w:rPr>
                      </w:pPr>
                    </w:p>
                    <w:p w14:paraId="6B747075" w14:textId="77777777" w:rsidR="00321608" w:rsidRPr="002238C1" w:rsidRDefault="00321608">
                      <w:pPr>
                        <w:rPr>
                          <w:lang w:val="en-GB"/>
                        </w:rPr>
                      </w:pPr>
                      <w:r w:rsidRPr="002238C1">
                        <w:rPr>
                          <w:lang w:val="en-GB"/>
                        </w:rPr>
                        <w:br/>
                      </w:r>
                    </w:p>
                  </w:txbxContent>
                </v:textbox>
                <w10:wrap type="square" anchorx="margin"/>
              </v:shape>
            </w:pict>
          </mc:Fallback>
        </mc:AlternateContent>
      </w:r>
      <w:r w:rsidR="001E30B4" w:rsidRPr="00C1525A">
        <w:rPr>
          <w:lang w:val="nb-NO"/>
        </w:rPr>
        <w:br w:type="page"/>
      </w:r>
      <w:r w:rsidR="001E30B4" w:rsidRPr="00C1525A">
        <w:rPr>
          <w:noProof/>
          <w:lang w:val="nb-NO"/>
        </w:rPr>
        <w:drawing>
          <wp:anchor distT="0" distB="0" distL="114300" distR="114300" simplePos="0" relativeHeight="251658251"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C1525A">
        <w:rPr>
          <w:noProof/>
          <w:lang w:val="nb-NO"/>
        </w:rPr>
        <w:drawing>
          <wp:anchor distT="0" distB="0" distL="114300" distR="114300" simplePos="0" relativeHeight="251658250"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C1525A">
        <w:rPr>
          <w:noProof/>
          <w:lang w:val="nb-NO"/>
        </w:rPr>
        <w:drawing>
          <wp:anchor distT="0" distB="0" distL="114300" distR="114300" simplePos="0" relativeHeight="251658244"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2"/>
                    <a:srcRect/>
                    <a:stretch>
                      <a:fillRect/>
                    </a:stretch>
                  </pic:blipFill>
                  <pic:spPr>
                    <a:xfrm>
                      <a:off x="0" y="0"/>
                      <a:ext cx="7565390" cy="7181215"/>
                    </a:xfrm>
                    <a:prstGeom prst="rect">
                      <a:avLst/>
                    </a:prstGeom>
                  </pic:spPr>
                </pic:pic>
              </a:graphicData>
            </a:graphic>
          </wp:anchor>
        </w:drawing>
      </w:r>
    </w:p>
    <w:p w14:paraId="6CD9D6B0" w14:textId="77777777" w:rsidR="003A6A87" w:rsidRPr="00C1525A" w:rsidRDefault="003A6A87">
      <w:pPr>
        <w:rPr>
          <w:lang w:val="nb-NO"/>
        </w:rPr>
      </w:pPr>
    </w:p>
    <w:p w14:paraId="0059A66F" w14:textId="77777777" w:rsidR="00E05E94" w:rsidRPr="00C1525A" w:rsidRDefault="00E05E94" w:rsidP="00E05E94">
      <w:pPr>
        <w:rPr>
          <w:rFonts w:ascii="Verdana" w:eastAsia="Times New Roman" w:hAnsi="Verdana" w:cs="Arial"/>
          <w:sz w:val="20"/>
          <w:lang w:val="nb-NO"/>
        </w:rPr>
      </w:pPr>
    </w:p>
    <w:p w14:paraId="201AB8DF" w14:textId="77777777" w:rsidR="00E05E94" w:rsidRPr="00C1525A" w:rsidRDefault="00E05E94" w:rsidP="00E05E94">
      <w:pPr>
        <w:rPr>
          <w:rFonts w:ascii="Verdana" w:eastAsia="Times New Roman" w:hAnsi="Verdana" w:cs="Arial"/>
          <w:sz w:val="20"/>
          <w:lang w:val="nb-NO"/>
        </w:rPr>
      </w:pPr>
    </w:p>
    <w:p w14:paraId="07DB0D74" w14:textId="4FC3973D" w:rsidR="00E05E94" w:rsidRPr="00C1525A" w:rsidRDefault="002B01F6" w:rsidP="00E05E94">
      <w:pPr>
        <w:rPr>
          <w:rFonts w:asciiTheme="minorHAnsi" w:eastAsia="Times New Roman" w:hAnsiTheme="minorHAnsi" w:cstheme="minorHAnsi"/>
          <w:b/>
          <w:bCs/>
          <w:sz w:val="28"/>
          <w:szCs w:val="28"/>
          <w:lang w:val="nb-NO"/>
        </w:rPr>
      </w:pPr>
      <w:r w:rsidRPr="00C1525A">
        <w:rPr>
          <w:rFonts w:asciiTheme="minorHAnsi" w:eastAsia="Times New Roman" w:hAnsiTheme="minorHAnsi" w:cstheme="minorHAnsi"/>
          <w:b/>
          <w:bCs/>
          <w:sz w:val="28"/>
          <w:szCs w:val="28"/>
          <w:lang w:val="nb-NO"/>
        </w:rPr>
        <w:t>Tips til bruk av malen</w:t>
      </w:r>
    </w:p>
    <w:p w14:paraId="738AEE6E" w14:textId="2B0145C2" w:rsidR="002B01F6" w:rsidRPr="00C1525A" w:rsidRDefault="002B01F6" w:rsidP="00AF2AB8">
      <w:pPr>
        <w:pStyle w:val="Listeavsnitt"/>
        <w:numPr>
          <w:ilvl w:val="0"/>
          <w:numId w:val="3"/>
        </w:numPr>
        <w:spacing w:after="0" w:line="240" w:lineRule="auto"/>
        <w:jc w:val="left"/>
        <w:rPr>
          <w:rFonts w:ascii="Verdana" w:hAnsi="Verdana" w:cstheme="minorHAnsi"/>
          <w:sz w:val="20"/>
          <w:lang w:val="nb-NO"/>
        </w:rPr>
      </w:pPr>
      <w:r w:rsidRPr="00C1525A">
        <w:rPr>
          <w:rFonts w:ascii="Verdana" w:hAnsi="Verdana" w:cstheme="minorHAnsi"/>
          <w:sz w:val="20"/>
          <w:lang w:val="nb-NO"/>
        </w:rPr>
        <w:t>Legg merke til ansvarsfraskrivelsen.</w:t>
      </w:r>
    </w:p>
    <w:p w14:paraId="33E9D9E3" w14:textId="6DD95A5F" w:rsidR="002B01F6" w:rsidRPr="00C1525A" w:rsidRDefault="002B01F6" w:rsidP="00AF2AB8">
      <w:pPr>
        <w:pStyle w:val="Listeavsnitt"/>
        <w:numPr>
          <w:ilvl w:val="0"/>
          <w:numId w:val="3"/>
        </w:numPr>
        <w:spacing w:after="0" w:line="240" w:lineRule="auto"/>
        <w:jc w:val="left"/>
        <w:rPr>
          <w:rFonts w:ascii="Verdana" w:hAnsi="Verdana" w:cstheme="minorHAnsi"/>
          <w:sz w:val="20"/>
          <w:lang w:val="nb-NO"/>
        </w:rPr>
      </w:pPr>
      <w:r w:rsidRPr="00C1525A">
        <w:rPr>
          <w:rFonts w:ascii="Verdana" w:hAnsi="Verdana" w:cstheme="minorHAnsi"/>
          <w:sz w:val="20"/>
          <w:lang w:val="nb-NO"/>
        </w:rPr>
        <w:t>Dette dokumentet er basert på en norsk mal for EPC-anskaffelser og tilpasset endringer ny gjennomføringsmodellen for EPC med kontraktsbasert samspill i fase 1.</w:t>
      </w:r>
    </w:p>
    <w:p w14:paraId="3E878D26" w14:textId="2AB4B1E8" w:rsidR="002B01F6" w:rsidRPr="00C1525A" w:rsidRDefault="002B01F6" w:rsidP="00AF2AB8">
      <w:pPr>
        <w:pStyle w:val="Listeavsnitt"/>
        <w:numPr>
          <w:ilvl w:val="0"/>
          <w:numId w:val="3"/>
        </w:numPr>
        <w:spacing w:after="0" w:line="240" w:lineRule="auto"/>
        <w:jc w:val="left"/>
        <w:rPr>
          <w:rFonts w:ascii="Verdana" w:hAnsi="Verdana" w:cstheme="minorHAnsi"/>
          <w:sz w:val="20"/>
          <w:lang w:val="nb-NO"/>
        </w:rPr>
      </w:pPr>
      <w:r w:rsidRPr="00C1525A">
        <w:rPr>
          <w:rFonts w:ascii="Verdana" w:hAnsi="Verdana" w:cstheme="minorHAnsi"/>
          <w:sz w:val="20"/>
          <w:lang w:val="nb-NO"/>
        </w:rPr>
        <w:t>I margene er det viktig informasjon til brukerne med bakgrunnsinformasjon og råd om hvilke seksjoner som bør kontrolleres grundig og tilpasses nasjonale lover, forskrifter og spesifikke prosjektforhold.</w:t>
      </w:r>
    </w:p>
    <w:p w14:paraId="06691EE8" w14:textId="231D0EB2" w:rsidR="003A6A87" w:rsidRPr="00C1525A" w:rsidRDefault="00DE63F6" w:rsidP="00AF2AB8">
      <w:pPr>
        <w:pStyle w:val="Listeavsnitt"/>
        <w:numPr>
          <w:ilvl w:val="0"/>
          <w:numId w:val="3"/>
        </w:numPr>
        <w:spacing w:after="0" w:line="240" w:lineRule="auto"/>
        <w:contextualSpacing w:val="0"/>
        <w:jc w:val="left"/>
        <w:rPr>
          <w:rFonts w:ascii="Verdana" w:hAnsi="Verdana" w:cstheme="minorHAnsi"/>
          <w:sz w:val="20"/>
          <w:lang w:val="nb-NO"/>
        </w:rPr>
        <w:sectPr w:rsidR="003A6A87" w:rsidRPr="00C1525A">
          <w:headerReference w:type="even" r:id="rId23"/>
          <w:footerReference w:type="even" r:id="rId24"/>
          <w:footerReference w:type="default" r:id="rId25"/>
          <w:type w:val="oddPage"/>
          <w:pgSz w:w="11850" w:h="16783"/>
          <w:pgMar w:top="-69" w:right="1134" w:bottom="1134" w:left="1701" w:header="720" w:footer="720" w:gutter="0"/>
          <w:cols w:space="720"/>
          <w:docGrid w:linePitch="360"/>
        </w:sectPr>
      </w:pPr>
      <w:r w:rsidRPr="00C1525A">
        <w:rPr>
          <w:rFonts w:ascii="Verdana" w:hAnsi="Verdana" w:cstheme="minorHAnsi"/>
          <w:bCs/>
          <w:noProof/>
          <w:sz w:val="20"/>
          <w:lang w:val="nb-NO"/>
        </w:rPr>
        <mc:AlternateContent>
          <mc:Choice Requires="wps">
            <w:drawing>
              <wp:anchor distT="0" distB="0" distL="114300" distR="114300" simplePos="0" relativeHeight="251658241" behindDoc="0" locked="0" layoutInCell="1" allowOverlap="1" wp14:anchorId="03DF4A32" wp14:editId="102C6D53">
                <wp:simplePos x="0" y="0"/>
                <wp:positionH relativeFrom="page">
                  <wp:posOffset>318052</wp:posOffset>
                </wp:positionH>
                <wp:positionV relativeFrom="paragraph">
                  <wp:posOffset>5083341</wp:posOffset>
                </wp:positionV>
                <wp:extent cx="6846073" cy="1307465"/>
                <wp:effectExtent l="0" t="0" r="12065" b="26035"/>
                <wp:wrapNone/>
                <wp:docPr id="34" name="Text Box 34"/>
                <wp:cNvGraphicFramePr/>
                <a:graphic xmlns:a="http://schemas.openxmlformats.org/drawingml/2006/main">
                  <a:graphicData uri="http://schemas.microsoft.com/office/word/2010/wordprocessingShape">
                    <wps:wsp>
                      <wps:cNvSpPr txBox="1"/>
                      <wps:spPr>
                        <a:xfrm>
                          <a:off x="0" y="0"/>
                          <a:ext cx="6846073" cy="130746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00C17B08" w14:textId="77777777" w:rsidR="00E42AC3" w:rsidRPr="00250382" w:rsidRDefault="00E42AC3" w:rsidP="00E42AC3">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6"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7" w:history="1">
                              <w:r w:rsidRPr="00B956A9">
                                <w:rPr>
                                  <w:rStyle w:val="Hyperkobling"/>
                                  <w:color w:val="auto"/>
                                  <w:lang w:val="nb-NO"/>
                                </w:rPr>
                                <w:t>www.innlandetfylke.no/e4b</w:t>
                              </w:r>
                            </w:hyperlink>
                          </w:p>
                          <w:p w14:paraId="5FD3A8CC" w14:textId="53F469D4" w:rsidR="00321608" w:rsidRPr="002B01F6" w:rsidRDefault="00321608">
                            <w:pPr>
                              <w:rPr>
                                <w:lang w:val="nb-N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03DF4A32" id="_x0000_t202" coordsize="21600,21600" o:spt="202" path="m,l,21600r21600,l21600,xe">
                <v:stroke joinstyle="miter"/>
                <v:path gradientshapeok="t" o:connecttype="rect"/>
              </v:shapetype>
              <v:shape id="Text Box 34" o:spid="_x0000_s1028" type="#_x0000_t202" style="position:absolute;left:0;text-align:left;margin-left:25.05pt;margin-top:400.25pt;width:539.05pt;height:102.95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" fillcolor="white [3201]" strokeweight=".5pt">
                <v:stroke opacity="0"/>
                <v:textbox>
                  <w:txbxContent>
                    <w:p w14:paraId="00C17B08" w14:textId="77777777" w:rsidR="00E42AC3" w:rsidRPr="00250382" w:rsidRDefault="00E42AC3" w:rsidP="00E42AC3">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8"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9" w:history="1">
                        <w:r w:rsidRPr="00B956A9">
                          <w:rPr>
                            <w:rStyle w:val="Hyperkobling"/>
                            <w:color w:val="auto"/>
                            <w:lang w:val="nb-NO"/>
                          </w:rPr>
                          <w:t>www.innlandetfylke.no/e4b</w:t>
                        </w:r>
                      </w:hyperlink>
                    </w:p>
                    <w:p w14:paraId="5FD3A8CC" w14:textId="53F469D4" w:rsidR="00321608" w:rsidRPr="002B01F6" w:rsidRDefault="00321608">
                      <w:pPr>
                        <w:rPr>
                          <w:lang w:val="nb-NO"/>
                        </w:rPr>
                      </w:pPr>
                    </w:p>
                  </w:txbxContent>
                </v:textbox>
                <w10:wrap anchorx="page"/>
              </v:shape>
            </w:pict>
          </mc:Fallback>
        </mc:AlternateContent>
      </w:r>
      <w:r w:rsidR="002B01F6" w:rsidRPr="00C1525A">
        <w:rPr>
          <w:rFonts w:ascii="Verdana" w:hAnsi="Verdana" w:cstheme="minorHAnsi"/>
          <w:sz w:val="20"/>
          <w:lang w:val="nb-NO"/>
        </w:rPr>
        <w:t>Forsikre deg om at all innled</w:t>
      </w:r>
      <w:r w:rsidR="00D83E69" w:rsidRPr="00C1525A">
        <w:rPr>
          <w:rFonts w:ascii="Verdana" w:hAnsi="Verdana" w:cstheme="minorHAnsi"/>
          <w:sz w:val="20"/>
          <w:lang w:val="nb-NO"/>
        </w:rPr>
        <w:t>ende tekst</w:t>
      </w:r>
      <w:r w:rsidR="002B01F6" w:rsidRPr="00C1525A">
        <w:rPr>
          <w:rFonts w:ascii="Verdana" w:hAnsi="Verdana" w:cstheme="minorHAnsi"/>
          <w:sz w:val="20"/>
          <w:lang w:val="nb-NO"/>
        </w:rPr>
        <w:t xml:space="preserve">, tekst i margene og logoer og layout slettes før du </w:t>
      </w:r>
      <w:r w:rsidR="00D83E69" w:rsidRPr="00C1525A">
        <w:rPr>
          <w:rFonts w:ascii="Verdana" w:hAnsi="Verdana" w:cstheme="minorHAnsi"/>
          <w:sz w:val="20"/>
          <w:lang w:val="nb-NO"/>
        </w:rPr>
        <w:t>lanserer</w:t>
      </w:r>
      <w:r w:rsidR="002B01F6" w:rsidRPr="00C1525A">
        <w:rPr>
          <w:rFonts w:ascii="Verdana" w:hAnsi="Verdana" w:cstheme="minorHAnsi"/>
          <w:sz w:val="20"/>
          <w:lang w:val="nb-NO"/>
        </w:rPr>
        <w:t xml:space="preserve"> EPC-anbudet</w:t>
      </w:r>
      <w:r w:rsidR="00D83E69" w:rsidRPr="00C1525A">
        <w:rPr>
          <w:rFonts w:ascii="Verdana" w:hAnsi="Verdana" w:cstheme="minorHAnsi"/>
          <w:sz w:val="20"/>
          <w:lang w:val="nb-NO"/>
        </w:rPr>
        <w:t xml:space="preserve"> offentlig</w:t>
      </w:r>
      <w:r w:rsidR="002B01F6" w:rsidRPr="00C1525A">
        <w:rPr>
          <w:rFonts w:ascii="Verdana" w:hAnsi="Verdana" w:cstheme="minorHAnsi"/>
          <w:sz w:val="20"/>
          <w:lang w:val="nb-NO"/>
        </w:rPr>
        <w:t>.</w:t>
      </w:r>
      <w:r w:rsidR="001E30B4" w:rsidRPr="00C1525A">
        <w:rPr>
          <w:rFonts w:ascii="Verdana" w:hAnsi="Verdana" w:cstheme="minorHAnsi"/>
          <w:noProof/>
          <w:sz w:val="20"/>
          <w:lang w:val="nb-NO"/>
        </w:rPr>
        <mc:AlternateContent>
          <mc:Choice Requires="wpg">
            <w:drawing>
              <wp:anchor distT="0" distB="0" distL="114300" distR="114300" simplePos="0" relativeHeight="251658245" behindDoc="0" locked="0" layoutInCell="1" allowOverlap="1" wp14:anchorId="081F2A00" wp14:editId="55E68E22">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30"/>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31"/>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descr="4 VPR"/>
                          <pic:cNvPicPr>
                            <a:picLocks noChangeAspect="1"/>
                          </pic:cNvPicPr>
                        </pic:nvPicPr>
                        <pic:blipFill>
                          <a:blip r:embed="rId32"/>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3"/>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4"/>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5"/>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6"/>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7"/>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742B61D1" id="Group 37" o:spid="_x0000_s1026" style="position:absolute;margin-left:-20.75pt;margin-top:196.7pt;width:437.2pt;height:185.25pt;z-index:251658245;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&#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8"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9"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40" o:title=""/>
                  <v:path arrowok="t"/>
                </v:shape>
                <v:shape id="Picture 26" o:spid="_x0000_s1030" type="#_x0000_t75" alt="4 VPR" style="position:absolute;left:17015;top:10562;width:13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" stroked="t" strokecolor="white [3212]">
                  <v:imagedata r:id="rId41" o:title="4 VPR"/>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2"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3"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4"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5"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6" o:title="9 thumbnail_BDD_logo_RGB"/>
                  <v:path arrowok="t"/>
                </v:shape>
              </v:group>
            </w:pict>
          </mc:Fallback>
        </mc:AlternateContent>
      </w:r>
      <w:r w:rsidR="001E30B4" w:rsidRPr="00C1525A">
        <w:rPr>
          <w:rFonts w:ascii="Verdana" w:hAnsi="Verdana" w:cstheme="minorHAnsi"/>
          <w:noProof/>
          <w:sz w:val="20"/>
          <w:lang w:val="nb-NO"/>
        </w:rPr>
        <mc:AlternateContent>
          <mc:Choice Requires="wps">
            <w:drawing>
              <wp:anchor distT="0" distB="0" distL="114300" distR="114300" simplePos="0" relativeHeight="251658248" behindDoc="0" locked="0" layoutInCell="1" allowOverlap="1" wp14:anchorId="0807AF2C" wp14:editId="29D7D4B9">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01644" id="Straight Connector 3" o:spid="_x0000_s1026" style="position:absolute;z-index:251658248;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001E30B4" w:rsidRPr="00C1525A">
        <w:rPr>
          <w:rFonts w:ascii="Verdana" w:hAnsi="Verdana" w:cstheme="minorHAnsi"/>
          <w:noProof/>
          <w:sz w:val="20"/>
          <w:lang w:val="nb-NO"/>
        </w:rPr>
        <mc:AlternateContent>
          <mc:Choice Requires="wps">
            <w:drawing>
              <wp:anchor distT="0" distB="0" distL="114300" distR="114300" simplePos="0" relativeHeight="251658249" behindDoc="1" locked="0" layoutInCell="1" allowOverlap="1" wp14:anchorId="5808775A" wp14:editId="57D78FBC">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C6DC06" id="Rectangles 2" o:spid="_x0000_s1026" style="position:absolute;margin-left:0;margin-top:191.15pt;width:560.15pt;height:231.85pt;z-index:-251658231;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001E30B4" w:rsidRPr="00C1525A">
        <w:rPr>
          <w:rFonts w:ascii="Verdana" w:hAnsi="Verdana" w:cstheme="minorHAnsi"/>
          <w:noProof/>
          <w:sz w:val="20"/>
          <w:lang w:val="nb-NO"/>
        </w:rPr>
        <mc:AlternateContent>
          <mc:Choice Requires="wpg">
            <w:drawing>
              <wp:anchor distT="0" distB="0" distL="114300" distR="114300" simplePos="0" relativeHeight="251658242"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21608" w:rsidRDefault="00321608">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30" style="position:absolute;left:0;text-align:left;margin-left:-68.7pt;margin-top:159.2pt;width:539.3pt;height:33.6pt;z-index:251658242"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">
                <v:shape id="Text Box 18" o:spid="_x0000_s1031"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21608" w:rsidRDefault="00321608">
                        <w:pPr>
                          <w:jc w:val="center"/>
                          <w:rPr>
                            <w:b/>
                            <w:bCs/>
                            <w:color w:val="91C848"/>
                            <w:sz w:val="52"/>
                            <w:szCs w:val="52"/>
                            <w:lang w:val="lv-LV"/>
                          </w:rPr>
                        </w:pPr>
                        <w:r>
                          <w:rPr>
                            <w:b/>
                            <w:bCs/>
                            <w:color w:val="91C848"/>
                            <w:sz w:val="52"/>
                            <w:szCs w:val="52"/>
                            <w:lang w:val="lv-LV"/>
                          </w:rPr>
                          <w:t>Partners</w:t>
                        </w:r>
                      </w:p>
                    </w:txbxContent>
                  </v:textbox>
                </v:shape>
                <v:group id="Group 24" o:spid="_x0000_s1032"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3"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4"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0525C9B0" w14:textId="74B59E8E" w:rsidR="00D83E69" w:rsidRPr="00C1525A" w:rsidRDefault="00D83E69" w:rsidP="00D83E69">
      <w:pPr>
        <w:spacing w:before="5" w:line="600" w:lineRule="exact"/>
        <w:ind w:left="3360" w:right="3695"/>
        <w:jc w:val="center"/>
        <w:rPr>
          <w:rFonts w:ascii="Verdana" w:eastAsia="Calibri" w:hAnsi="Verdana" w:cs="Calibri"/>
          <w:color w:val="047A13"/>
          <w:sz w:val="50"/>
          <w:szCs w:val="50"/>
          <w:lang w:val="nb-NO"/>
        </w:rPr>
      </w:pPr>
      <w:r w:rsidRPr="00C1525A">
        <w:rPr>
          <w:rFonts w:ascii="Verdana" w:hAnsi="Verdana"/>
          <w:color w:val="047A13"/>
          <w:spacing w:val="-3"/>
          <w:w w:val="105"/>
          <w:sz w:val="50"/>
          <w:lang w:val="nb-NO"/>
        </w:rPr>
        <w:lastRenderedPageBreak/>
        <w:t xml:space="preserve">KONKURRANSEGRUNNLAG </w:t>
      </w:r>
      <w:r w:rsidRPr="00C1525A">
        <w:rPr>
          <w:rFonts w:ascii="Verdana" w:hAnsi="Verdana"/>
          <w:color w:val="047A13"/>
          <w:w w:val="105"/>
          <w:sz w:val="50"/>
          <w:lang w:val="nb-NO"/>
        </w:rPr>
        <w:t xml:space="preserve">FOR </w:t>
      </w:r>
      <w:r w:rsidRPr="00C1525A">
        <w:rPr>
          <w:rFonts w:ascii="Verdana" w:hAnsi="Verdana"/>
          <w:color w:val="047A13"/>
          <w:spacing w:val="-3"/>
          <w:w w:val="105"/>
          <w:sz w:val="50"/>
          <w:lang w:val="nb-NO"/>
        </w:rPr>
        <w:t xml:space="preserve">ANSKAFFELSE </w:t>
      </w:r>
      <w:r w:rsidRPr="00C1525A">
        <w:rPr>
          <w:rFonts w:ascii="Verdana" w:hAnsi="Verdana"/>
          <w:color w:val="047A13"/>
          <w:spacing w:val="-12"/>
          <w:w w:val="105"/>
          <w:sz w:val="50"/>
          <w:lang w:val="nb-NO"/>
        </w:rPr>
        <w:t>AV</w:t>
      </w:r>
      <w:r w:rsidRPr="00C1525A">
        <w:rPr>
          <w:rFonts w:ascii="Verdana" w:hAnsi="Verdana"/>
          <w:color w:val="047A13"/>
          <w:spacing w:val="47"/>
          <w:w w:val="105"/>
          <w:sz w:val="50"/>
          <w:lang w:val="nb-NO"/>
        </w:rPr>
        <w:t xml:space="preserve"> </w:t>
      </w:r>
      <w:r w:rsidRPr="00C1525A">
        <w:rPr>
          <w:rFonts w:ascii="Verdana" w:hAnsi="Verdana"/>
          <w:color w:val="047A13"/>
          <w:w w:val="105"/>
          <w:sz w:val="50"/>
          <w:lang w:val="nb-NO"/>
        </w:rPr>
        <w:t>EPC-LEVERANDØR</w:t>
      </w:r>
    </w:p>
    <w:p w14:paraId="15B722AE" w14:textId="53154636" w:rsidR="00D83E69" w:rsidRPr="00C1525A" w:rsidRDefault="00D83E69" w:rsidP="00D83E69">
      <w:pPr>
        <w:spacing w:before="143"/>
        <w:ind w:left="2940" w:right="3695"/>
        <w:jc w:val="center"/>
        <w:rPr>
          <w:rFonts w:ascii="Verdana" w:eastAsia="Times New Roman" w:hAnsi="Verdana" w:cs="Times New Roman"/>
          <w:sz w:val="40"/>
          <w:szCs w:val="40"/>
          <w:lang w:val="nb-NO"/>
        </w:rPr>
      </w:pPr>
      <w:r w:rsidRPr="00C1525A">
        <w:rPr>
          <w:rFonts w:ascii="Verdana" w:hAnsi="Verdana"/>
          <w:b/>
          <w:bCs/>
          <w:sz w:val="40"/>
          <w:szCs w:val="40"/>
          <w:lang w:val="nb-NO"/>
        </w:rPr>
        <w:t>Begrenset tilbudskonkurranse</w:t>
      </w:r>
    </w:p>
    <w:p w14:paraId="2DBA3A77" w14:textId="6DCFC4BD" w:rsidR="00D83E69" w:rsidRPr="00C1525A" w:rsidRDefault="00D83E69" w:rsidP="00D83E69">
      <w:pPr>
        <w:spacing w:before="2"/>
        <w:ind w:left="1970"/>
        <w:jc w:val="center"/>
        <w:rPr>
          <w:rFonts w:ascii="Verdana" w:eastAsia="Times New Roman" w:hAnsi="Verdana" w:cs="Times New Roman"/>
          <w:b/>
          <w:bCs/>
          <w:sz w:val="50"/>
          <w:szCs w:val="50"/>
          <w:lang w:val="nb-NO"/>
        </w:rPr>
      </w:pPr>
    </w:p>
    <w:p w14:paraId="7218D382" w14:textId="5B40CD4D" w:rsidR="008C2C1A" w:rsidRPr="00C1525A" w:rsidRDefault="008C2C1A" w:rsidP="00D83E69">
      <w:pPr>
        <w:spacing w:before="2"/>
        <w:ind w:left="1970"/>
        <w:jc w:val="center"/>
        <w:rPr>
          <w:rFonts w:ascii="Verdana" w:eastAsia="Times New Roman" w:hAnsi="Verdana" w:cs="Times New Roman"/>
          <w:b/>
          <w:bCs/>
          <w:sz w:val="50"/>
          <w:szCs w:val="50"/>
          <w:lang w:val="nb-NO"/>
        </w:rPr>
      </w:pPr>
    </w:p>
    <w:p w14:paraId="5C61A51F" w14:textId="7242BC67" w:rsidR="00D83E69" w:rsidRPr="00C1525A" w:rsidRDefault="00D83E69" w:rsidP="00D83E69">
      <w:pPr>
        <w:ind w:left="420"/>
        <w:jc w:val="center"/>
        <w:rPr>
          <w:rFonts w:ascii="Verdana" w:hAnsi="Verdana"/>
          <w:b/>
          <w:sz w:val="36"/>
          <w:lang w:val="nb-NO"/>
        </w:rPr>
      </w:pPr>
      <w:r w:rsidRPr="00C1525A">
        <w:rPr>
          <w:rFonts w:ascii="Verdana" w:hAnsi="Verdana"/>
          <w:b/>
          <w:sz w:val="36"/>
          <w:lang w:val="nb-NO"/>
        </w:rPr>
        <w:t>Energisparekontrakt (EPC)</w:t>
      </w:r>
    </w:p>
    <w:p w14:paraId="29087174" w14:textId="099F409B" w:rsidR="00D83E69" w:rsidRPr="00C1525A" w:rsidRDefault="00D83E69" w:rsidP="00D83E69">
      <w:pPr>
        <w:ind w:left="420"/>
        <w:jc w:val="center"/>
        <w:rPr>
          <w:rFonts w:ascii="Verdana" w:hAnsi="Verdana"/>
          <w:b/>
          <w:sz w:val="36"/>
          <w:lang w:val="nb-NO"/>
        </w:rPr>
      </w:pPr>
      <w:r w:rsidRPr="00C1525A">
        <w:rPr>
          <w:rFonts w:ascii="Verdana" w:hAnsi="Verdana"/>
          <w:b/>
          <w:sz w:val="36"/>
          <w:lang w:val="nb-NO"/>
        </w:rPr>
        <w:t>Prosess for garantert</w:t>
      </w:r>
      <w:r w:rsidRPr="00C1525A">
        <w:rPr>
          <w:rFonts w:ascii="Verdana" w:hAnsi="Verdana"/>
          <w:b/>
          <w:spacing w:val="-2"/>
          <w:sz w:val="36"/>
          <w:lang w:val="nb-NO"/>
        </w:rPr>
        <w:t xml:space="preserve"> </w:t>
      </w:r>
      <w:r w:rsidRPr="00C1525A">
        <w:rPr>
          <w:rFonts w:ascii="Verdana" w:hAnsi="Verdana"/>
          <w:b/>
          <w:sz w:val="36"/>
          <w:lang w:val="nb-NO"/>
        </w:rPr>
        <w:t>energisparing</w:t>
      </w:r>
    </w:p>
    <w:p w14:paraId="43F524CA" w14:textId="28ED6EA4" w:rsidR="00D83E69" w:rsidRPr="00C1525A" w:rsidRDefault="00D83E69" w:rsidP="00D83E69">
      <w:pPr>
        <w:ind w:left="420"/>
        <w:jc w:val="center"/>
        <w:rPr>
          <w:rFonts w:ascii="Verdana" w:eastAsia="Times New Roman" w:hAnsi="Verdana" w:cs="Times New Roman"/>
          <w:sz w:val="36"/>
          <w:szCs w:val="36"/>
          <w:lang w:val="nb-NO"/>
        </w:rPr>
      </w:pPr>
      <w:r w:rsidRPr="00C1525A">
        <w:rPr>
          <w:rFonts w:ascii="Verdana" w:eastAsia="Times New Roman" w:hAnsi="Verdana" w:cs="Times New Roman"/>
          <w:sz w:val="36"/>
          <w:szCs w:val="36"/>
          <w:lang w:val="nb-NO"/>
        </w:rPr>
        <w:t>Med samspill i analysefasen</w:t>
      </w:r>
    </w:p>
    <w:p w14:paraId="2E913552" w14:textId="047E3071" w:rsidR="00D83E69" w:rsidRPr="00C1525A" w:rsidRDefault="00D83E69" w:rsidP="00D83E69">
      <w:pPr>
        <w:ind w:left="1970"/>
        <w:jc w:val="center"/>
        <w:rPr>
          <w:rFonts w:ascii="Verdana" w:eastAsia="Times New Roman" w:hAnsi="Verdana" w:cs="Times New Roman"/>
          <w:b/>
          <w:bCs/>
          <w:sz w:val="20"/>
          <w:lang w:val="nb-NO"/>
        </w:rPr>
      </w:pPr>
    </w:p>
    <w:p w14:paraId="13B75FC3" w14:textId="668BD0D5" w:rsidR="00D83E69" w:rsidRPr="00C1525A" w:rsidRDefault="00D83E69" w:rsidP="00D83E69">
      <w:pPr>
        <w:ind w:left="1970"/>
        <w:jc w:val="center"/>
        <w:rPr>
          <w:rFonts w:ascii="Verdana" w:eastAsia="Times New Roman" w:hAnsi="Verdana" w:cs="Times New Roman"/>
          <w:b/>
          <w:bCs/>
          <w:sz w:val="20"/>
          <w:lang w:val="nb-NO"/>
        </w:rPr>
      </w:pPr>
    </w:p>
    <w:p w14:paraId="70FAABD6" w14:textId="27878642" w:rsidR="00321608" w:rsidRPr="00C1525A" w:rsidRDefault="00D83E69" w:rsidP="00D83E69">
      <w:pPr>
        <w:jc w:val="center"/>
        <w:rPr>
          <w:rFonts w:ascii="Verdana" w:eastAsia="Times New Roman" w:hAnsi="Verdana" w:cs="Times New Roman"/>
          <w:b/>
          <w:bCs/>
          <w:sz w:val="72"/>
          <w:szCs w:val="72"/>
          <w:lang w:val="nb-NO"/>
        </w:rPr>
      </w:pPr>
      <w:r w:rsidRPr="00C1525A">
        <w:rPr>
          <w:rFonts w:ascii="Verdana" w:eastAsia="Times New Roman" w:hAnsi="Verdana" w:cs="Times New Roman"/>
          <w:b/>
          <w:bCs/>
          <w:sz w:val="72"/>
          <w:szCs w:val="72"/>
          <w:lang w:val="nb-NO"/>
        </w:rPr>
        <w:t xml:space="preserve">Navn på </w:t>
      </w:r>
    </w:p>
    <w:p w14:paraId="6F5B8963" w14:textId="74D09218" w:rsidR="00D83E69" w:rsidRPr="00C1525A" w:rsidRDefault="00D83E69" w:rsidP="00D83E69">
      <w:pPr>
        <w:jc w:val="center"/>
        <w:rPr>
          <w:rFonts w:ascii="Verdana" w:eastAsia="Times New Roman" w:hAnsi="Verdana" w:cs="Times New Roman"/>
          <w:b/>
          <w:bCs/>
          <w:sz w:val="72"/>
          <w:szCs w:val="72"/>
          <w:lang w:val="nb-NO"/>
        </w:rPr>
      </w:pPr>
      <w:r w:rsidRPr="00C1525A">
        <w:rPr>
          <w:rFonts w:ascii="Verdana" w:eastAsia="Times New Roman" w:hAnsi="Verdana" w:cs="Times New Roman"/>
          <w:b/>
          <w:bCs/>
          <w:sz w:val="72"/>
          <w:szCs w:val="72"/>
          <w:lang w:val="nb-NO"/>
        </w:rPr>
        <w:t>byggherre/kommune</w:t>
      </w:r>
    </w:p>
    <w:p w14:paraId="72571569" w14:textId="77777777" w:rsidR="00D83E69" w:rsidRDefault="00D83E69" w:rsidP="00D83E69">
      <w:pPr>
        <w:ind w:left="1970"/>
        <w:jc w:val="center"/>
        <w:rPr>
          <w:rFonts w:ascii="Times New Roman" w:eastAsia="Times New Roman" w:hAnsi="Times New Roman" w:cs="Times New Roman"/>
          <w:sz w:val="72"/>
          <w:szCs w:val="72"/>
          <w:lang w:val="nb-NO"/>
        </w:rPr>
      </w:pPr>
    </w:p>
    <w:p w14:paraId="7934418C" w14:textId="28596545" w:rsidR="005D07BC" w:rsidRDefault="005D07BC" w:rsidP="00D83E69">
      <w:pPr>
        <w:ind w:left="1970"/>
        <w:jc w:val="center"/>
        <w:rPr>
          <w:rFonts w:ascii="Times New Roman" w:eastAsia="Times New Roman" w:hAnsi="Times New Roman" w:cs="Times New Roman"/>
          <w:sz w:val="72"/>
          <w:szCs w:val="72"/>
          <w:lang w:val="nb-NO"/>
        </w:rPr>
      </w:pPr>
      <w:r w:rsidRPr="005D07BC">
        <w:rPr>
          <w:rFonts w:ascii="Times New Roman" w:eastAsia="Times New Roman" w:hAnsi="Times New Roman" w:cs="Times New Roman"/>
          <w:noProof/>
          <w:sz w:val="72"/>
          <w:szCs w:val="72"/>
          <w:lang w:val="nb-NO"/>
        </w:rPr>
        <mc:AlternateContent>
          <mc:Choice Requires="wps">
            <w:drawing>
              <wp:anchor distT="45720" distB="45720" distL="114300" distR="114300" simplePos="0" relativeHeight="251660300" behindDoc="1" locked="0" layoutInCell="1" allowOverlap="1" wp14:anchorId="088EC13E" wp14:editId="2DF8A8AA">
                <wp:simplePos x="0" y="0"/>
                <wp:positionH relativeFrom="margin">
                  <wp:align>center</wp:align>
                </wp:positionH>
                <wp:positionV relativeFrom="paragraph">
                  <wp:posOffset>960120</wp:posOffset>
                </wp:positionV>
                <wp:extent cx="6572250" cy="1404620"/>
                <wp:effectExtent l="0" t="0" r="0" b="0"/>
                <wp:wrapTopAndBottom/>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solidFill>
                          <a:srgbClr val="FFFFFF"/>
                        </a:solidFill>
                        <a:ln w="9525">
                          <a:noFill/>
                          <a:miter lim="800000"/>
                          <a:headEnd/>
                          <a:tailEnd/>
                        </a:ln>
                      </wps:spPr>
                      <wps:txbx>
                        <w:txbxContent>
                          <w:p w14:paraId="7690B414" w14:textId="5868CEF9" w:rsidR="005D07BC" w:rsidRPr="005D07BC" w:rsidRDefault="005D07BC" w:rsidP="005D07BC">
                            <w:pPr>
                              <w:rPr>
                                <w:lang w:val="nb-NO"/>
                              </w:rPr>
                            </w:pPr>
                            <w:r w:rsidRPr="005D07BC">
                              <w:rPr>
                                <w:lang w:val="nb-NO"/>
                              </w:rPr>
                              <w:t>Ansvarsfraskrivelse:</w:t>
                            </w:r>
                            <w:r>
                              <w:rPr>
                                <w:lang w:val="nb-NO"/>
                              </w:rPr>
                              <w:br/>
                            </w:r>
                            <w:r w:rsidRPr="005D07BC">
                              <w:rPr>
                                <w:lang w:val="nb-NO"/>
                              </w:rPr>
                              <w:t xml:space="preserve">Sørg alltid for at landets anskaffelseslover overholdes. Selv om dette dokumentet er grundig utarbeidet, bør det tilpasses nasjonale lover og forskrifter og verifiseres av nasjonal juridisk rådgiver / advokat i hvert land før anbudet </w:t>
                            </w:r>
                            <w:r w:rsidR="007F31C8">
                              <w:rPr>
                                <w:lang w:val="nb-NO"/>
                              </w:rPr>
                              <w:t>utlyses</w:t>
                            </w:r>
                            <w:r w:rsidRPr="005D07BC">
                              <w:rPr>
                                <w:lang w:val="nb-NO"/>
                              </w:rPr>
                              <w:t>. Dette dokumentet er en mal som må tilpasses hvert prosjekt, slik at kundens mål og forventninger til prosjektet blir ivaretatt.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EC13E" id="Tekstboks 2" o:spid="_x0000_s1035" type="#_x0000_t202" style="position:absolute;left:0;text-align:left;margin-left:0;margin-top:75.6pt;width:517.5pt;height:110.6pt;z-index:-2516561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" stroked="f">
                <v:textbox style="mso-fit-shape-to-text:t">
                  <w:txbxContent>
                    <w:p w14:paraId="7690B414" w14:textId="5868CEF9" w:rsidR="005D07BC" w:rsidRPr="005D07BC" w:rsidRDefault="005D07BC" w:rsidP="005D07BC">
                      <w:pPr>
                        <w:rPr>
                          <w:lang w:val="nb-NO"/>
                        </w:rPr>
                      </w:pPr>
                      <w:r w:rsidRPr="005D07BC">
                        <w:rPr>
                          <w:lang w:val="nb-NO"/>
                        </w:rPr>
                        <w:t>Ansvarsfraskrivelse:</w:t>
                      </w:r>
                      <w:r>
                        <w:rPr>
                          <w:lang w:val="nb-NO"/>
                        </w:rPr>
                        <w:br/>
                      </w:r>
                      <w:r w:rsidRPr="005D07BC">
                        <w:rPr>
                          <w:lang w:val="nb-NO"/>
                        </w:rPr>
                        <w:t xml:space="preserve">Sørg alltid for at landets anskaffelseslover overholdes. Selv om dette dokumentet er grundig utarbeidet, bør det tilpasses nasjonale lover og forskrifter og verifiseres av nasjonal juridisk rådgiver / advokat i hvert land før anbudet </w:t>
                      </w:r>
                      <w:r w:rsidR="007F31C8">
                        <w:rPr>
                          <w:lang w:val="nb-NO"/>
                        </w:rPr>
                        <w:t>utlyses</w:t>
                      </w:r>
                      <w:r w:rsidRPr="005D07BC">
                        <w:rPr>
                          <w:lang w:val="nb-NO"/>
                        </w:rPr>
                        <w:t>. Dette dokumentet er en mal som må tilpasses hvert prosjekt, slik at kundens mål og forventninger til prosjektet blir ivaretatt.</w:t>
                      </w:r>
                    </w:p>
                  </w:txbxContent>
                </v:textbox>
                <w10:wrap type="topAndBottom" anchorx="margin"/>
              </v:shape>
            </w:pict>
          </mc:Fallback>
        </mc:AlternateContent>
      </w:r>
    </w:p>
    <w:p w14:paraId="25B29D91" w14:textId="15D7D3B7" w:rsidR="005D07BC" w:rsidRPr="00C1525A" w:rsidRDefault="005D07BC" w:rsidP="00D83E69">
      <w:pPr>
        <w:ind w:left="1970"/>
        <w:jc w:val="center"/>
        <w:rPr>
          <w:rFonts w:ascii="Times New Roman" w:eastAsia="Times New Roman" w:hAnsi="Times New Roman" w:cs="Times New Roman"/>
          <w:sz w:val="72"/>
          <w:szCs w:val="72"/>
          <w:lang w:val="nb-NO"/>
        </w:rPr>
        <w:sectPr w:rsidR="005D07BC" w:rsidRPr="00C1525A" w:rsidSect="00321608">
          <w:headerReference w:type="default" r:id="rId47"/>
          <w:pgSz w:w="13320" w:h="18250"/>
          <w:pgMar w:top="0" w:right="0" w:bottom="0" w:left="0" w:header="708" w:footer="708" w:gutter="0"/>
          <w:cols w:space="708"/>
        </w:sectPr>
      </w:pPr>
    </w:p>
    <w:bookmarkStart w:id="4" w:name="_Toc536797733" w:displacedByCustomXml="next"/>
    <w:sdt>
      <w:sdtPr>
        <w:rPr>
          <w:rFonts w:asciiTheme="minorHAnsi" w:eastAsiaTheme="minorHAnsi" w:hAnsiTheme="minorHAnsi"/>
          <w:b/>
          <w:bCs w:val="0"/>
          <w:sz w:val="22"/>
          <w:szCs w:val="22"/>
          <w:lang w:val="en-US" w:eastAsia="zh-CN"/>
        </w:rPr>
        <w:id w:val="1192338811"/>
        <w:docPartObj>
          <w:docPartGallery w:val="Table of Contents"/>
          <w:docPartUnique/>
        </w:docPartObj>
      </w:sdtPr>
      <w:sdtEndPr>
        <w:rPr>
          <w:rFonts w:eastAsiaTheme="minorEastAsia" w:cstheme="minorHAnsi"/>
          <w:b w:val="0"/>
          <w:bCs/>
          <w:sz w:val="14"/>
          <w:szCs w:val="10"/>
        </w:rPr>
      </w:sdtEndPr>
      <w:sdtContent>
        <w:p w14:paraId="50538E3B" w14:textId="77777777" w:rsidR="00D83E69" w:rsidRPr="00C1525A" w:rsidRDefault="00D83E69" w:rsidP="00D83E69">
          <w:pPr>
            <w:pStyle w:val="INNH1"/>
            <w:tabs>
              <w:tab w:val="left" w:pos="3418"/>
              <w:tab w:val="right" w:pos="9390"/>
            </w:tabs>
            <w:rPr>
              <w:b/>
            </w:rPr>
          </w:pPr>
          <w:r w:rsidRPr="00C1525A">
            <w:rPr>
              <w:b/>
            </w:rPr>
            <w:t>Innholdsfortegnelse</w:t>
          </w:r>
        </w:p>
        <w:p w14:paraId="30843D02" w14:textId="77777777" w:rsidR="00D83E69" w:rsidRPr="00C1525A" w:rsidRDefault="00D83E69" w:rsidP="00D83E69">
          <w:pPr>
            <w:pStyle w:val="INNH1"/>
            <w:rPr>
              <w:rFonts w:asciiTheme="minorHAnsi" w:eastAsiaTheme="minorEastAsia" w:hAnsiTheme="minorHAnsi"/>
              <w:bCs w:val="0"/>
              <w:noProof/>
              <w:sz w:val="22"/>
              <w:szCs w:val="22"/>
              <w:lang w:eastAsia="nb-NO"/>
            </w:rPr>
          </w:pPr>
          <w:r w:rsidRPr="00C1525A">
            <w:rPr>
              <w:rFonts w:ascii="Times New Roman" w:hAnsi="Times New Roman"/>
              <w:b/>
              <w:sz w:val="36"/>
            </w:rPr>
            <w:fldChar w:fldCharType="begin"/>
          </w:r>
          <w:r w:rsidRPr="00C1525A">
            <w:rPr>
              <w:rFonts w:ascii="Times New Roman" w:hAnsi="Times New Roman"/>
              <w:b/>
              <w:sz w:val="36"/>
            </w:rPr>
            <w:instrText xml:space="preserve"> TOC \o "1-3" \h \z \u </w:instrText>
          </w:r>
          <w:r w:rsidRPr="00C1525A">
            <w:rPr>
              <w:rFonts w:ascii="Times New Roman" w:hAnsi="Times New Roman"/>
              <w:b/>
              <w:sz w:val="36"/>
            </w:rPr>
            <w:fldChar w:fldCharType="separate"/>
          </w:r>
          <w:hyperlink w:anchor="_Toc8037944" w:history="1">
            <w:r w:rsidRPr="00C1525A">
              <w:rPr>
                <w:rStyle w:val="Hyperkobling"/>
                <w:noProof/>
                <w14:scene3d>
                  <w14:camera w14:prst="orthographicFront"/>
                  <w14:lightRig w14:rig="threePt" w14:dir="t">
                    <w14:rot w14:lat="0" w14:lon="0" w14:rev="0"/>
                  </w14:lightRig>
                </w14:scene3d>
              </w:rPr>
              <w:t>1</w:t>
            </w:r>
            <w:r w:rsidRPr="00C1525A">
              <w:rPr>
                <w:rFonts w:asciiTheme="minorHAnsi" w:eastAsiaTheme="minorEastAsia" w:hAnsiTheme="minorHAnsi"/>
                <w:bCs w:val="0"/>
                <w:noProof/>
                <w:sz w:val="22"/>
                <w:szCs w:val="22"/>
                <w:lang w:eastAsia="nb-NO"/>
              </w:rPr>
              <w:tab/>
            </w:r>
            <w:r w:rsidRPr="00C1525A">
              <w:rPr>
                <w:rStyle w:val="Hyperkobling"/>
                <w:noProof/>
              </w:rPr>
              <w:t>Oppdrag og prosjektinformasjon</w:t>
            </w:r>
            <w:r w:rsidRPr="00C1525A">
              <w:rPr>
                <w:noProof/>
                <w:webHidden/>
              </w:rPr>
              <w:tab/>
            </w:r>
            <w:r w:rsidRPr="00C1525A">
              <w:rPr>
                <w:noProof/>
                <w:webHidden/>
              </w:rPr>
              <w:fldChar w:fldCharType="begin"/>
            </w:r>
            <w:r w:rsidRPr="00C1525A">
              <w:rPr>
                <w:noProof/>
                <w:webHidden/>
              </w:rPr>
              <w:instrText xml:space="preserve"> PAGEREF _Toc8037944 \h </w:instrText>
            </w:r>
            <w:r w:rsidRPr="00C1525A">
              <w:rPr>
                <w:noProof/>
                <w:webHidden/>
              </w:rPr>
            </w:r>
            <w:r w:rsidRPr="00C1525A">
              <w:rPr>
                <w:noProof/>
                <w:webHidden/>
              </w:rPr>
              <w:fldChar w:fldCharType="separate"/>
            </w:r>
            <w:r w:rsidRPr="00C1525A">
              <w:rPr>
                <w:noProof/>
                <w:webHidden/>
              </w:rPr>
              <w:t>3</w:t>
            </w:r>
            <w:r w:rsidRPr="00C1525A">
              <w:rPr>
                <w:noProof/>
                <w:webHidden/>
              </w:rPr>
              <w:fldChar w:fldCharType="end"/>
            </w:r>
          </w:hyperlink>
        </w:p>
        <w:p w14:paraId="5C254BD1"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45" w:history="1">
            <w:r w:rsidR="00D83E69" w:rsidRPr="00C1525A">
              <w:rPr>
                <w:rStyle w:val="Hyperkobling"/>
                <w:noProof/>
                <w14:scene3d>
                  <w14:camera w14:prst="orthographicFront"/>
                  <w14:lightRig w14:rig="threePt" w14:dir="t">
                    <w14:rot w14:lat="0" w14:lon="0" w14:rev="0"/>
                  </w14:lightRig>
                </w14:scene3d>
              </w:rPr>
              <w:t>1.1</w:t>
            </w:r>
            <w:r w:rsidR="00D83E69" w:rsidRPr="00C1525A">
              <w:rPr>
                <w:rFonts w:asciiTheme="minorHAnsi" w:eastAsiaTheme="minorEastAsia" w:hAnsiTheme="minorHAnsi"/>
                <w:noProof/>
                <w:sz w:val="22"/>
                <w:szCs w:val="22"/>
                <w:lang w:eastAsia="nb-NO"/>
              </w:rPr>
              <w:tab/>
            </w:r>
            <w:r w:rsidR="00D83E69" w:rsidRPr="00C1525A">
              <w:rPr>
                <w:rStyle w:val="Hyperkobling"/>
                <w:noProof/>
              </w:rPr>
              <w:t>Opplysninger om konkurransen</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_Toc8037945 \h </w:instrText>
            </w:r>
            <w:r w:rsidR="00D83E69" w:rsidRPr="00C1525A">
              <w:rPr>
                <w:noProof/>
                <w:webHidden/>
              </w:rPr>
            </w:r>
            <w:r w:rsidR="00D83E69" w:rsidRPr="00C1525A">
              <w:rPr>
                <w:noProof/>
                <w:webHidden/>
              </w:rPr>
              <w:fldChar w:fldCharType="separate"/>
            </w:r>
            <w:r w:rsidR="00D83E69" w:rsidRPr="00C1525A">
              <w:rPr>
                <w:noProof/>
                <w:webHidden/>
              </w:rPr>
              <w:t>3</w:t>
            </w:r>
            <w:r w:rsidR="00D83E69" w:rsidRPr="00C1525A">
              <w:rPr>
                <w:noProof/>
                <w:webHidden/>
              </w:rPr>
              <w:fldChar w:fldCharType="end"/>
            </w:r>
          </w:hyperlink>
        </w:p>
        <w:p w14:paraId="1DDA85D1"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46" w:history="1">
            <w:r w:rsidR="00D83E69" w:rsidRPr="00C1525A">
              <w:rPr>
                <w:rStyle w:val="Hyperkobling"/>
                <w:noProof/>
                <w14:scene3d>
                  <w14:camera w14:prst="orthographicFront"/>
                  <w14:lightRig w14:rig="threePt" w14:dir="t">
                    <w14:rot w14:lat="0" w14:lon="0" w14:rev="0"/>
                  </w14:lightRig>
                </w14:scene3d>
              </w:rPr>
              <w:t>1.1.1</w:t>
            </w:r>
            <w:r w:rsidR="00D83E69" w:rsidRPr="00C1525A">
              <w:rPr>
                <w:rFonts w:asciiTheme="minorHAnsi" w:eastAsiaTheme="minorEastAsia" w:hAnsiTheme="minorHAnsi"/>
                <w:noProof/>
                <w:sz w:val="22"/>
                <w:szCs w:val="22"/>
                <w:lang w:eastAsia="nb-NO"/>
              </w:rPr>
              <w:tab/>
            </w:r>
            <w:r w:rsidR="00D83E69" w:rsidRPr="00C1525A">
              <w:rPr>
                <w:rStyle w:val="Hyperkobling"/>
                <w:noProof/>
              </w:rPr>
              <w:t>Oppdragsgiver</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_Toc8037946 \h </w:instrText>
            </w:r>
            <w:r w:rsidR="00D83E69" w:rsidRPr="00C1525A">
              <w:rPr>
                <w:noProof/>
                <w:webHidden/>
              </w:rPr>
            </w:r>
            <w:r w:rsidR="00D83E69" w:rsidRPr="00C1525A">
              <w:rPr>
                <w:noProof/>
                <w:webHidden/>
              </w:rPr>
              <w:fldChar w:fldCharType="separate"/>
            </w:r>
            <w:r w:rsidR="00D83E69" w:rsidRPr="00C1525A">
              <w:rPr>
                <w:noProof/>
                <w:webHidden/>
              </w:rPr>
              <w:t>3</w:t>
            </w:r>
            <w:r w:rsidR="00D83E69" w:rsidRPr="00C1525A">
              <w:rPr>
                <w:noProof/>
                <w:webHidden/>
              </w:rPr>
              <w:fldChar w:fldCharType="end"/>
            </w:r>
          </w:hyperlink>
        </w:p>
        <w:p w14:paraId="634C6430"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47" w:history="1">
            <w:r w:rsidR="00D83E69" w:rsidRPr="00C1525A">
              <w:rPr>
                <w:rStyle w:val="Hyperkobling"/>
                <w:noProof/>
                <w14:scene3d>
                  <w14:camera w14:prst="orthographicFront"/>
                  <w14:lightRig w14:rig="threePt" w14:dir="t">
                    <w14:rot w14:lat="0" w14:lon="0" w14:rev="0"/>
                  </w14:lightRig>
                </w14:scene3d>
              </w:rPr>
              <w:t>1.1.2</w:t>
            </w:r>
            <w:r w:rsidR="00D83E69" w:rsidRPr="00C1525A">
              <w:rPr>
                <w:rFonts w:asciiTheme="minorHAnsi" w:eastAsiaTheme="minorEastAsia" w:hAnsiTheme="minorHAnsi"/>
                <w:noProof/>
                <w:sz w:val="22"/>
                <w:szCs w:val="22"/>
                <w:lang w:eastAsia="nb-NO"/>
              </w:rPr>
              <w:tab/>
            </w:r>
            <w:r w:rsidR="00D83E69" w:rsidRPr="00C1525A">
              <w:rPr>
                <w:rStyle w:val="Hyperkobling"/>
                <w:noProof/>
              </w:rPr>
              <w:t>Anskaffelsesprosedyre</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_Toc8037947 \h </w:instrText>
            </w:r>
            <w:r w:rsidR="00D83E69" w:rsidRPr="00C1525A">
              <w:rPr>
                <w:noProof/>
                <w:webHidden/>
              </w:rPr>
            </w:r>
            <w:r w:rsidR="00D83E69" w:rsidRPr="00C1525A">
              <w:rPr>
                <w:noProof/>
                <w:webHidden/>
              </w:rPr>
              <w:fldChar w:fldCharType="separate"/>
            </w:r>
            <w:r w:rsidR="00D83E69" w:rsidRPr="00C1525A">
              <w:rPr>
                <w:noProof/>
                <w:webHidden/>
              </w:rPr>
              <w:t>3</w:t>
            </w:r>
            <w:r w:rsidR="00D83E69" w:rsidRPr="00C1525A">
              <w:rPr>
                <w:noProof/>
                <w:webHidden/>
              </w:rPr>
              <w:fldChar w:fldCharType="end"/>
            </w:r>
          </w:hyperlink>
        </w:p>
        <w:p w14:paraId="04AC674C"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48" w:history="1">
            <w:r w:rsidR="00D83E69" w:rsidRPr="00C1525A">
              <w:rPr>
                <w:rStyle w:val="Hyperkobling"/>
                <w:noProof/>
                <w14:scene3d>
                  <w14:camera w14:prst="orthographicFront"/>
                  <w14:lightRig w14:rig="threePt" w14:dir="t">
                    <w14:rot w14:lat="0" w14:lon="0" w14:rev="0"/>
                  </w14:lightRig>
                </w14:scene3d>
              </w:rPr>
              <w:t>1.1.3</w:t>
            </w:r>
            <w:r w:rsidR="00D83E69" w:rsidRPr="00C1525A">
              <w:rPr>
                <w:rFonts w:asciiTheme="minorHAnsi" w:eastAsiaTheme="minorEastAsia" w:hAnsiTheme="minorHAnsi"/>
                <w:noProof/>
                <w:sz w:val="22"/>
                <w:szCs w:val="22"/>
                <w:lang w:eastAsia="nb-NO"/>
              </w:rPr>
              <w:tab/>
            </w:r>
            <w:r w:rsidR="00D83E69" w:rsidRPr="00C1525A">
              <w:rPr>
                <w:rStyle w:val="Hyperkobling"/>
                <w:noProof/>
              </w:rPr>
              <w:t>Anskaffelsen</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_Toc8037948 \h </w:instrText>
            </w:r>
            <w:r w:rsidR="00D83E69" w:rsidRPr="00C1525A">
              <w:rPr>
                <w:noProof/>
                <w:webHidden/>
              </w:rPr>
            </w:r>
            <w:r w:rsidR="00D83E69" w:rsidRPr="00C1525A">
              <w:rPr>
                <w:noProof/>
                <w:webHidden/>
              </w:rPr>
              <w:fldChar w:fldCharType="separate"/>
            </w:r>
            <w:r w:rsidR="00D83E69" w:rsidRPr="00C1525A">
              <w:rPr>
                <w:noProof/>
                <w:webHidden/>
              </w:rPr>
              <w:t>3</w:t>
            </w:r>
            <w:r w:rsidR="00D83E69" w:rsidRPr="00C1525A">
              <w:rPr>
                <w:noProof/>
                <w:webHidden/>
              </w:rPr>
              <w:fldChar w:fldCharType="end"/>
            </w:r>
          </w:hyperlink>
        </w:p>
        <w:p w14:paraId="65038AA0"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49" w:history="1">
            <w:r w:rsidR="00D83E69" w:rsidRPr="00C1525A">
              <w:rPr>
                <w:rStyle w:val="Hyperkobling"/>
                <w:noProof/>
                <w14:scene3d>
                  <w14:camera w14:prst="orthographicFront"/>
                  <w14:lightRig w14:rig="threePt" w14:dir="t">
                    <w14:rot w14:lat="0" w14:lon="0" w14:rev="0"/>
                  </w14:lightRig>
                </w14:scene3d>
              </w:rPr>
              <w:t>1.1.4</w:t>
            </w:r>
            <w:r w:rsidR="00D83E69" w:rsidRPr="00C1525A">
              <w:rPr>
                <w:rFonts w:asciiTheme="minorHAnsi" w:eastAsiaTheme="minorEastAsia" w:hAnsiTheme="minorHAnsi"/>
                <w:noProof/>
                <w:sz w:val="22"/>
                <w:szCs w:val="22"/>
                <w:lang w:eastAsia="nb-NO"/>
              </w:rPr>
              <w:tab/>
            </w:r>
            <w:r w:rsidR="00D83E69" w:rsidRPr="00C1525A">
              <w:rPr>
                <w:rStyle w:val="Hyperkobling"/>
                <w:noProof/>
              </w:rPr>
              <w:t>Kommunikasjon, oppdatering av konkurransegrunnlaget og tilleggsopplysninger</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_Toc8037949 \h </w:instrText>
            </w:r>
            <w:r w:rsidR="00D83E69" w:rsidRPr="00C1525A">
              <w:rPr>
                <w:noProof/>
                <w:webHidden/>
              </w:rPr>
            </w:r>
            <w:r w:rsidR="00D83E69" w:rsidRPr="00C1525A">
              <w:rPr>
                <w:noProof/>
                <w:webHidden/>
              </w:rPr>
              <w:fldChar w:fldCharType="separate"/>
            </w:r>
            <w:r w:rsidR="00D83E69" w:rsidRPr="00C1525A">
              <w:rPr>
                <w:noProof/>
                <w:webHidden/>
              </w:rPr>
              <w:t>4</w:t>
            </w:r>
            <w:r w:rsidR="00D83E69" w:rsidRPr="00C1525A">
              <w:rPr>
                <w:noProof/>
                <w:webHidden/>
              </w:rPr>
              <w:fldChar w:fldCharType="end"/>
            </w:r>
          </w:hyperlink>
        </w:p>
        <w:p w14:paraId="53EA08EC"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50" w:history="1">
            <w:r w:rsidR="00D83E69" w:rsidRPr="00C1525A">
              <w:rPr>
                <w:rStyle w:val="Hyperkobling"/>
                <w:noProof/>
                <w14:scene3d>
                  <w14:camera w14:prst="orthographicFront"/>
                  <w14:lightRig w14:rig="threePt" w14:dir="t">
                    <w14:rot w14:lat="0" w14:lon="0" w14:rev="0"/>
                  </w14:lightRig>
                </w14:scene3d>
              </w:rPr>
              <w:t>1.1.5</w:t>
            </w:r>
            <w:r w:rsidR="00D83E69" w:rsidRPr="00C1525A">
              <w:rPr>
                <w:rFonts w:asciiTheme="minorHAnsi" w:eastAsiaTheme="minorEastAsia" w:hAnsiTheme="minorHAnsi"/>
                <w:noProof/>
                <w:sz w:val="22"/>
                <w:szCs w:val="22"/>
                <w:lang w:eastAsia="nb-NO"/>
              </w:rPr>
              <w:tab/>
            </w:r>
            <w:r w:rsidR="00D83E69" w:rsidRPr="00C1525A">
              <w:rPr>
                <w:rStyle w:val="Hyperkobling"/>
                <w:noProof/>
              </w:rPr>
              <w:t>Tilbudsmøte</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_Toc8037950 \h </w:instrText>
            </w:r>
            <w:r w:rsidR="00D83E69" w:rsidRPr="00C1525A">
              <w:rPr>
                <w:noProof/>
                <w:webHidden/>
              </w:rPr>
            </w:r>
            <w:r w:rsidR="00D83E69" w:rsidRPr="00C1525A">
              <w:rPr>
                <w:noProof/>
                <w:webHidden/>
              </w:rPr>
              <w:fldChar w:fldCharType="separate"/>
            </w:r>
            <w:r w:rsidR="00D83E69" w:rsidRPr="00C1525A">
              <w:rPr>
                <w:noProof/>
                <w:webHidden/>
              </w:rPr>
              <w:t>4</w:t>
            </w:r>
            <w:r w:rsidR="00D83E69" w:rsidRPr="00C1525A">
              <w:rPr>
                <w:noProof/>
                <w:webHidden/>
              </w:rPr>
              <w:fldChar w:fldCharType="end"/>
            </w:r>
          </w:hyperlink>
        </w:p>
        <w:p w14:paraId="546515AF"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51" w:history="1">
            <w:r w:rsidR="00D83E69" w:rsidRPr="00C1525A">
              <w:rPr>
                <w:rStyle w:val="Hyperkobling"/>
                <w:noProof/>
                <w14:scene3d>
                  <w14:camera w14:prst="orthographicFront"/>
                  <w14:lightRig w14:rig="threePt" w14:dir="t">
                    <w14:rot w14:lat="0" w14:lon="0" w14:rev="0"/>
                  </w14:lightRig>
                </w14:scene3d>
              </w:rPr>
              <w:t>1.1.6</w:t>
            </w:r>
            <w:r w:rsidR="00D83E69" w:rsidRPr="00C1525A">
              <w:rPr>
                <w:rFonts w:asciiTheme="minorHAnsi" w:eastAsiaTheme="minorEastAsia" w:hAnsiTheme="minorHAnsi"/>
                <w:noProof/>
                <w:sz w:val="22"/>
                <w:szCs w:val="22"/>
                <w:lang w:eastAsia="nb-NO"/>
              </w:rPr>
              <w:tab/>
            </w:r>
            <w:r w:rsidR="00D83E69" w:rsidRPr="00C1525A">
              <w:rPr>
                <w:rStyle w:val="Hyperkobling"/>
                <w:noProof/>
              </w:rPr>
              <w:t>Dokumenter for anskaffelsen</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_Toc8037951 \h </w:instrText>
            </w:r>
            <w:r w:rsidR="00D83E69" w:rsidRPr="00C1525A">
              <w:rPr>
                <w:noProof/>
                <w:webHidden/>
              </w:rPr>
            </w:r>
            <w:r w:rsidR="00D83E69" w:rsidRPr="00C1525A">
              <w:rPr>
                <w:noProof/>
                <w:webHidden/>
              </w:rPr>
              <w:fldChar w:fldCharType="separate"/>
            </w:r>
            <w:r w:rsidR="00D83E69" w:rsidRPr="00C1525A">
              <w:rPr>
                <w:noProof/>
                <w:webHidden/>
              </w:rPr>
              <w:t>4</w:t>
            </w:r>
            <w:r w:rsidR="00D83E69" w:rsidRPr="00C1525A">
              <w:rPr>
                <w:noProof/>
                <w:webHidden/>
              </w:rPr>
              <w:fldChar w:fldCharType="end"/>
            </w:r>
          </w:hyperlink>
        </w:p>
        <w:p w14:paraId="44FDAD25"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52" w:history="1">
            <w:r w:rsidR="00D83E69" w:rsidRPr="00C1525A">
              <w:rPr>
                <w:rStyle w:val="Hyperkobling"/>
                <w:noProof/>
                <w14:scene3d>
                  <w14:camera w14:prst="orthographicFront"/>
                  <w14:lightRig w14:rig="threePt" w14:dir="t">
                    <w14:rot w14:lat="0" w14:lon="0" w14:rev="0"/>
                  </w14:lightRig>
                </w14:scene3d>
              </w:rPr>
              <w:t>1.1.7</w:t>
            </w:r>
            <w:r w:rsidR="00D83E69" w:rsidRPr="00C1525A">
              <w:rPr>
                <w:rFonts w:asciiTheme="minorHAnsi" w:eastAsiaTheme="minorEastAsia" w:hAnsiTheme="minorHAnsi"/>
                <w:noProof/>
                <w:sz w:val="22"/>
                <w:szCs w:val="22"/>
                <w:lang w:eastAsia="nb-NO"/>
              </w:rPr>
              <w:tab/>
            </w:r>
            <w:r w:rsidR="00D83E69" w:rsidRPr="00C1525A">
              <w:rPr>
                <w:rStyle w:val="Hyperkobling"/>
                <w:noProof/>
              </w:rPr>
              <w:t>Frist for fremsettelse av begjæring om midlertidig forføyning</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_Toc8037952 \h </w:instrText>
            </w:r>
            <w:r w:rsidR="00D83E69" w:rsidRPr="00C1525A">
              <w:rPr>
                <w:noProof/>
                <w:webHidden/>
              </w:rPr>
            </w:r>
            <w:r w:rsidR="00D83E69" w:rsidRPr="00C1525A">
              <w:rPr>
                <w:noProof/>
                <w:webHidden/>
              </w:rPr>
              <w:fldChar w:fldCharType="separate"/>
            </w:r>
            <w:r w:rsidR="00D83E69" w:rsidRPr="00C1525A">
              <w:rPr>
                <w:noProof/>
                <w:webHidden/>
              </w:rPr>
              <w:t>4</w:t>
            </w:r>
            <w:r w:rsidR="00D83E69" w:rsidRPr="00C1525A">
              <w:rPr>
                <w:noProof/>
                <w:webHidden/>
              </w:rPr>
              <w:fldChar w:fldCharType="end"/>
            </w:r>
          </w:hyperlink>
        </w:p>
        <w:p w14:paraId="52E844B9" w14:textId="77777777" w:rsidR="00D83E69" w:rsidRPr="00C1525A" w:rsidRDefault="00E42AC3" w:rsidP="00D83E69">
          <w:pPr>
            <w:pStyle w:val="INNH1"/>
            <w:rPr>
              <w:rFonts w:asciiTheme="minorHAnsi" w:eastAsiaTheme="minorEastAsia" w:hAnsiTheme="minorHAnsi"/>
              <w:bCs w:val="0"/>
              <w:noProof/>
              <w:sz w:val="22"/>
              <w:szCs w:val="22"/>
              <w:lang w:eastAsia="nb-NO"/>
            </w:rPr>
          </w:pPr>
          <w:hyperlink w:anchor="_Toc8037953" w:history="1">
            <w:r w:rsidR="00D83E69" w:rsidRPr="00C1525A">
              <w:rPr>
                <w:rStyle w:val="Hyperkobling"/>
                <w:noProof/>
                <w14:scene3d>
                  <w14:camera w14:prst="orthographicFront"/>
                  <w14:lightRig w14:rig="threePt" w14:dir="t">
                    <w14:rot w14:lat="0" w14:lon="0" w14:rev="0"/>
                  </w14:lightRig>
                </w14:scene3d>
              </w:rPr>
              <w:t>2</w:t>
            </w:r>
            <w:r w:rsidR="00D83E69" w:rsidRPr="00C1525A">
              <w:rPr>
                <w:rFonts w:asciiTheme="minorHAnsi" w:eastAsiaTheme="minorEastAsia" w:hAnsiTheme="minorHAnsi"/>
                <w:bCs w:val="0"/>
                <w:noProof/>
                <w:sz w:val="22"/>
                <w:szCs w:val="22"/>
                <w:lang w:eastAsia="nb-NO"/>
              </w:rPr>
              <w:tab/>
            </w:r>
            <w:r w:rsidR="00D83E69" w:rsidRPr="00C1525A">
              <w:rPr>
                <w:rStyle w:val="Hyperkobling"/>
                <w:noProof/>
              </w:rPr>
              <w:t>Krav til tilbudet</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_Toc8037953 \h </w:instrText>
            </w:r>
            <w:r w:rsidR="00D83E69" w:rsidRPr="00C1525A">
              <w:rPr>
                <w:noProof/>
                <w:webHidden/>
              </w:rPr>
            </w:r>
            <w:r w:rsidR="00D83E69" w:rsidRPr="00C1525A">
              <w:rPr>
                <w:noProof/>
                <w:webHidden/>
              </w:rPr>
              <w:fldChar w:fldCharType="separate"/>
            </w:r>
            <w:r w:rsidR="00D83E69" w:rsidRPr="00C1525A">
              <w:rPr>
                <w:noProof/>
                <w:webHidden/>
              </w:rPr>
              <w:t>5</w:t>
            </w:r>
            <w:r w:rsidR="00D83E69" w:rsidRPr="00C1525A">
              <w:rPr>
                <w:noProof/>
                <w:webHidden/>
              </w:rPr>
              <w:fldChar w:fldCharType="end"/>
            </w:r>
          </w:hyperlink>
        </w:p>
        <w:p w14:paraId="33A156B5"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54" w:history="1">
            <w:r w:rsidR="00D83E69" w:rsidRPr="00C1525A">
              <w:rPr>
                <w:rStyle w:val="Hyperkobling"/>
                <w:noProof/>
                <w14:scene3d>
                  <w14:camera w14:prst="orthographicFront"/>
                  <w14:lightRig w14:rig="threePt" w14:dir="t">
                    <w14:rot w14:lat="0" w14:lon="0" w14:rev="0"/>
                  </w14:lightRig>
                </w14:scene3d>
              </w:rPr>
              <w:t>2.1</w:t>
            </w:r>
            <w:r w:rsidR="00D83E69" w:rsidRPr="00C1525A">
              <w:rPr>
                <w:rFonts w:asciiTheme="minorHAnsi" w:eastAsiaTheme="minorEastAsia" w:hAnsiTheme="minorHAnsi"/>
                <w:noProof/>
                <w:sz w:val="22"/>
                <w:szCs w:val="22"/>
                <w:lang w:eastAsia="nb-NO"/>
              </w:rPr>
              <w:tab/>
            </w:r>
            <w:r w:rsidR="00D83E69" w:rsidRPr="00C1525A">
              <w:rPr>
                <w:rStyle w:val="Hyperkobling"/>
                <w:noProof/>
              </w:rPr>
              <w:t>Tilbudets innhold</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_Toc8037954 \h </w:instrText>
            </w:r>
            <w:r w:rsidR="00D83E69" w:rsidRPr="00C1525A">
              <w:rPr>
                <w:noProof/>
                <w:webHidden/>
              </w:rPr>
            </w:r>
            <w:r w:rsidR="00D83E69" w:rsidRPr="00C1525A">
              <w:rPr>
                <w:noProof/>
                <w:webHidden/>
              </w:rPr>
              <w:fldChar w:fldCharType="separate"/>
            </w:r>
            <w:r w:rsidR="00D83E69" w:rsidRPr="00C1525A">
              <w:rPr>
                <w:noProof/>
                <w:webHidden/>
              </w:rPr>
              <w:t>5</w:t>
            </w:r>
            <w:r w:rsidR="00D83E69" w:rsidRPr="00C1525A">
              <w:rPr>
                <w:noProof/>
                <w:webHidden/>
              </w:rPr>
              <w:fldChar w:fldCharType="end"/>
            </w:r>
          </w:hyperlink>
        </w:p>
        <w:p w14:paraId="4F882E00"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55" w:history="1">
            <w:r w:rsidR="00D83E69" w:rsidRPr="00C1525A">
              <w:rPr>
                <w:rStyle w:val="Hyperkobling"/>
                <w:noProof/>
                <w14:scene3d>
                  <w14:camera w14:prst="orthographicFront"/>
                  <w14:lightRig w14:rig="threePt" w14:dir="t">
                    <w14:rot w14:lat="0" w14:lon="0" w14:rev="0"/>
                  </w14:lightRig>
                </w14:scene3d>
              </w:rPr>
              <w:t>2.2</w:t>
            </w:r>
            <w:r w:rsidR="00D83E69" w:rsidRPr="00C1525A">
              <w:rPr>
                <w:rFonts w:asciiTheme="minorHAnsi" w:eastAsiaTheme="minorEastAsia" w:hAnsiTheme="minorHAnsi"/>
                <w:noProof/>
                <w:sz w:val="22"/>
                <w:szCs w:val="22"/>
                <w:lang w:eastAsia="nb-NO"/>
              </w:rPr>
              <w:tab/>
            </w:r>
            <w:r w:rsidR="00D83E69" w:rsidRPr="00C1525A">
              <w:rPr>
                <w:rStyle w:val="Hyperkobling"/>
                <w:noProof/>
              </w:rPr>
              <w:t>Tilbudsfrist</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_Toc8037955 \h </w:instrText>
            </w:r>
            <w:r w:rsidR="00D83E69" w:rsidRPr="00C1525A">
              <w:rPr>
                <w:noProof/>
                <w:webHidden/>
              </w:rPr>
            </w:r>
            <w:r w:rsidR="00D83E69" w:rsidRPr="00C1525A">
              <w:rPr>
                <w:noProof/>
                <w:webHidden/>
              </w:rPr>
              <w:fldChar w:fldCharType="separate"/>
            </w:r>
            <w:r w:rsidR="00D83E69" w:rsidRPr="00C1525A">
              <w:rPr>
                <w:noProof/>
                <w:webHidden/>
              </w:rPr>
              <w:t>5</w:t>
            </w:r>
            <w:r w:rsidR="00D83E69" w:rsidRPr="00C1525A">
              <w:rPr>
                <w:noProof/>
                <w:webHidden/>
              </w:rPr>
              <w:fldChar w:fldCharType="end"/>
            </w:r>
          </w:hyperlink>
        </w:p>
        <w:p w14:paraId="3659A472"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56" w:history="1">
            <w:r w:rsidR="00D83E69" w:rsidRPr="00C1525A">
              <w:rPr>
                <w:rStyle w:val="Hyperkobling"/>
                <w:noProof/>
                <w14:scene3d>
                  <w14:camera w14:prst="orthographicFront"/>
                  <w14:lightRig w14:rig="threePt" w14:dir="t">
                    <w14:rot w14:lat="0" w14:lon="0" w14:rev="0"/>
                  </w14:lightRig>
                </w14:scene3d>
              </w:rPr>
              <w:t>2.3</w:t>
            </w:r>
            <w:r w:rsidR="00D83E69" w:rsidRPr="00C1525A">
              <w:rPr>
                <w:rFonts w:asciiTheme="minorHAnsi" w:eastAsiaTheme="minorEastAsia" w:hAnsiTheme="minorHAnsi"/>
                <w:noProof/>
                <w:sz w:val="22"/>
                <w:szCs w:val="22"/>
                <w:lang w:eastAsia="nb-NO"/>
              </w:rPr>
              <w:tab/>
            </w:r>
            <w:r w:rsidR="00D83E69" w:rsidRPr="00C1525A">
              <w:rPr>
                <w:rStyle w:val="Hyperkobling"/>
                <w:noProof/>
              </w:rPr>
              <w:t>Vedståelsesfrist</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_Toc8037956 \h </w:instrText>
            </w:r>
            <w:r w:rsidR="00D83E69" w:rsidRPr="00C1525A">
              <w:rPr>
                <w:noProof/>
                <w:webHidden/>
              </w:rPr>
            </w:r>
            <w:r w:rsidR="00D83E69" w:rsidRPr="00C1525A">
              <w:rPr>
                <w:noProof/>
                <w:webHidden/>
              </w:rPr>
              <w:fldChar w:fldCharType="separate"/>
            </w:r>
            <w:r w:rsidR="00D83E69" w:rsidRPr="00C1525A">
              <w:rPr>
                <w:noProof/>
                <w:webHidden/>
              </w:rPr>
              <w:t>5</w:t>
            </w:r>
            <w:r w:rsidR="00D83E69" w:rsidRPr="00C1525A">
              <w:rPr>
                <w:noProof/>
                <w:webHidden/>
              </w:rPr>
              <w:fldChar w:fldCharType="end"/>
            </w:r>
          </w:hyperlink>
        </w:p>
        <w:p w14:paraId="28067937" w14:textId="77777777" w:rsidR="00D83E69" w:rsidRPr="00C1525A" w:rsidRDefault="00E42AC3" w:rsidP="00D83E69">
          <w:pPr>
            <w:pStyle w:val="INNH1"/>
            <w:rPr>
              <w:rFonts w:asciiTheme="minorHAnsi" w:eastAsiaTheme="minorEastAsia" w:hAnsiTheme="minorHAnsi"/>
              <w:bCs w:val="0"/>
              <w:noProof/>
              <w:sz w:val="22"/>
              <w:szCs w:val="22"/>
              <w:lang w:eastAsia="nb-NO"/>
            </w:rPr>
          </w:pPr>
          <w:hyperlink w:anchor="_Toc8037957" w:history="1">
            <w:r w:rsidR="00D83E69" w:rsidRPr="00C1525A">
              <w:rPr>
                <w:rStyle w:val="Hyperkobling"/>
                <w:noProof/>
                <w14:scene3d>
                  <w14:camera w14:prst="orthographicFront"/>
                  <w14:lightRig w14:rig="threePt" w14:dir="t">
                    <w14:rot w14:lat="0" w14:lon="0" w14:rev="0"/>
                  </w14:lightRig>
                </w14:scene3d>
              </w:rPr>
              <w:t>3</w:t>
            </w:r>
            <w:r w:rsidR="00D83E69" w:rsidRPr="00C1525A">
              <w:rPr>
                <w:rFonts w:asciiTheme="minorHAnsi" w:eastAsiaTheme="minorEastAsia" w:hAnsiTheme="minorHAnsi"/>
                <w:bCs w:val="0"/>
                <w:noProof/>
                <w:sz w:val="22"/>
                <w:szCs w:val="22"/>
                <w:lang w:eastAsia="nb-NO"/>
              </w:rPr>
              <w:tab/>
            </w:r>
            <w:r w:rsidR="00D83E69" w:rsidRPr="00C1525A">
              <w:rPr>
                <w:rStyle w:val="Hyperkobling"/>
                <w:noProof/>
              </w:rPr>
              <w:t>Kvalifikasjonskrav</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_Toc8037957 \h </w:instrText>
            </w:r>
            <w:r w:rsidR="00D83E69" w:rsidRPr="00C1525A">
              <w:rPr>
                <w:noProof/>
                <w:webHidden/>
              </w:rPr>
            </w:r>
            <w:r w:rsidR="00D83E69" w:rsidRPr="00C1525A">
              <w:rPr>
                <w:noProof/>
                <w:webHidden/>
              </w:rPr>
              <w:fldChar w:fldCharType="separate"/>
            </w:r>
            <w:r w:rsidR="00D83E69" w:rsidRPr="00C1525A">
              <w:rPr>
                <w:noProof/>
                <w:webHidden/>
              </w:rPr>
              <w:t>6</w:t>
            </w:r>
            <w:r w:rsidR="00D83E69" w:rsidRPr="00C1525A">
              <w:rPr>
                <w:noProof/>
                <w:webHidden/>
              </w:rPr>
              <w:fldChar w:fldCharType="end"/>
            </w:r>
          </w:hyperlink>
        </w:p>
        <w:p w14:paraId="1B64F79E"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58" w:history="1">
            <w:r w:rsidR="00D83E69" w:rsidRPr="00C1525A">
              <w:rPr>
                <w:rStyle w:val="Hyperkobling"/>
                <w:noProof/>
                <w14:scene3d>
                  <w14:camera w14:prst="orthographicFront"/>
                  <w14:lightRig w14:rig="threePt" w14:dir="t">
                    <w14:rot w14:lat="0" w14:lon="0" w14:rev="0"/>
                  </w14:lightRig>
                </w14:scene3d>
              </w:rPr>
              <w:t>3.1</w:t>
            </w:r>
            <w:r w:rsidR="00D83E69" w:rsidRPr="00C1525A">
              <w:rPr>
                <w:rFonts w:asciiTheme="minorHAnsi" w:eastAsiaTheme="minorEastAsia" w:hAnsiTheme="minorHAnsi"/>
                <w:noProof/>
                <w:sz w:val="22"/>
                <w:szCs w:val="22"/>
                <w:lang w:eastAsia="nb-NO"/>
              </w:rPr>
              <w:tab/>
            </w:r>
            <w:r w:rsidR="00D83E69" w:rsidRPr="00C1525A">
              <w:rPr>
                <w:rStyle w:val="Hyperkobling"/>
                <w:noProof/>
              </w:rPr>
              <w:t>Skatteattest</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_Toc8037958 \h </w:instrText>
            </w:r>
            <w:r w:rsidR="00D83E69" w:rsidRPr="00C1525A">
              <w:rPr>
                <w:noProof/>
                <w:webHidden/>
              </w:rPr>
            </w:r>
            <w:r w:rsidR="00D83E69" w:rsidRPr="00C1525A">
              <w:rPr>
                <w:noProof/>
                <w:webHidden/>
              </w:rPr>
              <w:fldChar w:fldCharType="separate"/>
            </w:r>
            <w:r w:rsidR="00D83E69" w:rsidRPr="00C1525A">
              <w:rPr>
                <w:noProof/>
                <w:webHidden/>
              </w:rPr>
              <w:t>6</w:t>
            </w:r>
            <w:r w:rsidR="00D83E69" w:rsidRPr="00C1525A">
              <w:rPr>
                <w:noProof/>
                <w:webHidden/>
              </w:rPr>
              <w:fldChar w:fldCharType="end"/>
            </w:r>
          </w:hyperlink>
        </w:p>
        <w:p w14:paraId="0B7C2A90"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59" w:history="1">
            <w:r w:rsidR="00D83E69" w:rsidRPr="00C1525A">
              <w:rPr>
                <w:rStyle w:val="Hyperkobling"/>
                <w:noProof/>
                <w14:scene3d>
                  <w14:camera w14:prst="orthographicFront"/>
                  <w14:lightRig w14:rig="threePt" w14:dir="t">
                    <w14:rot w14:lat="0" w14:lon="0" w14:rev="0"/>
                  </w14:lightRig>
                </w14:scene3d>
              </w:rPr>
              <w:t>3.1.1</w:t>
            </w:r>
            <w:r w:rsidR="00D83E69" w:rsidRPr="00C1525A">
              <w:rPr>
                <w:rFonts w:asciiTheme="minorHAnsi" w:eastAsiaTheme="minorEastAsia" w:hAnsiTheme="minorHAnsi"/>
                <w:noProof/>
                <w:sz w:val="22"/>
                <w:szCs w:val="22"/>
                <w:lang w:eastAsia="nb-NO"/>
              </w:rPr>
              <w:tab/>
            </w:r>
            <w:r w:rsidR="00D83E69" w:rsidRPr="00C1525A">
              <w:rPr>
                <w:rStyle w:val="Hyperkobling"/>
                <w:noProof/>
              </w:rPr>
              <w:t>Dokumentasjonskrav:</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_Toc8037959 \h </w:instrText>
            </w:r>
            <w:r w:rsidR="00D83E69" w:rsidRPr="00C1525A">
              <w:rPr>
                <w:noProof/>
                <w:webHidden/>
              </w:rPr>
            </w:r>
            <w:r w:rsidR="00D83E69" w:rsidRPr="00C1525A">
              <w:rPr>
                <w:noProof/>
                <w:webHidden/>
              </w:rPr>
              <w:fldChar w:fldCharType="separate"/>
            </w:r>
            <w:r w:rsidR="00D83E69" w:rsidRPr="00C1525A">
              <w:rPr>
                <w:noProof/>
                <w:webHidden/>
              </w:rPr>
              <w:t>6</w:t>
            </w:r>
            <w:r w:rsidR="00D83E69" w:rsidRPr="00C1525A">
              <w:rPr>
                <w:noProof/>
                <w:webHidden/>
              </w:rPr>
              <w:fldChar w:fldCharType="end"/>
            </w:r>
          </w:hyperlink>
        </w:p>
        <w:p w14:paraId="357998B3"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60" w:history="1">
            <w:r w:rsidR="00D83E69" w:rsidRPr="00C1525A">
              <w:rPr>
                <w:rStyle w:val="Hyperkobling"/>
                <w:rFonts w:cs="Times New Roman"/>
                <w:noProof/>
                <w14:scene3d>
                  <w14:camera w14:prst="orthographicFront"/>
                  <w14:lightRig w14:rig="threePt" w14:dir="t">
                    <w14:rot w14:lat="0" w14:lon="0" w14:rev="0"/>
                  </w14:lightRig>
                </w14:scene3d>
              </w:rPr>
              <w:t>3.2</w:t>
            </w:r>
            <w:r w:rsidR="00D83E69" w:rsidRPr="00C1525A">
              <w:rPr>
                <w:rFonts w:asciiTheme="minorHAnsi" w:eastAsiaTheme="minorEastAsia" w:hAnsiTheme="minorHAnsi"/>
                <w:noProof/>
                <w:sz w:val="22"/>
                <w:szCs w:val="22"/>
                <w:lang w:eastAsia="nb-NO"/>
              </w:rPr>
              <w:tab/>
            </w:r>
            <w:r w:rsidR="00D83E69" w:rsidRPr="00C1525A">
              <w:rPr>
                <w:rStyle w:val="Hyperkobling"/>
                <w:noProof/>
              </w:rPr>
              <w:t>Energientreprenørens organisatoriske og juridiske</w:t>
            </w:r>
            <w:r w:rsidR="00D83E69" w:rsidRPr="00C1525A">
              <w:rPr>
                <w:rStyle w:val="Hyperkobling"/>
                <w:noProof/>
                <w:spacing w:val="-25"/>
              </w:rPr>
              <w:t xml:space="preserve"> </w:t>
            </w:r>
            <w:r w:rsidR="00D83E69" w:rsidRPr="00C1525A">
              <w:rPr>
                <w:rStyle w:val="Hyperkobling"/>
                <w:noProof/>
              </w:rPr>
              <w:t>stilling</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_Toc8037960 \h </w:instrText>
            </w:r>
            <w:r w:rsidR="00D83E69" w:rsidRPr="00C1525A">
              <w:rPr>
                <w:noProof/>
                <w:webHidden/>
              </w:rPr>
            </w:r>
            <w:r w:rsidR="00D83E69" w:rsidRPr="00C1525A">
              <w:rPr>
                <w:noProof/>
                <w:webHidden/>
              </w:rPr>
              <w:fldChar w:fldCharType="separate"/>
            </w:r>
            <w:r w:rsidR="00D83E69" w:rsidRPr="00C1525A">
              <w:rPr>
                <w:noProof/>
                <w:webHidden/>
              </w:rPr>
              <w:t>6</w:t>
            </w:r>
            <w:r w:rsidR="00D83E69" w:rsidRPr="00C1525A">
              <w:rPr>
                <w:noProof/>
                <w:webHidden/>
              </w:rPr>
              <w:fldChar w:fldCharType="end"/>
            </w:r>
          </w:hyperlink>
        </w:p>
        <w:p w14:paraId="14E3E252"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61" w:history="1">
            <w:r w:rsidR="00D83E69" w:rsidRPr="00C1525A">
              <w:rPr>
                <w:rStyle w:val="Hyperkobling"/>
                <w:noProof/>
                <w14:scene3d>
                  <w14:camera w14:prst="orthographicFront"/>
                  <w14:lightRig w14:rig="threePt" w14:dir="t">
                    <w14:rot w14:lat="0" w14:lon="0" w14:rev="0"/>
                  </w14:lightRig>
                </w14:scene3d>
              </w:rPr>
              <w:t>3.2.1</w:t>
            </w:r>
            <w:r w:rsidR="00D83E69" w:rsidRPr="00C1525A">
              <w:rPr>
                <w:rFonts w:asciiTheme="minorHAnsi" w:eastAsiaTheme="minorEastAsia" w:hAnsiTheme="minorHAnsi"/>
                <w:noProof/>
                <w:sz w:val="22"/>
                <w:szCs w:val="22"/>
                <w:lang w:eastAsia="nb-NO"/>
              </w:rPr>
              <w:tab/>
            </w:r>
            <w:r w:rsidR="00D83E69" w:rsidRPr="00C1525A">
              <w:rPr>
                <w:rStyle w:val="Hyperkobling"/>
                <w:noProof/>
              </w:rPr>
              <w:t>Dokumentasjonskrav:</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_Toc8037961 \h </w:instrText>
            </w:r>
            <w:r w:rsidR="00D83E69" w:rsidRPr="00C1525A">
              <w:rPr>
                <w:noProof/>
                <w:webHidden/>
              </w:rPr>
            </w:r>
            <w:r w:rsidR="00D83E69" w:rsidRPr="00C1525A">
              <w:rPr>
                <w:noProof/>
                <w:webHidden/>
              </w:rPr>
              <w:fldChar w:fldCharType="separate"/>
            </w:r>
            <w:r w:rsidR="00D83E69" w:rsidRPr="00C1525A">
              <w:rPr>
                <w:noProof/>
                <w:webHidden/>
              </w:rPr>
              <w:t>6</w:t>
            </w:r>
            <w:r w:rsidR="00D83E69" w:rsidRPr="00C1525A">
              <w:rPr>
                <w:noProof/>
                <w:webHidden/>
              </w:rPr>
              <w:fldChar w:fldCharType="end"/>
            </w:r>
          </w:hyperlink>
        </w:p>
        <w:p w14:paraId="056E2EB9"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62" w:history="1">
            <w:r w:rsidR="00D83E69" w:rsidRPr="00C1525A">
              <w:rPr>
                <w:rStyle w:val="Hyperkobling"/>
                <w:rFonts w:cs="Times New Roman"/>
                <w:noProof/>
                <w14:scene3d>
                  <w14:camera w14:prst="orthographicFront"/>
                  <w14:lightRig w14:rig="threePt" w14:dir="t">
                    <w14:rot w14:lat="0" w14:lon="0" w14:rev="0"/>
                  </w14:lightRig>
                </w14:scene3d>
              </w:rPr>
              <w:t>3.3</w:t>
            </w:r>
            <w:r w:rsidR="00D83E69" w:rsidRPr="00C1525A">
              <w:rPr>
                <w:rFonts w:asciiTheme="minorHAnsi" w:eastAsiaTheme="minorEastAsia" w:hAnsiTheme="minorHAnsi"/>
                <w:noProof/>
                <w:sz w:val="22"/>
                <w:szCs w:val="22"/>
                <w:lang w:eastAsia="nb-NO"/>
              </w:rPr>
              <w:tab/>
            </w:r>
            <w:r w:rsidR="00D83E69" w:rsidRPr="00C1525A">
              <w:rPr>
                <w:rStyle w:val="Hyperkobling"/>
                <w:noProof/>
              </w:rPr>
              <w:t>Energientreprenørens økonomiske og finansielle</w:t>
            </w:r>
            <w:r w:rsidR="00D83E69" w:rsidRPr="00C1525A">
              <w:rPr>
                <w:rStyle w:val="Hyperkobling"/>
                <w:noProof/>
                <w:spacing w:val="-29"/>
              </w:rPr>
              <w:t xml:space="preserve"> </w:t>
            </w:r>
            <w:r w:rsidR="00D83E69" w:rsidRPr="00C1525A">
              <w:rPr>
                <w:rStyle w:val="Hyperkobling"/>
                <w:noProof/>
              </w:rPr>
              <w:t>kapasitet</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_Toc8037962 \h </w:instrText>
            </w:r>
            <w:r w:rsidR="00D83E69" w:rsidRPr="00C1525A">
              <w:rPr>
                <w:noProof/>
                <w:webHidden/>
              </w:rPr>
            </w:r>
            <w:r w:rsidR="00D83E69" w:rsidRPr="00C1525A">
              <w:rPr>
                <w:noProof/>
                <w:webHidden/>
              </w:rPr>
              <w:fldChar w:fldCharType="separate"/>
            </w:r>
            <w:r w:rsidR="00D83E69" w:rsidRPr="00C1525A">
              <w:rPr>
                <w:noProof/>
                <w:webHidden/>
              </w:rPr>
              <w:t>6</w:t>
            </w:r>
            <w:r w:rsidR="00D83E69" w:rsidRPr="00C1525A">
              <w:rPr>
                <w:noProof/>
                <w:webHidden/>
              </w:rPr>
              <w:fldChar w:fldCharType="end"/>
            </w:r>
          </w:hyperlink>
        </w:p>
        <w:p w14:paraId="6F0314E5"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63" w:history="1">
            <w:r w:rsidR="00D83E69" w:rsidRPr="00C1525A">
              <w:rPr>
                <w:rStyle w:val="Hyperkobling"/>
                <w:noProof/>
                <w14:scene3d>
                  <w14:camera w14:prst="orthographicFront"/>
                  <w14:lightRig w14:rig="threePt" w14:dir="t">
                    <w14:rot w14:lat="0" w14:lon="0" w14:rev="0"/>
                  </w14:lightRig>
                </w14:scene3d>
              </w:rPr>
              <w:t>3.3.1</w:t>
            </w:r>
            <w:r w:rsidR="00D83E69" w:rsidRPr="00C1525A">
              <w:rPr>
                <w:rFonts w:asciiTheme="minorHAnsi" w:eastAsiaTheme="minorEastAsia" w:hAnsiTheme="minorHAnsi"/>
                <w:noProof/>
                <w:sz w:val="22"/>
                <w:szCs w:val="22"/>
                <w:lang w:eastAsia="nb-NO"/>
              </w:rPr>
              <w:tab/>
            </w:r>
            <w:r w:rsidR="00D83E69" w:rsidRPr="00C1525A">
              <w:rPr>
                <w:rStyle w:val="Hyperkobling"/>
                <w:noProof/>
              </w:rPr>
              <w:t>Dokumentasjonskrav:</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_Toc8037963 \h </w:instrText>
            </w:r>
            <w:r w:rsidR="00D83E69" w:rsidRPr="00C1525A">
              <w:rPr>
                <w:noProof/>
                <w:webHidden/>
              </w:rPr>
            </w:r>
            <w:r w:rsidR="00D83E69" w:rsidRPr="00C1525A">
              <w:rPr>
                <w:noProof/>
                <w:webHidden/>
              </w:rPr>
              <w:fldChar w:fldCharType="separate"/>
            </w:r>
            <w:r w:rsidR="00D83E69" w:rsidRPr="00C1525A">
              <w:rPr>
                <w:noProof/>
                <w:webHidden/>
              </w:rPr>
              <w:t>6</w:t>
            </w:r>
            <w:r w:rsidR="00D83E69" w:rsidRPr="00C1525A">
              <w:rPr>
                <w:noProof/>
                <w:webHidden/>
              </w:rPr>
              <w:fldChar w:fldCharType="end"/>
            </w:r>
          </w:hyperlink>
        </w:p>
        <w:p w14:paraId="64457D0A"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64" w:history="1">
            <w:r w:rsidR="00D83E69" w:rsidRPr="00C1525A">
              <w:rPr>
                <w:rStyle w:val="Hyperkobling"/>
                <w:rFonts w:cs="Times New Roman"/>
                <w:noProof/>
                <w14:scene3d>
                  <w14:camera w14:prst="orthographicFront"/>
                  <w14:lightRig w14:rig="threePt" w14:dir="t">
                    <w14:rot w14:lat="0" w14:lon="0" w14:rev="0"/>
                  </w14:lightRig>
                </w14:scene3d>
              </w:rPr>
              <w:t>3.4</w:t>
            </w:r>
            <w:r w:rsidR="00D83E69" w:rsidRPr="00C1525A">
              <w:rPr>
                <w:rFonts w:asciiTheme="minorHAnsi" w:eastAsiaTheme="minorEastAsia" w:hAnsiTheme="minorHAnsi"/>
                <w:noProof/>
                <w:sz w:val="22"/>
                <w:szCs w:val="22"/>
                <w:lang w:eastAsia="nb-NO"/>
              </w:rPr>
              <w:tab/>
            </w:r>
            <w:r w:rsidR="00D83E69" w:rsidRPr="00C1525A">
              <w:rPr>
                <w:rStyle w:val="Hyperkobling"/>
                <w:noProof/>
              </w:rPr>
              <w:t>Energientreprenørens tekniske og faglige</w:t>
            </w:r>
            <w:r w:rsidR="00D83E69" w:rsidRPr="00C1525A">
              <w:rPr>
                <w:rStyle w:val="Hyperkobling"/>
                <w:noProof/>
                <w:spacing w:val="-36"/>
              </w:rPr>
              <w:t xml:space="preserve"> </w:t>
            </w:r>
            <w:r w:rsidR="00D83E69" w:rsidRPr="00C1525A">
              <w:rPr>
                <w:rStyle w:val="Hyperkobling"/>
                <w:noProof/>
              </w:rPr>
              <w:t>kvalifikasjoner</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_Toc8037964 \h </w:instrText>
            </w:r>
            <w:r w:rsidR="00D83E69" w:rsidRPr="00C1525A">
              <w:rPr>
                <w:noProof/>
                <w:webHidden/>
              </w:rPr>
            </w:r>
            <w:r w:rsidR="00D83E69" w:rsidRPr="00C1525A">
              <w:rPr>
                <w:noProof/>
                <w:webHidden/>
              </w:rPr>
              <w:fldChar w:fldCharType="separate"/>
            </w:r>
            <w:r w:rsidR="00D83E69" w:rsidRPr="00C1525A">
              <w:rPr>
                <w:noProof/>
                <w:webHidden/>
              </w:rPr>
              <w:t>6</w:t>
            </w:r>
            <w:r w:rsidR="00D83E69" w:rsidRPr="00C1525A">
              <w:rPr>
                <w:noProof/>
                <w:webHidden/>
              </w:rPr>
              <w:fldChar w:fldCharType="end"/>
            </w:r>
          </w:hyperlink>
        </w:p>
        <w:p w14:paraId="58DADF8B" w14:textId="77777777" w:rsidR="00D83E69" w:rsidRPr="00C1525A" w:rsidRDefault="00E42AC3" w:rsidP="00D83E69">
          <w:pPr>
            <w:pStyle w:val="INNH3"/>
            <w:tabs>
              <w:tab w:val="left" w:pos="1540"/>
              <w:tab w:val="right" w:leader="dot" w:pos="9390"/>
            </w:tabs>
            <w:rPr>
              <w:rFonts w:asciiTheme="minorHAnsi" w:eastAsiaTheme="minorEastAsia" w:hAnsiTheme="minorHAnsi"/>
              <w:noProof/>
              <w:sz w:val="22"/>
              <w:szCs w:val="22"/>
              <w:lang w:eastAsia="nb-NO"/>
            </w:rPr>
          </w:pPr>
          <w:hyperlink w:anchor="_Toc8037965" w:history="1">
            <w:r w:rsidR="00D83E69" w:rsidRPr="00C1525A">
              <w:rPr>
                <w:rStyle w:val="Hyperkobling"/>
                <w:noProof/>
                <w14:scene3d>
                  <w14:camera w14:prst="orthographicFront"/>
                  <w14:lightRig w14:rig="threePt" w14:dir="t">
                    <w14:rot w14:lat="0" w14:lon="0" w14:rev="0"/>
                  </w14:lightRig>
                </w14:scene3d>
              </w:rPr>
              <w:t>3.4.1</w:t>
            </w:r>
            <w:r w:rsidR="00D83E69" w:rsidRPr="00C1525A">
              <w:rPr>
                <w:rFonts w:asciiTheme="minorHAnsi" w:eastAsiaTheme="minorEastAsia" w:hAnsiTheme="minorHAnsi"/>
                <w:noProof/>
                <w:sz w:val="22"/>
                <w:szCs w:val="22"/>
                <w:lang w:eastAsia="nb-NO"/>
              </w:rPr>
              <w:tab/>
            </w:r>
            <w:r w:rsidR="00D83E69" w:rsidRPr="00C1525A">
              <w:rPr>
                <w:rStyle w:val="Hyperkobling"/>
                <w:noProof/>
              </w:rPr>
              <w:t>Dokumentasjonskrav:</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_Toc8037965 \h </w:instrText>
            </w:r>
            <w:r w:rsidR="00D83E69" w:rsidRPr="00C1525A">
              <w:rPr>
                <w:noProof/>
                <w:webHidden/>
              </w:rPr>
            </w:r>
            <w:r w:rsidR="00D83E69" w:rsidRPr="00C1525A">
              <w:rPr>
                <w:noProof/>
                <w:webHidden/>
              </w:rPr>
              <w:fldChar w:fldCharType="separate"/>
            </w:r>
            <w:r w:rsidR="00D83E69" w:rsidRPr="00C1525A">
              <w:rPr>
                <w:noProof/>
                <w:webHidden/>
              </w:rPr>
              <w:t>7</w:t>
            </w:r>
            <w:r w:rsidR="00D83E69" w:rsidRPr="00C1525A">
              <w:rPr>
                <w:noProof/>
                <w:webHidden/>
              </w:rPr>
              <w:fldChar w:fldCharType="end"/>
            </w:r>
          </w:hyperlink>
        </w:p>
        <w:p w14:paraId="5FBEBB73" w14:textId="77777777" w:rsidR="00D83E69" w:rsidRPr="00C1525A" w:rsidRDefault="00E42AC3" w:rsidP="00D83E69">
          <w:pPr>
            <w:pStyle w:val="INNH1"/>
            <w:rPr>
              <w:rFonts w:asciiTheme="minorHAnsi" w:eastAsiaTheme="minorEastAsia" w:hAnsiTheme="minorHAnsi"/>
              <w:bCs w:val="0"/>
              <w:noProof/>
              <w:sz w:val="22"/>
              <w:szCs w:val="22"/>
              <w:lang w:eastAsia="nb-NO"/>
            </w:rPr>
          </w:pPr>
          <w:hyperlink w:anchor="_Toc8037966" w:history="1">
            <w:r w:rsidR="00D83E69" w:rsidRPr="00C1525A">
              <w:rPr>
                <w:rStyle w:val="Hyperkobling"/>
                <w:noProof/>
                <w14:scene3d>
                  <w14:camera w14:prst="orthographicFront"/>
                  <w14:lightRig w14:rig="threePt" w14:dir="t">
                    <w14:rot w14:lat="0" w14:lon="0" w14:rev="0"/>
                  </w14:lightRig>
                </w14:scene3d>
              </w:rPr>
              <w:t>4</w:t>
            </w:r>
            <w:r w:rsidR="00D83E69" w:rsidRPr="00C1525A">
              <w:rPr>
                <w:rFonts w:asciiTheme="minorHAnsi" w:eastAsiaTheme="minorEastAsia" w:hAnsiTheme="minorHAnsi"/>
                <w:bCs w:val="0"/>
                <w:noProof/>
                <w:sz w:val="22"/>
                <w:szCs w:val="22"/>
                <w:lang w:eastAsia="nb-NO"/>
              </w:rPr>
              <w:tab/>
            </w:r>
            <w:r w:rsidR="00D83E69" w:rsidRPr="00C1525A">
              <w:rPr>
                <w:rStyle w:val="Hyperkobling"/>
                <w:noProof/>
              </w:rPr>
              <w:t>Utvelgelseskriterier</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_Toc8037966 \h </w:instrText>
            </w:r>
            <w:r w:rsidR="00D83E69" w:rsidRPr="00C1525A">
              <w:rPr>
                <w:noProof/>
                <w:webHidden/>
              </w:rPr>
            </w:r>
            <w:r w:rsidR="00D83E69" w:rsidRPr="00C1525A">
              <w:rPr>
                <w:noProof/>
                <w:webHidden/>
              </w:rPr>
              <w:fldChar w:fldCharType="separate"/>
            </w:r>
            <w:r w:rsidR="00D83E69" w:rsidRPr="00C1525A">
              <w:rPr>
                <w:noProof/>
                <w:webHidden/>
              </w:rPr>
              <w:t>7</w:t>
            </w:r>
            <w:r w:rsidR="00D83E69" w:rsidRPr="00C1525A">
              <w:rPr>
                <w:noProof/>
                <w:webHidden/>
              </w:rPr>
              <w:fldChar w:fldCharType="end"/>
            </w:r>
          </w:hyperlink>
        </w:p>
        <w:p w14:paraId="332A1075" w14:textId="77777777" w:rsidR="00D83E69" w:rsidRPr="00C1525A" w:rsidRDefault="00E42AC3" w:rsidP="00D83E69">
          <w:pPr>
            <w:pStyle w:val="INNH1"/>
            <w:rPr>
              <w:rFonts w:asciiTheme="minorHAnsi" w:eastAsiaTheme="minorEastAsia" w:hAnsiTheme="minorHAnsi"/>
              <w:bCs w:val="0"/>
              <w:noProof/>
              <w:sz w:val="22"/>
              <w:szCs w:val="22"/>
              <w:lang w:eastAsia="nb-NO"/>
            </w:rPr>
          </w:pPr>
          <w:hyperlink w:anchor="_Toc8037967" w:history="1">
            <w:r w:rsidR="00D83E69" w:rsidRPr="00C1525A">
              <w:rPr>
                <w:rStyle w:val="Hyperkobling"/>
                <w:noProof/>
                <w14:scene3d>
                  <w14:camera w14:prst="orthographicFront"/>
                  <w14:lightRig w14:rig="threePt" w14:dir="t">
                    <w14:rot w14:lat="0" w14:lon="0" w14:rev="0"/>
                  </w14:lightRig>
                </w14:scene3d>
              </w:rPr>
              <w:t>5</w:t>
            </w:r>
            <w:r w:rsidR="00D83E69" w:rsidRPr="00C1525A">
              <w:rPr>
                <w:rFonts w:asciiTheme="minorHAnsi" w:eastAsiaTheme="minorEastAsia" w:hAnsiTheme="minorHAnsi"/>
                <w:bCs w:val="0"/>
                <w:noProof/>
                <w:sz w:val="22"/>
                <w:szCs w:val="22"/>
                <w:lang w:eastAsia="nb-NO"/>
              </w:rPr>
              <w:tab/>
            </w:r>
            <w:r w:rsidR="00D83E69" w:rsidRPr="00C1525A">
              <w:rPr>
                <w:rStyle w:val="Hyperkobling"/>
                <w:noProof/>
                <w:spacing w:val="-4"/>
              </w:rPr>
              <w:t>Tildelingskriterier og evaluering</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_Toc8037967 \h </w:instrText>
            </w:r>
            <w:r w:rsidR="00D83E69" w:rsidRPr="00C1525A">
              <w:rPr>
                <w:noProof/>
                <w:webHidden/>
              </w:rPr>
            </w:r>
            <w:r w:rsidR="00D83E69" w:rsidRPr="00C1525A">
              <w:rPr>
                <w:noProof/>
                <w:webHidden/>
              </w:rPr>
              <w:fldChar w:fldCharType="separate"/>
            </w:r>
            <w:r w:rsidR="00D83E69" w:rsidRPr="00C1525A">
              <w:rPr>
                <w:noProof/>
                <w:webHidden/>
              </w:rPr>
              <w:t>7</w:t>
            </w:r>
            <w:r w:rsidR="00D83E69" w:rsidRPr="00C1525A">
              <w:rPr>
                <w:noProof/>
                <w:webHidden/>
              </w:rPr>
              <w:fldChar w:fldCharType="end"/>
            </w:r>
          </w:hyperlink>
        </w:p>
        <w:p w14:paraId="6FC61EA2"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68" w:history="1">
            <w:r w:rsidR="00D83E69" w:rsidRPr="00C1525A">
              <w:rPr>
                <w:rStyle w:val="Hyperkobling"/>
                <w:noProof/>
                <w14:scene3d>
                  <w14:camera w14:prst="orthographicFront"/>
                  <w14:lightRig w14:rig="threePt" w14:dir="t">
                    <w14:rot w14:lat="0" w14:lon="0" w14:rev="0"/>
                  </w14:lightRig>
                </w14:scene3d>
              </w:rPr>
              <w:t>5.1</w:t>
            </w:r>
            <w:r w:rsidR="00D83E69" w:rsidRPr="00C1525A">
              <w:rPr>
                <w:rFonts w:asciiTheme="minorHAnsi" w:eastAsiaTheme="minorEastAsia" w:hAnsiTheme="minorHAnsi"/>
                <w:noProof/>
                <w:sz w:val="22"/>
                <w:szCs w:val="22"/>
                <w:lang w:eastAsia="nb-NO"/>
              </w:rPr>
              <w:tab/>
            </w:r>
            <w:r w:rsidR="00D83E69" w:rsidRPr="00C1525A">
              <w:rPr>
                <w:rStyle w:val="Hyperkobling"/>
                <w:noProof/>
              </w:rPr>
              <w:t>Tildelingskriterier</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_Toc8037968 \h </w:instrText>
            </w:r>
            <w:r w:rsidR="00D83E69" w:rsidRPr="00C1525A">
              <w:rPr>
                <w:noProof/>
                <w:webHidden/>
              </w:rPr>
            </w:r>
            <w:r w:rsidR="00D83E69" w:rsidRPr="00C1525A">
              <w:rPr>
                <w:noProof/>
                <w:webHidden/>
              </w:rPr>
              <w:fldChar w:fldCharType="separate"/>
            </w:r>
            <w:r w:rsidR="00D83E69" w:rsidRPr="00C1525A">
              <w:rPr>
                <w:noProof/>
                <w:webHidden/>
              </w:rPr>
              <w:t>7</w:t>
            </w:r>
            <w:r w:rsidR="00D83E69" w:rsidRPr="00C1525A">
              <w:rPr>
                <w:noProof/>
                <w:webHidden/>
              </w:rPr>
              <w:fldChar w:fldCharType="end"/>
            </w:r>
          </w:hyperlink>
        </w:p>
        <w:p w14:paraId="1E922DA8" w14:textId="77777777" w:rsidR="00D83E69" w:rsidRPr="00C1525A" w:rsidRDefault="00E42AC3" w:rsidP="00D83E69">
          <w:pPr>
            <w:pStyle w:val="INNH1"/>
            <w:rPr>
              <w:rFonts w:asciiTheme="minorHAnsi" w:eastAsiaTheme="minorEastAsia" w:hAnsiTheme="minorHAnsi"/>
              <w:bCs w:val="0"/>
              <w:noProof/>
              <w:sz w:val="22"/>
              <w:szCs w:val="22"/>
              <w:lang w:eastAsia="nb-NO"/>
            </w:rPr>
          </w:pPr>
          <w:hyperlink w:anchor="_Toc8037969" w:history="1">
            <w:r w:rsidR="00D83E69" w:rsidRPr="00C1525A">
              <w:rPr>
                <w:rStyle w:val="Hyperkobling"/>
                <w:noProof/>
                <w14:scene3d>
                  <w14:camera w14:prst="orthographicFront"/>
                  <w14:lightRig w14:rig="threePt" w14:dir="t">
                    <w14:rot w14:lat="0" w14:lon="0" w14:rev="0"/>
                  </w14:lightRig>
                </w14:scene3d>
              </w:rPr>
              <w:t>6</w:t>
            </w:r>
            <w:r w:rsidR="00D83E69" w:rsidRPr="00C1525A">
              <w:rPr>
                <w:rFonts w:asciiTheme="minorHAnsi" w:eastAsiaTheme="minorEastAsia" w:hAnsiTheme="minorHAnsi"/>
                <w:bCs w:val="0"/>
                <w:noProof/>
                <w:sz w:val="22"/>
                <w:szCs w:val="22"/>
                <w:lang w:eastAsia="nb-NO"/>
              </w:rPr>
              <w:tab/>
            </w:r>
            <w:r w:rsidR="00D83E69" w:rsidRPr="00C1525A">
              <w:rPr>
                <w:rStyle w:val="Hyperkobling"/>
                <w:noProof/>
              </w:rPr>
              <w:t>Orientering om</w:t>
            </w:r>
            <w:r w:rsidR="00D83E69" w:rsidRPr="00C1525A">
              <w:rPr>
                <w:rStyle w:val="Hyperkobling"/>
                <w:noProof/>
                <w:spacing w:val="-9"/>
              </w:rPr>
              <w:t xml:space="preserve"> </w:t>
            </w:r>
            <w:r w:rsidR="00D83E69" w:rsidRPr="00C1525A">
              <w:rPr>
                <w:rStyle w:val="Hyperkobling"/>
                <w:noProof/>
              </w:rPr>
              <w:t>prosjektet</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_Toc8037969 \h </w:instrText>
            </w:r>
            <w:r w:rsidR="00D83E69" w:rsidRPr="00C1525A">
              <w:rPr>
                <w:noProof/>
                <w:webHidden/>
              </w:rPr>
            </w:r>
            <w:r w:rsidR="00D83E69" w:rsidRPr="00C1525A">
              <w:rPr>
                <w:noProof/>
                <w:webHidden/>
              </w:rPr>
              <w:fldChar w:fldCharType="separate"/>
            </w:r>
            <w:r w:rsidR="00D83E69" w:rsidRPr="00C1525A">
              <w:rPr>
                <w:noProof/>
                <w:webHidden/>
              </w:rPr>
              <w:t>8</w:t>
            </w:r>
            <w:r w:rsidR="00D83E69" w:rsidRPr="00C1525A">
              <w:rPr>
                <w:noProof/>
                <w:webHidden/>
              </w:rPr>
              <w:fldChar w:fldCharType="end"/>
            </w:r>
          </w:hyperlink>
        </w:p>
        <w:p w14:paraId="68EE42CC"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70" w:history="1">
            <w:r w:rsidR="00D83E69" w:rsidRPr="00C1525A">
              <w:rPr>
                <w:rStyle w:val="Hyperkobling"/>
                <w:noProof/>
                <w14:scene3d>
                  <w14:camera w14:prst="orthographicFront"/>
                  <w14:lightRig w14:rig="threePt" w14:dir="t">
                    <w14:rot w14:lat="0" w14:lon="0" w14:rev="0"/>
                  </w14:lightRig>
                </w14:scene3d>
              </w:rPr>
              <w:t>6.1</w:t>
            </w:r>
            <w:r w:rsidR="00D83E69" w:rsidRPr="00C1525A">
              <w:rPr>
                <w:rFonts w:asciiTheme="minorHAnsi" w:eastAsiaTheme="minorEastAsia" w:hAnsiTheme="minorHAnsi"/>
                <w:noProof/>
                <w:sz w:val="22"/>
                <w:szCs w:val="22"/>
                <w:lang w:eastAsia="nb-NO"/>
              </w:rPr>
              <w:tab/>
            </w:r>
            <w:r w:rsidR="00D83E69" w:rsidRPr="00C1525A">
              <w:rPr>
                <w:rStyle w:val="Hyperkobling"/>
                <w:noProof/>
              </w:rPr>
              <w:t>Bakgrunn og</w:t>
            </w:r>
            <w:r w:rsidR="00D83E69" w:rsidRPr="00C1525A">
              <w:rPr>
                <w:rStyle w:val="Hyperkobling"/>
                <w:noProof/>
                <w:spacing w:val="-11"/>
              </w:rPr>
              <w:t xml:space="preserve"> </w:t>
            </w:r>
            <w:r w:rsidR="00D83E69" w:rsidRPr="00C1525A">
              <w:rPr>
                <w:rStyle w:val="Hyperkobling"/>
                <w:noProof/>
              </w:rPr>
              <w:t>formål</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_Toc8037970 \h </w:instrText>
            </w:r>
            <w:r w:rsidR="00D83E69" w:rsidRPr="00C1525A">
              <w:rPr>
                <w:noProof/>
                <w:webHidden/>
              </w:rPr>
            </w:r>
            <w:r w:rsidR="00D83E69" w:rsidRPr="00C1525A">
              <w:rPr>
                <w:noProof/>
                <w:webHidden/>
              </w:rPr>
              <w:fldChar w:fldCharType="separate"/>
            </w:r>
            <w:r w:rsidR="00D83E69" w:rsidRPr="00C1525A">
              <w:rPr>
                <w:noProof/>
                <w:webHidden/>
              </w:rPr>
              <w:t>8</w:t>
            </w:r>
            <w:r w:rsidR="00D83E69" w:rsidRPr="00C1525A">
              <w:rPr>
                <w:noProof/>
                <w:webHidden/>
              </w:rPr>
              <w:fldChar w:fldCharType="end"/>
            </w:r>
          </w:hyperlink>
        </w:p>
        <w:p w14:paraId="178571DD"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71" w:history="1">
            <w:r w:rsidR="00D83E69" w:rsidRPr="00C1525A">
              <w:rPr>
                <w:rStyle w:val="Hyperkobling"/>
                <w:noProof/>
                <w14:scene3d>
                  <w14:camera w14:prst="orthographicFront"/>
                  <w14:lightRig w14:rig="threePt" w14:dir="t">
                    <w14:rot w14:lat="0" w14:lon="0" w14:rev="0"/>
                  </w14:lightRig>
                </w14:scene3d>
              </w:rPr>
              <w:t>6.2</w:t>
            </w:r>
            <w:r w:rsidR="00D83E69" w:rsidRPr="00C1525A">
              <w:rPr>
                <w:rFonts w:asciiTheme="minorHAnsi" w:eastAsiaTheme="minorEastAsia" w:hAnsiTheme="minorHAnsi"/>
                <w:noProof/>
                <w:sz w:val="22"/>
                <w:szCs w:val="22"/>
                <w:lang w:eastAsia="nb-NO"/>
              </w:rPr>
              <w:tab/>
            </w:r>
            <w:r w:rsidR="00D83E69" w:rsidRPr="00C1525A">
              <w:rPr>
                <w:rStyle w:val="Hyperkobling"/>
                <w:noProof/>
              </w:rPr>
              <w:t>Innhold, omfang og</w:t>
            </w:r>
            <w:r w:rsidR="00D83E69" w:rsidRPr="00C1525A">
              <w:rPr>
                <w:rStyle w:val="Hyperkobling"/>
                <w:noProof/>
                <w:spacing w:val="-30"/>
              </w:rPr>
              <w:t xml:space="preserve"> </w:t>
            </w:r>
            <w:r w:rsidR="00D83E69" w:rsidRPr="00C1525A">
              <w:rPr>
                <w:rStyle w:val="Hyperkobling"/>
                <w:noProof/>
              </w:rPr>
              <w:t>fremdrift</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_Toc8037971 \h </w:instrText>
            </w:r>
            <w:r w:rsidR="00D83E69" w:rsidRPr="00C1525A">
              <w:rPr>
                <w:noProof/>
                <w:webHidden/>
              </w:rPr>
            </w:r>
            <w:r w:rsidR="00D83E69" w:rsidRPr="00C1525A">
              <w:rPr>
                <w:noProof/>
                <w:webHidden/>
              </w:rPr>
              <w:fldChar w:fldCharType="separate"/>
            </w:r>
            <w:r w:rsidR="00D83E69" w:rsidRPr="00C1525A">
              <w:rPr>
                <w:noProof/>
                <w:webHidden/>
              </w:rPr>
              <w:t>9</w:t>
            </w:r>
            <w:r w:rsidR="00D83E69" w:rsidRPr="00C1525A">
              <w:rPr>
                <w:noProof/>
                <w:webHidden/>
              </w:rPr>
              <w:fldChar w:fldCharType="end"/>
            </w:r>
          </w:hyperlink>
        </w:p>
        <w:p w14:paraId="756DF862"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72" w:history="1">
            <w:r w:rsidR="00D83E69" w:rsidRPr="00C1525A">
              <w:rPr>
                <w:rStyle w:val="Hyperkobling"/>
                <w:noProof/>
                <w14:scene3d>
                  <w14:camera w14:prst="orthographicFront"/>
                  <w14:lightRig w14:rig="threePt" w14:dir="t">
                    <w14:rot w14:lat="0" w14:lon="0" w14:rev="0"/>
                  </w14:lightRig>
                </w14:scene3d>
              </w:rPr>
              <w:t>6.3</w:t>
            </w:r>
            <w:r w:rsidR="00D83E69" w:rsidRPr="00C1525A">
              <w:rPr>
                <w:rFonts w:asciiTheme="minorHAnsi" w:eastAsiaTheme="minorEastAsia" w:hAnsiTheme="minorHAnsi"/>
                <w:noProof/>
                <w:sz w:val="22"/>
                <w:szCs w:val="22"/>
                <w:lang w:eastAsia="nb-NO"/>
              </w:rPr>
              <w:tab/>
            </w:r>
            <w:r w:rsidR="00D83E69" w:rsidRPr="00C1525A">
              <w:rPr>
                <w:rStyle w:val="Hyperkobling"/>
                <w:noProof/>
              </w:rPr>
              <w:t>Generelle krav til leveransen</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_Toc8037972 \h </w:instrText>
            </w:r>
            <w:r w:rsidR="00D83E69" w:rsidRPr="00C1525A">
              <w:rPr>
                <w:noProof/>
                <w:webHidden/>
              </w:rPr>
            </w:r>
            <w:r w:rsidR="00D83E69" w:rsidRPr="00C1525A">
              <w:rPr>
                <w:noProof/>
                <w:webHidden/>
              </w:rPr>
              <w:fldChar w:fldCharType="separate"/>
            </w:r>
            <w:r w:rsidR="00D83E69" w:rsidRPr="00C1525A">
              <w:rPr>
                <w:noProof/>
                <w:webHidden/>
              </w:rPr>
              <w:t>10</w:t>
            </w:r>
            <w:r w:rsidR="00D83E69" w:rsidRPr="00C1525A">
              <w:rPr>
                <w:noProof/>
                <w:webHidden/>
              </w:rPr>
              <w:fldChar w:fldCharType="end"/>
            </w:r>
          </w:hyperlink>
        </w:p>
        <w:p w14:paraId="16DEC449" w14:textId="77777777" w:rsidR="00D83E69" w:rsidRPr="00C1525A" w:rsidRDefault="00E42AC3" w:rsidP="00D83E69">
          <w:pPr>
            <w:pStyle w:val="INNH2"/>
            <w:tabs>
              <w:tab w:val="left" w:pos="1118"/>
              <w:tab w:val="right" w:leader="dot" w:pos="9390"/>
            </w:tabs>
            <w:rPr>
              <w:rFonts w:asciiTheme="minorHAnsi" w:eastAsiaTheme="minorEastAsia" w:hAnsiTheme="minorHAnsi"/>
              <w:noProof/>
              <w:sz w:val="22"/>
              <w:szCs w:val="22"/>
              <w:lang w:eastAsia="nb-NO"/>
            </w:rPr>
          </w:pPr>
          <w:hyperlink w:anchor="_Toc8037973" w:history="1">
            <w:r w:rsidR="00D83E69" w:rsidRPr="00C1525A">
              <w:rPr>
                <w:rStyle w:val="Hyperkobling"/>
                <w:noProof/>
                <w14:scene3d>
                  <w14:camera w14:prst="orthographicFront"/>
                  <w14:lightRig w14:rig="threePt" w14:dir="t">
                    <w14:rot w14:lat="0" w14:lon="0" w14:rev="0"/>
                  </w14:lightRig>
                </w14:scene3d>
              </w:rPr>
              <w:t>6.4</w:t>
            </w:r>
            <w:r w:rsidR="00D83E69" w:rsidRPr="00C1525A">
              <w:rPr>
                <w:rFonts w:asciiTheme="minorHAnsi" w:eastAsiaTheme="minorEastAsia" w:hAnsiTheme="minorHAnsi"/>
                <w:noProof/>
                <w:sz w:val="22"/>
                <w:szCs w:val="22"/>
                <w:lang w:eastAsia="nb-NO"/>
              </w:rPr>
              <w:tab/>
            </w:r>
            <w:r w:rsidR="00D83E69" w:rsidRPr="00C1525A">
              <w:rPr>
                <w:rStyle w:val="Hyperkobling"/>
                <w:noProof/>
              </w:rPr>
              <w:t>Opsjon energimerking</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_Toc8037973 \h </w:instrText>
            </w:r>
            <w:r w:rsidR="00D83E69" w:rsidRPr="00C1525A">
              <w:rPr>
                <w:noProof/>
                <w:webHidden/>
              </w:rPr>
            </w:r>
            <w:r w:rsidR="00D83E69" w:rsidRPr="00C1525A">
              <w:rPr>
                <w:noProof/>
                <w:webHidden/>
              </w:rPr>
              <w:fldChar w:fldCharType="separate"/>
            </w:r>
            <w:r w:rsidR="00D83E69" w:rsidRPr="00C1525A">
              <w:rPr>
                <w:noProof/>
                <w:webHidden/>
              </w:rPr>
              <w:t>12</w:t>
            </w:r>
            <w:r w:rsidR="00D83E69" w:rsidRPr="00C1525A">
              <w:rPr>
                <w:noProof/>
                <w:webHidden/>
              </w:rPr>
              <w:fldChar w:fldCharType="end"/>
            </w:r>
          </w:hyperlink>
        </w:p>
        <w:p w14:paraId="7B1CE195" w14:textId="77777777" w:rsidR="00D83E69" w:rsidRPr="00C1525A" w:rsidRDefault="00E42AC3" w:rsidP="00D83E69">
          <w:pPr>
            <w:pStyle w:val="INNH1"/>
            <w:rPr>
              <w:rFonts w:asciiTheme="minorHAnsi" w:eastAsiaTheme="minorEastAsia" w:hAnsiTheme="minorHAnsi"/>
              <w:bCs w:val="0"/>
              <w:noProof/>
              <w:sz w:val="22"/>
              <w:szCs w:val="22"/>
              <w:lang w:eastAsia="nb-NO"/>
            </w:rPr>
          </w:pPr>
          <w:hyperlink w:anchor="_Toc8037974" w:history="1">
            <w:r w:rsidR="00D83E69" w:rsidRPr="00C1525A">
              <w:rPr>
                <w:rStyle w:val="Hyperkobling"/>
                <w:rFonts w:cs="Times New Roman"/>
                <w:noProof/>
                <w14:scene3d>
                  <w14:camera w14:prst="orthographicFront"/>
                  <w14:lightRig w14:rig="threePt" w14:dir="t">
                    <w14:rot w14:lat="0" w14:lon="0" w14:rev="0"/>
                  </w14:lightRig>
                </w14:scene3d>
              </w:rPr>
              <w:t>7</w:t>
            </w:r>
            <w:r w:rsidR="00D83E69" w:rsidRPr="00C1525A">
              <w:rPr>
                <w:rFonts w:asciiTheme="minorHAnsi" w:eastAsiaTheme="minorEastAsia" w:hAnsiTheme="minorHAnsi"/>
                <w:bCs w:val="0"/>
                <w:noProof/>
                <w:sz w:val="22"/>
                <w:szCs w:val="22"/>
                <w:lang w:eastAsia="nb-NO"/>
              </w:rPr>
              <w:tab/>
            </w:r>
            <w:r w:rsidR="00D83E69" w:rsidRPr="00C1525A">
              <w:rPr>
                <w:rStyle w:val="Hyperkobling"/>
                <w:noProof/>
              </w:rPr>
              <w:t>Kontraktsbestemmelser</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_Toc8037974 \h </w:instrText>
            </w:r>
            <w:r w:rsidR="00D83E69" w:rsidRPr="00C1525A">
              <w:rPr>
                <w:noProof/>
                <w:webHidden/>
              </w:rPr>
            </w:r>
            <w:r w:rsidR="00D83E69" w:rsidRPr="00C1525A">
              <w:rPr>
                <w:noProof/>
                <w:webHidden/>
              </w:rPr>
              <w:fldChar w:fldCharType="separate"/>
            </w:r>
            <w:r w:rsidR="00D83E69" w:rsidRPr="00C1525A">
              <w:rPr>
                <w:noProof/>
                <w:webHidden/>
              </w:rPr>
              <w:t>12</w:t>
            </w:r>
            <w:r w:rsidR="00D83E69" w:rsidRPr="00C1525A">
              <w:rPr>
                <w:noProof/>
                <w:webHidden/>
              </w:rPr>
              <w:fldChar w:fldCharType="end"/>
            </w:r>
          </w:hyperlink>
        </w:p>
        <w:p w14:paraId="1E0712C2" w14:textId="192FEEBF" w:rsidR="00D83E69" w:rsidRPr="00C1525A" w:rsidRDefault="00E42AC3" w:rsidP="00AF2AB8">
          <w:pPr>
            <w:pStyle w:val="INNH1"/>
            <w:numPr>
              <w:ilvl w:val="0"/>
              <w:numId w:val="9"/>
            </w:numPr>
            <w:rPr>
              <w:rFonts w:asciiTheme="minorHAnsi" w:eastAsiaTheme="minorEastAsia" w:hAnsiTheme="minorHAnsi"/>
              <w:bCs w:val="0"/>
              <w:noProof/>
              <w:sz w:val="22"/>
              <w:szCs w:val="22"/>
              <w:lang w:eastAsia="nb-NO"/>
            </w:rPr>
          </w:pPr>
          <w:hyperlink w:anchor="_Toc8037975" w:history="1">
            <w:r w:rsidR="00D83E69" w:rsidRPr="00C1525A">
              <w:rPr>
                <w:rStyle w:val="Hyperkobling"/>
                <w:noProof/>
              </w:rPr>
              <w:t>Vedlegg</w:t>
            </w:r>
            <w:r w:rsidR="00D83E69" w:rsidRPr="00C1525A">
              <w:rPr>
                <w:noProof/>
                <w:webHidden/>
              </w:rPr>
              <w:tab/>
            </w:r>
            <w:r w:rsidR="00D83E69" w:rsidRPr="00C1525A">
              <w:rPr>
                <w:noProof/>
                <w:webHidden/>
              </w:rPr>
              <w:fldChar w:fldCharType="begin"/>
            </w:r>
            <w:r w:rsidR="00D83E69" w:rsidRPr="00C1525A">
              <w:rPr>
                <w:noProof/>
                <w:webHidden/>
              </w:rPr>
              <w:instrText xml:space="preserve"> PAGEREF _Toc8037975 \h </w:instrText>
            </w:r>
            <w:r w:rsidR="00D83E69" w:rsidRPr="00C1525A">
              <w:rPr>
                <w:noProof/>
                <w:webHidden/>
              </w:rPr>
            </w:r>
            <w:r w:rsidR="00D83E69" w:rsidRPr="00C1525A">
              <w:rPr>
                <w:noProof/>
                <w:webHidden/>
              </w:rPr>
              <w:fldChar w:fldCharType="separate"/>
            </w:r>
            <w:r w:rsidR="00D83E69" w:rsidRPr="00C1525A">
              <w:rPr>
                <w:noProof/>
                <w:webHidden/>
              </w:rPr>
              <w:t>13</w:t>
            </w:r>
            <w:r w:rsidR="00D83E69" w:rsidRPr="00C1525A">
              <w:rPr>
                <w:noProof/>
                <w:webHidden/>
              </w:rPr>
              <w:fldChar w:fldCharType="end"/>
            </w:r>
          </w:hyperlink>
        </w:p>
        <w:p w14:paraId="6BBE77D8" w14:textId="77777777" w:rsidR="00AA5F38" w:rsidRPr="00AA5F38" w:rsidRDefault="00D83E69" w:rsidP="00D83E69">
          <w:pPr>
            <w:rPr>
              <w:rFonts w:ascii="Times New Roman" w:eastAsia="Times New Roman" w:hAnsi="Times New Roman"/>
              <w:b/>
              <w:sz w:val="8"/>
              <w:szCs w:val="8"/>
              <w:lang w:val="nb-NO"/>
            </w:rPr>
          </w:pPr>
          <w:r w:rsidRPr="00C1525A">
            <w:rPr>
              <w:rFonts w:ascii="Times New Roman" w:eastAsia="Times New Roman" w:hAnsi="Times New Roman"/>
              <w:b/>
              <w:sz w:val="36"/>
              <w:szCs w:val="36"/>
              <w:lang w:val="nb-NO"/>
            </w:rPr>
            <w:fldChar w:fldCharType="end"/>
          </w:r>
        </w:p>
        <w:p w14:paraId="1067593F" w14:textId="42C7391E" w:rsidR="00D83E69" w:rsidRPr="00676514" w:rsidRDefault="00676514" w:rsidP="00D83E69">
          <w:pPr>
            <w:rPr>
              <w:rFonts w:ascii="Times New Roman" w:eastAsia="Times New Roman" w:hAnsi="Times New Roman"/>
              <w:b/>
              <w:sz w:val="36"/>
              <w:szCs w:val="36"/>
              <w:lang w:val="nb-NO"/>
            </w:rPr>
          </w:pPr>
          <w:r w:rsidRPr="00AA5F38">
            <w:rPr>
              <w:rFonts w:asciiTheme="minorHAnsi" w:eastAsia="Times New Roman" w:hAnsiTheme="minorHAnsi" w:cstheme="minorHAnsi"/>
              <w:bCs/>
              <w:sz w:val="20"/>
              <w:lang w:val="nb-NO"/>
            </w:rPr>
            <w:t>(Sidenummer</w:t>
          </w:r>
          <w:r w:rsidR="00486864">
            <w:rPr>
              <w:rFonts w:asciiTheme="minorHAnsi" w:eastAsia="Times New Roman" w:hAnsiTheme="minorHAnsi" w:cstheme="minorHAnsi"/>
              <w:bCs/>
              <w:sz w:val="20"/>
              <w:lang w:val="nb-NO"/>
            </w:rPr>
            <w:t xml:space="preserve"> må</w:t>
          </w:r>
          <w:r w:rsidRPr="00AA5F38">
            <w:rPr>
              <w:rFonts w:asciiTheme="minorHAnsi" w:eastAsia="Times New Roman" w:hAnsiTheme="minorHAnsi" w:cstheme="minorHAnsi"/>
              <w:bCs/>
              <w:sz w:val="20"/>
              <w:lang w:val="nb-NO"/>
            </w:rPr>
            <w:t xml:space="preserve"> korrigeres når</w:t>
          </w:r>
          <w:r w:rsidRPr="00676514">
            <w:rPr>
              <w:rFonts w:asciiTheme="minorHAnsi" w:eastAsia="Times New Roman" w:hAnsiTheme="minorHAnsi" w:cstheme="minorHAnsi"/>
              <w:bCs/>
              <w:sz w:val="20"/>
              <w:lang w:val="nb-NO"/>
            </w:rPr>
            <w:t xml:space="preserve"> tekst i marg, logoer og layout er slettet.)</w:t>
          </w:r>
        </w:p>
      </w:sdtContent>
    </w:sdt>
    <w:p w14:paraId="5220C1E5" w14:textId="261373D2" w:rsidR="00D83E69" w:rsidRPr="00C1525A" w:rsidRDefault="00D83E69" w:rsidP="00AF2AB8">
      <w:pPr>
        <w:pStyle w:val="Overskrift1"/>
        <w:numPr>
          <w:ilvl w:val="0"/>
          <w:numId w:val="10"/>
        </w:numPr>
        <w:rPr>
          <w:lang w:val="nb-NO"/>
        </w:rPr>
      </w:pPr>
      <w:r w:rsidRPr="00C1525A">
        <w:rPr>
          <w:lang w:val="nb-NO"/>
        </w:rPr>
        <w:br w:type="page"/>
      </w:r>
      <w:bookmarkStart w:id="5" w:name="_Toc8037944"/>
      <w:r w:rsidRPr="00C1525A">
        <w:rPr>
          <w:lang w:val="nb-NO"/>
        </w:rPr>
        <w:lastRenderedPageBreak/>
        <w:t>Oppdrag og prosjektinformasjon</w:t>
      </w:r>
      <w:bookmarkEnd w:id="5"/>
      <w:bookmarkEnd w:id="4"/>
    </w:p>
    <w:p w14:paraId="4DBB4482" w14:textId="77777777" w:rsidR="00D83E69" w:rsidRPr="00C1525A" w:rsidRDefault="00D83E69" w:rsidP="008C2C1A">
      <w:pPr>
        <w:pStyle w:val="Overskrift2"/>
        <w:rPr>
          <w:lang w:val="nb-NO"/>
        </w:rPr>
      </w:pPr>
      <w:bookmarkStart w:id="6" w:name="_bookmark1"/>
      <w:bookmarkStart w:id="7" w:name="_Toc536797734"/>
      <w:bookmarkStart w:id="8" w:name="_Toc8037945"/>
      <w:bookmarkEnd w:id="6"/>
      <w:r w:rsidRPr="00C1525A">
        <w:rPr>
          <w:lang w:val="nb-NO"/>
        </w:rPr>
        <w:t>Opplysninger om konkurransen</w:t>
      </w:r>
      <w:bookmarkStart w:id="9" w:name="_bookmark2"/>
      <w:bookmarkStart w:id="10" w:name="_Toc536797735"/>
      <w:bookmarkEnd w:id="7"/>
      <w:bookmarkEnd w:id="8"/>
      <w:bookmarkEnd w:id="9"/>
    </w:p>
    <w:p w14:paraId="244012A9" w14:textId="77777777" w:rsidR="00D83E69" w:rsidRPr="00C1525A" w:rsidRDefault="00D83E69" w:rsidP="00D83E69">
      <w:pPr>
        <w:pStyle w:val="Overskrift3"/>
        <w:rPr>
          <w:lang w:val="nb-NO"/>
        </w:rPr>
      </w:pPr>
      <w:bookmarkStart w:id="11" w:name="_Toc8037946"/>
      <w:r w:rsidRPr="00C1525A">
        <w:rPr>
          <w:lang w:val="nb-NO"/>
        </w:rPr>
        <w:t>Oppdragsgiver</w:t>
      </w:r>
      <w:bookmarkEnd w:id="10"/>
      <w:bookmarkEnd w:id="11"/>
    </w:p>
    <w:p w14:paraId="4918924B" w14:textId="77777777" w:rsidR="00D83E69" w:rsidRPr="00C1525A" w:rsidRDefault="00D83E69" w:rsidP="00D83E69">
      <w:pPr>
        <w:pStyle w:val="Brdtekst"/>
        <w:rPr>
          <w:lang w:val="nb-NO"/>
        </w:rPr>
      </w:pPr>
      <w:r w:rsidRPr="00C1525A">
        <w:rPr>
          <w:lang w:val="nb-NO"/>
        </w:rPr>
        <w:t>Navn byggherre/kommune inviterer med dette til konkurranse for levering av Energisparekontrakt (EPC), prosess for garantert energisparing.</w:t>
      </w:r>
    </w:p>
    <w:p w14:paraId="4EB12A3A" w14:textId="77777777" w:rsidR="00D83E69" w:rsidRPr="00C1525A" w:rsidRDefault="00D83E69" w:rsidP="00D83E69">
      <w:pPr>
        <w:pStyle w:val="Brdtekst"/>
        <w:rPr>
          <w:lang w:val="nb-NO"/>
        </w:rPr>
      </w:pPr>
    </w:p>
    <w:p w14:paraId="7DADCAE2" w14:textId="77777777" w:rsidR="00D83E69" w:rsidRPr="00C1525A" w:rsidRDefault="00D83E69" w:rsidP="00D83E69">
      <w:pPr>
        <w:pStyle w:val="Brdtekst"/>
        <w:rPr>
          <w:lang w:val="nb-NO"/>
        </w:rPr>
      </w:pPr>
      <w:r w:rsidRPr="00C1525A">
        <w:rPr>
          <w:lang w:val="nb-NO"/>
        </w:rPr>
        <w:t>Denne avtalen vil</w:t>
      </w:r>
      <w:r w:rsidRPr="00C1525A">
        <w:rPr>
          <w:spacing w:val="-8"/>
          <w:lang w:val="nb-NO"/>
        </w:rPr>
        <w:t xml:space="preserve"> </w:t>
      </w:r>
      <w:r w:rsidRPr="00C1525A">
        <w:rPr>
          <w:lang w:val="nb-NO"/>
        </w:rPr>
        <w:t>gjelde</w:t>
      </w:r>
      <w:r w:rsidRPr="00C1525A">
        <w:rPr>
          <w:spacing w:val="-1"/>
          <w:lang w:val="nb-NO"/>
        </w:rPr>
        <w:t xml:space="preserve"> </w:t>
      </w:r>
      <w:r w:rsidRPr="00C1525A">
        <w:rPr>
          <w:lang w:val="nb-NO"/>
        </w:rPr>
        <w:t>for</w:t>
      </w:r>
      <w:r w:rsidRPr="00C1525A">
        <w:rPr>
          <w:color w:val="FF0000"/>
          <w:lang w:val="nb-NO"/>
        </w:rPr>
        <w:t xml:space="preserve"> </w:t>
      </w:r>
      <w:r w:rsidRPr="00C1525A">
        <w:rPr>
          <w:b/>
          <w:lang w:val="nb-NO"/>
        </w:rPr>
        <w:t>navn byggherre/kommune</w:t>
      </w:r>
      <w:r w:rsidRPr="00C1525A">
        <w:rPr>
          <w:lang w:val="nb-NO"/>
        </w:rPr>
        <w:t>. Eventuell bruk av opsjon for</w:t>
      </w:r>
      <w:r w:rsidRPr="00C1525A">
        <w:rPr>
          <w:spacing w:val="-3"/>
          <w:lang w:val="nb-NO"/>
        </w:rPr>
        <w:t xml:space="preserve"> </w:t>
      </w:r>
      <w:r w:rsidRPr="00C1525A">
        <w:rPr>
          <w:lang w:val="nb-NO"/>
        </w:rPr>
        <w:t>gjennomføring</w:t>
      </w:r>
      <w:r w:rsidRPr="00C1525A">
        <w:rPr>
          <w:spacing w:val="-3"/>
          <w:lang w:val="nb-NO"/>
        </w:rPr>
        <w:t xml:space="preserve"> </w:t>
      </w:r>
      <w:r w:rsidRPr="00C1525A">
        <w:rPr>
          <w:lang w:val="nb-NO"/>
        </w:rPr>
        <w:t>av fase 2 gjennomføringsfasen og fase 3 sparegarantifasen i prosjektet er avhengig av politisk</w:t>
      </w:r>
      <w:r w:rsidRPr="00C1525A">
        <w:rPr>
          <w:spacing w:val="-19"/>
          <w:lang w:val="nb-NO"/>
        </w:rPr>
        <w:t xml:space="preserve"> </w:t>
      </w:r>
      <w:r w:rsidRPr="00C1525A">
        <w:rPr>
          <w:lang w:val="nb-NO"/>
        </w:rPr>
        <w:t>godkjenning.</w:t>
      </w:r>
    </w:p>
    <w:p w14:paraId="0F4D3BD0" w14:textId="77777777" w:rsidR="00D83E69" w:rsidRPr="00C1525A" w:rsidRDefault="00D83E69" w:rsidP="00D83E69">
      <w:pPr>
        <w:pStyle w:val="Brdtekst"/>
        <w:rPr>
          <w:lang w:val="nb-NO"/>
        </w:rPr>
      </w:pPr>
    </w:p>
    <w:p w14:paraId="20FC49D8" w14:textId="77777777" w:rsidR="00D83E69" w:rsidRPr="00C1525A" w:rsidRDefault="00D83E69" w:rsidP="00D83E69">
      <w:pPr>
        <w:pStyle w:val="Brdtekst"/>
        <w:rPr>
          <w:rFonts w:ascii="Arial" w:eastAsia="Arial" w:hAnsi="Arial"/>
          <w:lang w:val="nb-NO"/>
        </w:rPr>
      </w:pPr>
      <w:r w:rsidRPr="00C1525A">
        <w:rPr>
          <w:lang w:val="nb-NO"/>
        </w:rPr>
        <w:t>Kommunens representant ifm. gjennomføring av dette</w:t>
      </w:r>
      <w:r w:rsidRPr="00C1525A">
        <w:rPr>
          <w:spacing w:val="-11"/>
          <w:lang w:val="nb-NO"/>
        </w:rPr>
        <w:t xml:space="preserve"> </w:t>
      </w:r>
      <w:r w:rsidRPr="00C1525A">
        <w:rPr>
          <w:lang w:val="nb-NO"/>
        </w:rPr>
        <w:t>prosjektet</w:t>
      </w:r>
      <w:r w:rsidRPr="00C1525A">
        <w:rPr>
          <w:color w:val="FF0000"/>
          <w:spacing w:val="-3"/>
          <w:lang w:val="nb-NO"/>
        </w:rPr>
        <w:t xml:space="preserve"> </w:t>
      </w:r>
      <w:r w:rsidRPr="00C1525A">
        <w:rPr>
          <w:spacing w:val="-3"/>
          <w:lang w:val="nb-NO"/>
        </w:rPr>
        <w:t xml:space="preserve">er </w:t>
      </w:r>
      <w:r w:rsidRPr="00C1525A">
        <w:rPr>
          <w:b/>
          <w:spacing w:val="-3"/>
          <w:lang w:val="nb-NO"/>
        </w:rPr>
        <w:t>navn</w:t>
      </w:r>
      <w:r w:rsidRPr="00C1525A">
        <w:rPr>
          <w:spacing w:val="-3"/>
          <w:lang w:val="nb-NO"/>
        </w:rPr>
        <w:t xml:space="preserve">, med mobilnummer </w:t>
      </w:r>
      <w:r w:rsidRPr="00C1525A">
        <w:rPr>
          <w:b/>
          <w:spacing w:val="-3"/>
          <w:lang w:val="nb-NO"/>
        </w:rPr>
        <w:t>nummer</w:t>
      </w:r>
      <w:r w:rsidRPr="00C1525A">
        <w:rPr>
          <w:spacing w:val="-3"/>
          <w:lang w:val="nb-NO"/>
        </w:rPr>
        <w:t xml:space="preserve"> og epost </w:t>
      </w:r>
      <w:proofErr w:type="spellStart"/>
      <w:r w:rsidRPr="00C1525A">
        <w:rPr>
          <w:b/>
          <w:spacing w:val="-3"/>
          <w:lang w:val="nb-NO"/>
        </w:rPr>
        <w:t>epost</w:t>
      </w:r>
      <w:proofErr w:type="spellEnd"/>
      <w:r w:rsidRPr="00C1525A">
        <w:rPr>
          <w:b/>
          <w:spacing w:val="-3"/>
          <w:lang w:val="nb-NO"/>
        </w:rPr>
        <w:t>.</w:t>
      </w:r>
    </w:p>
    <w:p w14:paraId="09A9AE8D" w14:textId="77777777" w:rsidR="00D83E69" w:rsidRPr="00C1525A" w:rsidRDefault="00D83E69" w:rsidP="00D83E69">
      <w:pPr>
        <w:spacing w:before="5"/>
        <w:rPr>
          <w:rFonts w:ascii="Arial" w:eastAsia="Arial" w:hAnsi="Arial" w:cs="Arial"/>
          <w:szCs w:val="24"/>
          <w:lang w:val="nb-NO"/>
        </w:rPr>
      </w:pPr>
    </w:p>
    <w:p w14:paraId="4D9A0AD9" w14:textId="2734EDA8" w:rsidR="00D83E69" w:rsidRPr="00C1525A" w:rsidRDefault="00D83E69" w:rsidP="00AF2AB8">
      <w:pPr>
        <w:pStyle w:val="Overskrift3"/>
        <w:numPr>
          <w:ilvl w:val="2"/>
          <w:numId w:val="10"/>
        </w:numPr>
        <w:rPr>
          <w:i/>
          <w:lang w:val="nb-NO"/>
        </w:rPr>
      </w:pPr>
      <w:bookmarkStart w:id="12" w:name="_bookmark3"/>
      <w:bookmarkStart w:id="13" w:name="_Toc536797736"/>
      <w:bookmarkStart w:id="14" w:name="_Toc8037947"/>
      <w:bookmarkEnd w:id="12"/>
      <w:commentRangeStart w:id="15"/>
      <w:r w:rsidRPr="00C1525A">
        <w:rPr>
          <w:lang w:val="nb-NO"/>
        </w:rPr>
        <w:t>Anskaffelsesprosedyre</w:t>
      </w:r>
      <w:commentRangeEnd w:id="15"/>
      <w:r w:rsidRPr="00C1525A">
        <w:rPr>
          <w:lang w:val="nb-NO"/>
        </w:rPr>
        <w:commentReference w:id="15"/>
      </w:r>
      <w:bookmarkEnd w:id="13"/>
      <w:bookmarkEnd w:id="14"/>
    </w:p>
    <w:p w14:paraId="299F0671" w14:textId="77777777" w:rsidR="00D83E69" w:rsidRPr="00C1525A" w:rsidRDefault="00D83E69" w:rsidP="00D83E69">
      <w:pPr>
        <w:pStyle w:val="Brdtekst"/>
        <w:rPr>
          <w:lang w:val="nb-NO"/>
        </w:rPr>
      </w:pPr>
      <w:r w:rsidRPr="00C1525A">
        <w:rPr>
          <w:lang w:val="nb-NO"/>
        </w:rPr>
        <w:t xml:space="preserve">Anskaffelsen gjennomføres i henhold til lov om offentlige anskaffelser av 17. juni 2016 (LOA) og forskrift om offentlige anskaffelser (FOA) FOR 2016-08-12-974 del I og del II. Kontraktstildeling vil bli foretatt etter prosedyren begrenset tilbudskonkurranse jfr. FOA § 8-3. </w:t>
      </w:r>
    </w:p>
    <w:p w14:paraId="54C6EE32" w14:textId="77777777" w:rsidR="00D83E69" w:rsidRPr="00C1525A" w:rsidRDefault="00D83E69" w:rsidP="00D83E69">
      <w:pPr>
        <w:rPr>
          <w:rFonts w:cs="Arial"/>
          <w:szCs w:val="24"/>
          <w:lang w:val="nb-NO"/>
        </w:rPr>
      </w:pPr>
    </w:p>
    <w:p w14:paraId="6EACE980" w14:textId="77777777" w:rsidR="00D83E69" w:rsidRPr="00C1525A" w:rsidRDefault="00D83E69" w:rsidP="00D83E69">
      <w:pPr>
        <w:pStyle w:val="Brdtekst"/>
        <w:rPr>
          <w:lang w:val="nb-NO"/>
        </w:rPr>
      </w:pPr>
      <w:r w:rsidRPr="00C1525A">
        <w:rPr>
          <w:lang w:val="nb-NO"/>
        </w:rPr>
        <w:t xml:space="preserve">Denne konkurransen innledes med en kvalifiseringsfase. Leverandører inngir først en forespørsel (søknad) om deltakelse der man skal dokumentere at kvalifikasjonskravene i </w:t>
      </w:r>
      <w:r w:rsidRPr="00C1525A">
        <w:rPr>
          <w:i/>
          <w:lang w:val="nb-NO"/>
        </w:rPr>
        <w:t>pkt. 3. Kvalifikasjonskrav</w:t>
      </w:r>
      <w:r w:rsidRPr="00C1525A">
        <w:rPr>
          <w:lang w:val="nb-NO"/>
        </w:rPr>
        <w:t xml:space="preserve"> er oppfylt. Oppdragsgiver vil evaluere om kvalifikasjonskravene er oppfylt. Dersom det etter evalueringen er flere enn 3-5 kvalifiserte leverandører, vil oppdragsgiver med grunnlag i 4. Utvelgelseskriterier velge ut de beste 3</w:t>
      </w:r>
      <w:commentRangeStart w:id="16"/>
      <w:r w:rsidRPr="00C1525A">
        <w:rPr>
          <w:lang w:val="nb-NO"/>
        </w:rPr>
        <w:t xml:space="preserve">-5 leverandørene </w:t>
      </w:r>
      <w:commentRangeEnd w:id="16"/>
      <w:r w:rsidRPr="00C1525A">
        <w:rPr>
          <w:rStyle w:val="Merknadsreferanse"/>
          <w:sz w:val="24"/>
          <w:szCs w:val="24"/>
          <w:lang w:val="nb-NO"/>
        </w:rPr>
        <w:commentReference w:id="16"/>
      </w:r>
      <w:r w:rsidRPr="00C1525A">
        <w:rPr>
          <w:lang w:val="nb-NO"/>
        </w:rPr>
        <w:t>(prekvalifisering) i dette intervallet til å inngi tilbud.</w:t>
      </w:r>
    </w:p>
    <w:p w14:paraId="7A86BE92" w14:textId="77777777" w:rsidR="00D83E69" w:rsidRPr="00C1525A" w:rsidRDefault="00D83E69" w:rsidP="00D83E69">
      <w:pPr>
        <w:pStyle w:val="Brdtekst"/>
        <w:rPr>
          <w:lang w:val="nb-NO"/>
        </w:rPr>
      </w:pPr>
    </w:p>
    <w:p w14:paraId="1E49D69C" w14:textId="77777777" w:rsidR="00D83E69" w:rsidRPr="00C1525A" w:rsidRDefault="00D83E69" w:rsidP="00D83E69">
      <w:pPr>
        <w:pStyle w:val="Brdtekst"/>
        <w:rPr>
          <w:lang w:val="nb-NO"/>
        </w:rPr>
      </w:pPr>
      <w:bookmarkStart w:id="17" w:name="_Toc181105588"/>
      <w:bookmarkStart w:id="18" w:name="_Toc181105590"/>
      <w:bookmarkStart w:id="19" w:name="_Toc181105592"/>
      <w:bookmarkEnd w:id="17"/>
      <w:bookmarkEnd w:id="18"/>
      <w:bookmarkEnd w:id="19"/>
      <w:r w:rsidRPr="00C1525A">
        <w:rPr>
          <w:lang w:val="nb-NO"/>
        </w:rPr>
        <w:t>Oppdragsgiver planlegger å gjennomføre dialog gjennom forhandlinger med en eller flere av leverandørene som inngir tilbud i konkurransen. Forhandlingene vil kunne gjelde alle sider av tilbudene. Utvelgelsen av hvem det vil forhandles med vil bli foretatt etter en vurdering av tildelingskriteriene. Det planlegges å ha forhandlinger med inntil 3 leverandører. Antall runder med forhandlinger er ikke avklart og oppdragsgiver forbeholder seg retten til å redusere antall leverandører underveis i forhandlingsrunden.</w:t>
      </w:r>
    </w:p>
    <w:p w14:paraId="11BAE3FC" w14:textId="77777777" w:rsidR="00D83E69" w:rsidRPr="00C1525A" w:rsidRDefault="00D83E69" w:rsidP="00D83E69">
      <w:pPr>
        <w:pStyle w:val="Brdtekst"/>
        <w:rPr>
          <w:lang w:val="nb-NO"/>
        </w:rPr>
      </w:pPr>
    </w:p>
    <w:p w14:paraId="49C8EEB2" w14:textId="77777777" w:rsidR="00D83E69" w:rsidRPr="00C1525A" w:rsidRDefault="00D83E69" w:rsidP="00D83E69">
      <w:pPr>
        <w:pStyle w:val="Brdtekst"/>
        <w:rPr>
          <w:lang w:val="nb-NO"/>
        </w:rPr>
      </w:pPr>
      <w:r w:rsidRPr="00C1525A">
        <w:rPr>
          <w:lang w:val="nb-NO"/>
        </w:rPr>
        <w:t>Forhandlinger blir ikke gjennomført dersom oppdragsgiver, etter at tilbudene er mottatt, vurderer at forhandlinger ikke er hensiktsmessig. Dialog i form av rettinger/avklaringer gjennomføres ved behov.</w:t>
      </w:r>
    </w:p>
    <w:p w14:paraId="3C7A0CB0" w14:textId="77777777" w:rsidR="00D83E69" w:rsidRPr="00C1525A" w:rsidRDefault="00D83E69" w:rsidP="00D83E69">
      <w:pPr>
        <w:pStyle w:val="Brdtekst"/>
        <w:rPr>
          <w:lang w:val="nb-NO"/>
        </w:rPr>
      </w:pPr>
    </w:p>
    <w:p w14:paraId="3145969A" w14:textId="77777777" w:rsidR="00D83E69" w:rsidRPr="00C1525A" w:rsidRDefault="00D83E69" w:rsidP="00D83E69">
      <w:pPr>
        <w:pStyle w:val="Brdtekst"/>
        <w:rPr>
          <w:lang w:val="nb-NO"/>
        </w:rPr>
      </w:pPr>
      <w:r w:rsidRPr="00C1525A">
        <w:rPr>
          <w:lang w:val="nb-NO"/>
        </w:rPr>
        <w:t>Leverandøren skal oppfylle alle krav som gis i dette konkurransegrunnlaget med vedlegg. Videre skal alle spørsmål for konkurransen stilles via det elektroniske systemet for kommunikasjon.</w:t>
      </w:r>
    </w:p>
    <w:p w14:paraId="55AF638B" w14:textId="77777777" w:rsidR="00D83E69" w:rsidRPr="00C1525A" w:rsidRDefault="00D83E69" w:rsidP="00D83E69">
      <w:pPr>
        <w:pStyle w:val="Brdtekst"/>
        <w:rPr>
          <w:lang w:val="nb-NO"/>
        </w:rPr>
      </w:pPr>
    </w:p>
    <w:p w14:paraId="448A9DEB" w14:textId="7115F806" w:rsidR="00D83E69" w:rsidRPr="00C1525A" w:rsidRDefault="00D83E69" w:rsidP="00AF2AB8">
      <w:pPr>
        <w:pStyle w:val="Overskrift3"/>
        <w:numPr>
          <w:ilvl w:val="2"/>
          <w:numId w:val="10"/>
        </w:numPr>
        <w:rPr>
          <w:lang w:val="nb-NO"/>
        </w:rPr>
      </w:pPr>
      <w:bookmarkStart w:id="20" w:name="_bookmark4"/>
      <w:bookmarkStart w:id="21" w:name="_Toc536797737"/>
      <w:bookmarkStart w:id="22" w:name="_Toc8037948"/>
      <w:bookmarkEnd w:id="20"/>
      <w:r w:rsidRPr="00C1525A">
        <w:rPr>
          <w:lang w:val="nb-NO"/>
        </w:rPr>
        <w:t>Anskaffelsen</w:t>
      </w:r>
      <w:bookmarkEnd w:id="21"/>
      <w:bookmarkEnd w:id="22"/>
    </w:p>
    <w:p w14:paraId="14D912B8" w14:textId="77777777" w:rsidR="00D83E69" w:rsidRPr="00C1525A" w:rsidRDefault="00D83E69" w:rsidP="00D83E69">
      <w:pPr>
        <w:pStyle w:val="Brdtekst"/>
        <w:rPr>
          <w:lang w:val="nb-NO"/>
        </w:rPr>
      </w:pPr>
      <w:r w:rsidRPr="00C1525A">
        <w:rPr>
          <w:lang w:val="nb-NO"/>
        </w:rPr>
        <w:t>Det skal gis tilbud på prosess for garantert energisparing, som omfatter de tre fasene analysefase (fase 1), gjennomføringsfase (fase 2) og sparegarantifase (fase 3), hvor</w:t>
      </w:r>
      <w:r w:rsidRPr="00C1525A">
        <w:rPr>
          <w:spacing w:val="-31"/>
          <w:lang w:val="nb-NO"/>
        </w:rPr>
        <w:t xml:space="preserve"> </w:t>
      </w:r>
      <w:r w:rsidRPr="00C1525A">
        <w:rPr>
          <w:lang w:val="nb-NO"/>
        </w:rPr>
        <w:t>oppdragsgiver har opsjon på fase 2 og fase 3. Fase 1 gjennomføres som samspill.</w:t>
      </w:r>
    </w:p>
    <w:p w14:paraId="66AFE838" w14:textId="77777777" w:rsidR="00D83E69" w:rsidRPr="00C1525A" w:rsidRDefault="00D83E69" w:rsidP="00D83E69">
      <w:pPr>
        <w:pStyle w:val="Brdtekst"/>
        <w:rPr>
          <w:lang w:val="nb-NO"/>
        </w:rPr>
      </w:pPr>
    </w:p>
    <w:p w14:paraId="056CA236" w14:textId="77777777" w:rsidR="00D83E69" w:rsidRPr="00C1525A" w:rsidRDefault="00D83E69" w:rsidP="00D83E69">
      <w:pPr>
        <w:pStyle w:val="Brdtekst"/>
        <w:rPr>
          <w:lang w:val="nb-NO"/>
        </w:rPr>
      </w:pPr>
      <w:r w:rsidRPr="00C1525A">
        <w:rPr>
          <w:lang w:val="nb-NO"/>
        </w:rPr>
        <w:t xml:space="preserve">Energientreprenører som leverer tilbud som oppfyller alle krav angitt i konkurransegrunnlaget får betalt kr </w:t>
      </w:r>
      <w:proofErr w:type="spellStart"/>
      <w:proofErr w:type="gramStart"/>
      <w:r w:rsidRPr="00C1525A">
        <w:rPr>
          <w:lang w:val="nb-NO"/>
        </w:rPr>
        <w:t>xx</w:t>
      </w:r>
      <w:commentRangeStart w:id="23"/>
      <w:r w:rsidRPr="00C1525A">
        <w:rPr>
          <w:lang w:val="nb-NO"/>
        </w:rPr>
        <w:t>xxx</w:t>
      </w:r>
      <w:proofErr w:type="spellEnd"/>
      <w:r w:rsidRPr="00C1525A">
        <w:rPr>
          <w:lang w:val="nb-NO"/>
        </w:rPr>
        <w:t>,-</w:t>
      </w:r>
      <w:proofErr w:type="gramEnd"/>
      <w:r w:rsidRPr="00C1525A">
        <w:rPr>
          <w:lang w:val="nb-NO"/>
        </w:rPr>
        <w:t xml:space="preserve">. </w:t>
      </w:r>
      <w:proofErr w:type="spellStart"/>
      <w:r w:rsidRPr="00C1525A">
        <w:rPr>
          <w:lang w:val="nb-NO"/>
        </w:rPr>
        <w:t>inkl</w:t>
      </w:r>
      <w:proofErr w:type="spellEnd"/>
      <w:r w:rsidRPr="00C1525A">
        <w:rPr>
          <w:lang w:val="nb-NO"/>
        </w:rPr>
        <w:t xml:space="preserve"> </w:t>
      </w:r>
      <w:proofErr w:type="spellStart"/>
      <w:r w:rsidRPr="00C1525A">
        <w:rPr>
          <w:lang w:val="nb-NO"/>
        </w:rPr>
        <w:t>mva</w:t>
      </w:r>
      <w:commentRangeEnd w:id="23"/>
      <w:proofErr w:type="spellEnd"/>
      <w:r w:rsidRPr="00C1525A">
        <w:rPr>
          <w:rStyle w:val="Merknadsreferanse"/>
          <w:sz w:val="24"/>
          <w:szCs w:val="24"/>
          <w:lang w:val="nb-NO"/>
        </w:rPr>
        <w:commentReference w:id="23"/>
      </w:r>
    </w:p>
    <w:p w14:paraId="33979A61" w14:textId="77777777" w:rsidR="00D83E69" w:rsidRPr="00C1525A" w:rsidRDefault="00D83E69" w:rsidP="00D83E69">
      <w:pPr>
        <w:spacing w:before="3"/>
        <w:rPr>
          <w:rFonts w:ascii="Times New Roman" w:eastAsia="Times New Roman" w:hAnsi="Times New Roman" w:cs="Times New Roman"/>
          <w:lang w:val="nb-NO"/>
        </w:rPr>
      </w:pPr>
    </w:p>
    <w:p w14:paraId="5A0A4DE2" w14:textId="6219B880" w:rsidR="00D83E69" w:rsidRPr="00C1525A" w:rsidRDefault="00526E14" w:rsidP="00526E14">
      <w:pPr>
        <w:pStyle w:val="Overskrift3"/>
        <w:numPr>
          <w:ilvl w:val="0"/>
          <w:numId w:val="0"/>
        </w:numPr>
        <w:ind w:left="1276" w:hanging="916"/>
        <w:jc w:val="left"/>
        <w:rPr>
          <w:lang w:val="nb-NO"/>
        </w:rPr>
      </w:pPr>
      <w:bookmarkStart w:id="24" w:name="_bookmark5"/>
      <w:bookmarkStart w:id="25" w:name="_Toc536797738"/>
      <w:bookmarkStart w:id="26" w:name="_Toc8037949"/>
      <w:bookmarkEnd w:id="24"/>
      <w:r w:rsidRPr="00C1525A">
        <w:rPr>
          <w:lang w:val="nb-NO"/>
        </w:rPr>
        <w:lastRenderedPageBreak/>
        <w:t xml:space="preserve">1.1.4. </w:t>
      </w:r>
      <w:r w:rsidR="00D83E69" w:rsidRPr="00C1525A">
        <w:rPr>
          <w:lang w:val="nb-NO"/>
        </w:rPr>
        <w:t>Kommunikasjon, oppdatering av konkurransegrunnlaget og tilleggsopplysninger</w:t>
      </w:r>
      <w:bookmarkEnd w:id="25"/>
      <w:bookmarkEnd w:id="26"/>
    </w:p>
    <w:p w14:paraId="585ABE5A" w14:textId="77777777" w:rsidR="00D83E69" w:rsidRPr="00C1525A" w:rsidRDefault="00D83E69" w:rsidP="00D83E69">
      <w:pPr>
        <w:pStyle w:val="Brdtekst"/>
        <w:rPr>
          <w:lang w:val="nb-NO"/>
        </w:rPr>
      </w:pPr>
      <w:bookmarkStart w:id="27" w:name="_Hlk518633253"/>
      <w:r w:rsidRPr="00C1525A">
        <w:rPr>
          <w:lang w:val="nb-NO"/>
        </w:rPr>
        <w:t xml:space="preserve">Kommunikasjon i konkurransen skal skje via </w:t>
      </w:r>
      <w:r w:rsidRPr="00C1525A">
        <w:rPr>
          <w:b/>
          <w:lang w:val="nb-NO"/>
        </w:rPr>
        <w:t>&lt;sett inn URL/elektronisk adresse til systemet det skal leveres til&gt;</w:t>
      </w:r>
    </w:p>
    <w:p w14:paraId="2C456813" w14:textId="77777777" w:rsidR="00D83E69" w:rsidRPr="00C1525A" w:rsidRDefault="00D83E69" w:rsidP="00D83E69">
      <w:pPr>
        <w:pStyle w:val="Brdtekst"/>
        <w:rPr>
          <w:lang w:val="nb-NO"/>
        </w:rPr>
      </w:pPr>
    </w:p>
    <w:p w14:paraId="7DB67186" w14:textId="77777777" w:rsidR="00D83E69" w:rsidRPr="00C1525A" w:rsidRDefault="00D83E69" w:rsidP="00D83E69">
      <w:pPr>
        <w:pStyle w:val="Brdtekst"/>
        <w:rPr>
          <w:lang w:val="nb-NO"/>
        </w:rPr>
      </w:pPr>
      <w:r w:rsidRPr="00C1525A">
        <w:rPr>
          <w:lang w:val="nb-NO"/>
        </w:rPr>
        <w:t>Alle rettelser, suppleringer eller endringer av konkurransegrunnlaget, samt spørsmål og svar i anonymisert form, vil bli formidlet i systemet som benyttes.</w:t>
      </w:r>
    </w:p>
    <w:bookmarkEnd w:id="27"/>
    <w:p w14:paraId="5B2E0C9A" w14:textId="77777777" w:rsidR="00D83E69" w:rsidRPr="00C1525A" w:rsidRDefault="00D83E69" w:rsidP="00D83E69">
      <w:pPr>
        <w:pStyle w:val="Brdtekst"/>
        <w:rPr>
          <w:lang w:val="nb-NO"/>
        </w:rPr>
      </w:pPr>
    </w:p>
    <w:p w14:paraId="10A65195" w14:textId="77777777" w:rsidR="00D83E69" w:rsidRPr="00C1525A" w:rsidRDefault="00D83E69" w:rsidP="00D83E69">
      <w:pPr>
        <w:pStyle w:val="Brdtekst"/>
        <w:rPr>
          <w:lang w:val="nb-NO"/>
        </w:rPr>
      </w:pPr>
      <w:r w:rsidRPr="00C1525A">
        <w:rPr>
          <w:lang w:val="nb-NO"/>
        </w:rPr>
        <w:t xml:space="preserve">Frist for å stille spørsmål er </w:t>
      </w:r>
      <w:proofErr w:type="spellStart"/>
      <w:proofErr w:type="gramStart"/>
      <w:r w:rsidRPr="00C1525A">
        <w:rPr>
          <w:b/>
          <w:lang w:val="nb-NO"/>
        </w:rPr>
        <w:t>dd.mm.åååå</w:t>
      </w:r>
      <w:proofErr w:type="spellEnd"/>
      <w:proofErr w:type="gramEnd"/>
      <w:r w:rsidRPr="00C1525A">
        <w:rPr>
          <w:b/>
          <w:lang w:val="nb-NO"/>
        </w:rPr>
        <w:t xml:space="preserve">. </w:t>
      </w:r>
      <w:r w:rsidRPr="00C1525A">
        <w:rPr>
          <w:lang w:val="nb-NO"/>
        </w:rPr>
        <w:t>Spørsmål fremsatt etter dette tidspunktet,</w:t>
      </w:r>
      <w:r w:rsidRPr="00C1525A">
        <w:rPr>
          <w:spacing w:val="-11"/>
          <w:lang w:val="nb-NO"/>
        </w:rPr>
        <w:t xml:space="preserve"> </w:t>
      </w:r>
      <w:r w:rsidRPr="00C1525A">
        <w:rPr>
          <w:lang w:val="nb-NO"/>
        </w:rPr>
        <w:t>er oppdragsgiver ikke forpliktet til å</w:t>
      </w:r>
      <w:r w:rsidRPr="00C1525A">
        <w:rPr>
          <w:spacing w:val="-1"/>
          <w:lang w:val="nb-NO"/>
        </w:rPr>
        <w:t xml:space="preserve"> </w:t>
      </w:r>
      <w:r w:rsidRPr="00C1525A">
        <w:rPr>
          <w:lang w:val="nb-NO"/>
        </w:rPr>
        <w:t>besvare.</w:t>
      </w:r>
    </w:p>
    <w:p w14:paraId="5794683E" w14:textId="77777777" w:rsidR="00D83E69" w:rsidRPr="00C1525A" w:rsidRDefault="00D83E69" w:rsidP="00D83E69">
      <w:pPr>
        <w:spacing w:before="8"/>
        <w:rPr>
          <w:rFonts w:ascii="Times New Roman" w:eastAsia="Times New Roman" w:hAnsi="Times New Roman" w:cs="Times New Roman"/>
          <w:szCs w:val="24"/>
          <w:lang w:val="nb-NO"/>
        </w:rPr>
      </w:pPr>
    </w:p>
    <w:p w14:paraId="736FE551" w14:textId="0FE063B6" w:rsidR="00D83E69" w:rsidRPr="00C1525A" w:rsidRDefault="00D83E69" w:rsidP="00AF2AB8">
      <w:pPr>
        <w:pStyle w:val="Overskrift3"/>
        <w:numPr>
          <w:ilvl w:val="2"/>
          <w:numId w:val="14"/>
        </w:numPr>
        <w:ind w:left="1276" w:hanging="850"/>
        <w:rPr>
          <w:lang w:val="nb-NO"/>
        </w:rPr>
      </w:pPr>
      <w:bookmarkStart w:id="28" w:name="_bookmark6"/>
      <w:bookmarkStart w:id="29" w:name="_Toc8037950"/>
      <w:bookmarkEnd w:id="28"/>
      <w:commentRangeStart w:id="30"/>
      <w:r w:rsidRPr="00C1525A">
        <w:rPr>
          <w:lang w:val="nb-NO"/>
        </w:rPr>
        <w:t>Tilbudsmøte</w:t>
      </w:r>
      <w:commentRangeEnd w:id="30"/>
      <w:r w:rsidRPr="00C1525A">
        <w:rPr>
          <w:lang w:val="nb-NO"/>
        </w:rPr>
        <w:commentReference w:id="30"/>
      </w:r>
      <w:bookmarkEnd w:id="29"/>
      <w:r w:rsidRPr="00C1525A">
        <w:rPr>
          <w:lang w:val="nb-NO"/>
        </w:rPr>
        <w:t xml:space="preserve"> </w:t>
      </w:r>
    </w:p>
    <w:p w14:paraId="26BD499E" w14:textId="77777777" w:rsidR="00D83E69" w:rsidRPr="00C1525A" w:rsidRDefault="00D83E69" w:rsidP="00D83E69">
      <w:pPr>
        <w:pStyle w:val="Brdtekst"/>
        <w:rPr>
          <w:lang w:val="nb-NO"/>
        </w:rPr>
      </w:pPr>
      <w:r w:rsidRPr="00C1525A">
        <w:rPr>
          <w:lang w:val="nb-NO"/>
        </w:rPr>
        <w:t>Energientreprenørene inviteres til et møte hos byggherre/kommune der oppdragsgiver vil informere om prosjektet, herunder forutsetninger for samspillet i fase 1 og hvordan denne fasen avviker fra tradisjonell EPC-modell hvor fase 1 er entreprenørstyrt.</w:t>
      </w:r>
    </w:p>
    <w:p w14:paraId="46BDE92C" w14:textId="77777777" w:rsidR="00D83E69" w:rsidRPr="00C1525A" w:rsidRDefault="00D83E69" w:rsidP="00D83E69">
      <w:pPr>
        <w:pStyle w:val="Brdtekst"/>
        <w:rPr>
          <w:lang w:val="nb-NO"/>
        </w:rPr>
      </w:pPr>
    </w:p>
    <w:p w14:paraId="7EA70E5A" w14:textId="77777777" w:rsidR="00D83E69" w:rsidRPr="00C1525A" w:rsidRDefault="00D83E69" w:rsidP="00D83E69">
      <w:pPr>
        <w:pStyle w:val="Brdtekst"/>
        <w:rPr>
          <w:color w:val="FF0000"/>
          <w:lang w:val="nb-NO"/>
        </w:rPr>
      </w:pPr>
      <w:r w:rsidRPr="00C1525A">
        <w:rPr>
          <w:w w:val="95"/>
          <w:lang w:val="nb-NO"/>
        </w:rPr>
        <w:t>Tidspunkt:</w:t>
      </w:r>
      <w:r w:rsidRPr="00C1525A">
        <w:rPr>
          <w:w w:val="95"/>
          <w:lang w:val="nb-NO"/>
        </w:rPr>
        <w:tab/>
      </w:r>
      <w:proofErr w:type="spellStart"/>
      <w:proofErr w:type="gramStart"/>
      <w:r w:rsidRPr="00C1525A">
        <w:rPr>
          <w:b/>
          <w:w w:val="95"/>
          <w:lang w:val="nb-NO"/>
        </w:rPr>
        <w:t>dd.mm.åååå</w:t>
      </w:r>
      <w:proofErr w:type="spellEnd"/>
      <w:proofErr w:type="gramEnd"/>
      <w:r w:rsidRPr="00C1525A">
        <w:rPr>
          <w:b/>
          <w:w w:val="95"/>
          <w:lang w:val="nb-NO"/>
        </w:rPr>
        <w:t xml:space="preserve"> </w:t>
      </w:r>
      <w:proofErr w:type="spellStart"/>
      <w:r w:rsidRPr="00C1525A">
        <w:rPr>
          <w:b/>
          <w:w w:val="95"/>
          <w:lang w:val="nb-NO"/>
        </w:rPr>
        <w:t>kl</w:t>
      </w:r>
      <w:proofErr w:type="spellEnd"/>
      <w:r w:rsidRPr="00C1525A">
        <w:rPr>
          <w:b/>
          <w:w w:val="95"/>
          <w:lang w:val="nb-NO"/>
        </w:rPr>
        <w:t xml:space="preserve"> 0000</w:t>
      </w:r>
      <w:r w:rsidRPr="00C1525A">
        <w:rPr>
          <w:color w:val="FF0000"/>
          <w:lang w:val="nb-NO"/>
        </w:rPr>
        <w:t xml:space="preserve"> </w:t>
      </w:r>
    </w:p>
    <w:p w14:paraId="69DE9CF0" w14:textId="77777777" w:rsidR="00D83E69" w:rsidRPr="00C1525A" w:rsidRDefault="00D83E69" w:rsidP="00D83E69">
      <w:pPr>
        <w:pStyle w:val="Brdtekst"/>
        <w:rPr>
          <w:lang w:val="nb-NO"/>
        </w:rPr>
      </w:pPr>
      <w:r w:rsidRPr="00C1525A">
        <w:rPr>
          <w:lang w:val="nb-NO"/>
        </w:rPr>
        <w:t>Oppmøte:</w:t>
      </w:r>
      <w:r w:rsidRPr="00C1525A">
        <w:rPr>
          <w:lang w:val="nb-NO"/>
        </w:rPr>
        <w:tab/>
      </w:r>
      <w:r w:rsidRPr="00C1525A">
        <w:rPr>
          <w:b/>
          <w:lang w:val="nb-NO"/>
        </w:rPr>
        <w:t>Adresse</w:t>
      </w:r>
    </w:p>
    <w:p w14:paraId="1C3781F9" w14:textId="77777777" w:rsidR="00D83E69" w:rsidRPr="00C1525A" w:rsidRDefault="00D83E69" w:rsidP="00D83E69">
      <w:pPr>
        <w:pStyle w:val="Brdtekst"/>
        <w:rPr>
          <w:lang w:val="nb-NO"/>
        </w:rPr>
      </w:pPr>
    </w:p>
    <w:p w14:paraId="1881FEAF" w14:textId="77777777" w:rsidR="00D83E69" w:rsidRPr="00C1525A" w:rsidRDefault="00D83E69" w:rsidP="00D83E69">
      <w:pPr>
        <w:pStyle w:val="Brdtekst"/>
        <w:rPr>
          <w:lang w:val="nb-NO"/>
        </w:rPr>
      </w:pPr>
      <w:r w:rsidRPr="00C1525A">
        <w:rPr>
          <w:lang w:val="nb-NO"/>
        </w:rPr>
        <w:t xml:space="preserve">Påmelding til tilbudsmøtet skjer via </w:t>
      </w:r>
      <w:r w:rsidRPr="00C1525A">
        <w:rPr>
          <w:b/>
          <w:lang w:val="nb-NO"/>
        </w:rPr>
        <w:t>&lt;sett inn URL/elektronisk adresse til systemet det skal leveres til&gt;</w:t>
      </w:r>
      <w:r w:rsidRPr="00C1525A">
        <w:rPr>
          <w:lang w:val="nb-NO"/>
        </w:rPr>
        <w:t xml:space="preserve"> innen</w:t>
      </w:r>
      <w:r w:rsidRPr="00C1525A">
        <w:rPr>
          <w:color w:val="FF0000"/>
          <w:lang w:val="nb-NO"/>
        </w:rPr>
        <w:t xml:space="preserve"> </w:t>
      </w:r>
      <w:proofErr w:type="spellStart"/>
      <w:proofErr w:type="gramStart"/>
      <w:r w:rsidRPr="00C1525A">
        <w:rPr>
          <w:b/>
          <w:lang w:val="nb-NO"/>
        </w:rPr>
        <w:t>dd.mm.åååå</w:t>
      </w:r>
      <w:proofErr w:type="spellEnd"/>
      <w:proofErr w:type="gramEnd"/>
      <w:r w:rsidRPr="00C1525A">
        <w:rPr>
          <w:b/>
          <w:lang w:val="nb-NO"/>
        </w:rPr>
        <w:t xml:space="preserve"> </w:t>
      </w:r>
      <w:proofErr w:type="spellStart"/>
      <w:r w:rsidRPr="00C1525A">
        <w:rPr>
          <w:lang w:val="nb-NO"/>
        </w:rPr>
        <w:t>kl</w:t>
      </w:r>
      <w:proofErr w:type="spellEnd"/>
      <w:r w:rsidRPr="00C1525A">
        <w:rPr>
          <w:lang w:val="nb-NO"/>
        </w:rPr>
        <w:t xml:space="preserve"> 12.00</w:t>
      </w:r>
      <w:r w:rsidRPr="00C1525A">
        <w:rPr>
          <w:color w:val="FF0000"/>
          <w:lang w:val="nb-NO"/>
        </w:rPr>
        <w:t xml:space="preserve"> </w:t>
      </w:r>
    </w:p>
    <w:p w14:paraId="4E142F27" w14:textId="77777777" w:rsidR="00D83E69" w:rsidRPr="00C1525A" w:rsidRDefault="00D83E69" w:rsidP="00D83E69">
      <w:pPr>
        <w:pStyle w:val="Brdtekst"/>
        <w:rPr>
          <w:lang w:val="nb-NO"/>
        </w:rPr>
      </w:pPr>
    </w:p>
    <w:p w14:paraId="7761D21E" w14:textId="77777777" w:rsidR="00D83E69" w:rsidRPr="00C1525A" w:rsidRDefault="00D83E69" w:rsidP="00D83E69">
      <w:pPr>
        <w:pStyle w:val="Brdtekst"/>
        <w:rPr>
          <w:lang w:val="nb-NO"/>
        </w:rPr>
      </w:pPr>
      <w:r w:rsidRPr="00C1525A">
        <w:rPr>
          <w:lang w:val="nb-NO"/>
        </w:rPr>
        <w:t>Det lages referat fra møtet som vil være en del av</w:t>
      </w:r>
      <w:r w:rsidRPr="00C1525A">
        <w:rPr>
          <w:spacing w:val="-29"/>
          <w:lang w:val="nb-NO"/>
        </w:rPr>
        <w:t xml:space="preserve"> </w:t>
      </w:r>
      <w:r w:rsidRPr="00C1525A">
        <w:rPr>
          <w:lang w:val="nb-NO"/>
        </w:rPr>
        <w:t>konkurransegrunnlaget.</w:t>
      </w:r>
    </w:p>
    <w:p w14:paraId="7EC6B8C3" w14:textId="77777777" w:rsidR="00D83E69" w:rsidRPr="00C1525A" w:rsidRDefault="00D83E69" w:rsidP="00D83E69">
      <w:pPr>
        <w:pStyle w:val="Brdtekst"/>
        <w:rPr>
          <w:lang w:val="nb-NO"/>
        </w:rPr>
      </w:pPr>
    </w:p>
    <w:p w14:paraId="28AB1863" w14:textId="71C443B5" w:rsidR="00D83E69" w:rsidRPr="00C1525A" w:rsidRDefault="00D83E69" w:rsidP="00AF2AB8">
      <w:pPr>
        <w:pStyle w:val="Overskrift3"/>
        <w:numPr>
          <w:ilvl w:val="2"/>
          <w:numId w:val="14"/>
        </w:numPr>
        <w:ind w:left="1134" w:hanging="708"/>
        <w:rPr>
          <w:lang w:val="nb-NO"/>
        </w:rPr>
      </w:pPr>
      <w:bookmarkStart w:id="31" w:name="_bookmark7"/>
      <w:bookmarkStart w:id="32" w:name="_Toc536797739"/>
      <w:bookmarkStart w:id="33" w:name="_Toc8037951"/>
      <w:bookmarkEnd w:id="31"/>
      <w:r w:rsidRPr="00C1525A">
        <w:rPr>
          <w:lang w:val="nb-NO"/>
        </w:rPr>
        <w:t>Dokumenter for anskaffelsen</w:t>
      </w:r>
      <w:bookmarkEnd w:id="32"/>
      <w:bookmarkEnd w:id="33"/>
    </w:p>
    <w:p w14:paraId="46D35812" w14:textId="77777777" w:rsidR="00D83E69" w:rsidRPr="00C1525A" w:rsidRDefault="00D83E69" w:rsidP="00D83E69">
      <w:pPr>
        <w:pStyle w:val="Brdtekst"/>
        <w:rPr>
          <w:lang w:val="nb-NO"/>
        </w:rPr>
      </w:pPr>
      <w:r w:rsidRPr="00C1525A">
        <w:rPr>
          <w:lang w:val="nb-NO"/>
        </w:rPr>
        <w:t>Dette konkurransegrunnlaget, samt alle dokumenter som ligger i det elektroniske kommunikasjonssystemet</w:t>
      </w:r>
      <w:r w:rsidRPr="00C1525A" w:rsidDel="00D7635F">
        <w:rPr>
          <w:lang w:val="nb-NO"/>
        </w:rPr>
        <w:t xml:space="preserve"> </w:t>
      </w:r>
      <w:r w:rsidRPr="00C1525A">
        <w:rPr>
          <w:lang w:val="nb-NO"/>
        </w:rPr>
        <w:t>og referatet fra tilbudsmøtet, er grunnlaget for konkurransen. I kontrakten vil i tillegg referater fra avklaringsmøter/kontraktsmøter, og eventuelle skriftlige tilleggsopplysninger og endringer inngå.</w:t>
      </w:r>
    </w:p>
    <w:p w14:paraId="34E676AB" w14:textId="77777777" w:rsidR="00D83E69" w:rsidRPr="00C1525A" w:rsidRDefault="00D83E69" w:rsidP="00D83E69">
      <w:pPr>
        <w:pStyle w:val="Brdtekst"/>
        <w:rPr>
          <w:lang w:val="nb-NO"/>
        </w:rPr>
      </w:pPr>
    </w:p>
    <w:p w14:paraId="08634695" w14:textId="77777777" w:rsidR="00D83E69" w:rsidRPr="00C1525A" w:rsidRDefault="00D83E69" w:rsidP="00D83E69">
      <w:pPr>
        <w:pStyle w:val="Brdtekst"/>
        <w:rPr>
          <w:lang w:val="nb-NO"/>
        </w:rPr>
      </w:pPr>
      <w:bookmarkStart w:id="34" w:name="_bookmark8"/>
      <w:bookmarkEnd w:id="34"/>
      <w:r w:rsidRPr="00C1525A">
        <w:rPr>
          <w:lang w:val="nb-NO"/>
        </w:rPr>
        <w:t>Energientreprenøren må sette seg inn i forhold som kan ha betydning for oppdraget og den måten arbeidet skal gjennomføres på.</w:t>
      </w:r>
    </w:p>
    <w:p w14:paraId="6397680A" w14:textId="77777777" w:rsidR="00D83E69" w:rsidRPr="00C1525A" w:rsidRDefault="00D83E69" w:rsidP="00D83E69">
      <w:pPr>
        <w:pStyle w:val="Brdtekst"/>
        <w:rPr>
          <w:lang w:val="nb-NO"/>
        </w:rPr>
      </w:pPr>
    </w:p>
    <w:p w14:paraId="427F4463" w14:textId="77777777" w:rsidR="00D83E69" w:rsidRPr="00C1525A" w:rsidRDefault="00D83E69" w:rsidP="00D83E69">
      <w:pPr>
        <w:pStyle w:val="Brdtekst"/>
        <w:rPr>
          <w:lang w:val="nb-NO"/>
        </w:rPr>
      </w:pPr>
      <w:r w:rsidRPr="00C1525A">
        <w:rPr>
          <w:lang w:val="nb-NO"/>
        </w:rPr>
        <w:t>Energientreprenøren plikter å formidle alle relevante deler av konkurransegrunnlaget til eventuelle underleverandører.</w:t>
      </w:r>
    </w:p>
    <w:p w14:paraId="276F745D" w14:textId="77777777" w:rsidR="00D83E69" w:rsidRPr="00C1525A" w:rsidRDefault="00D83E69" w:rsidP="00D83E69">
      <w:pPr>
        <w:pStyle w:val="Brdtekst"/>
        <w:rPr>
          <w:lang w:val="nb-NO"/>
        </w:rPr>
      </w:pPr>
    </w:p>
    <w:p w14:paraId="79CFEAEC" w14:textId="77777777" w:rsidR="00D83E69" w:rsidRPr="00C1525A" w:rsidRDefault="00D83E69" w:rsidP="00D83E69">
      <w:pPr>
        <w:pStyle w:val="Brdtekst"/>
        <w:rPr>
          <w:lang w:val="nb-NO"/>
        </w:rPr>
      </w:pPr>
      <w:r w:rsidRPr="00C1525A">
        <w:rPr>
          <w:lang w:val="nb-NO"/>
        </w:rPr>
        <w:t>Oppdager energientreprenøren mangler eller uklarheter ved konkurransegrunnlaget som har betydning for gjennomføringen av oppdraget, prissetting mv., skal energientreprenøren varsle oppdragsgiver om dette uten ugrunnet opphold via kommunikasjonssystemet i pkt. 1.1.4.</w:t>
      </w:r>
    </w:p>
    <w:p w14:paraId="38746974" w14:textId="77777777" w:rsidR="00D83E69" w:rsidRPr="00C1525A" w:rsidRDefault="00D83E69" w:rsidP="00D83E69">
      <w:pPr>
        <w:pStyle w:val="Brdtekst"/>
        <w:rPr>
          <w:lang w:val="nb-NO"/>
        </w:rPr>
      </w:pPr>
    </w:p>
    <w:p w14:paraId="64FE5B95" w14:textId="77777777" w:rsidR="00D83E69" w:rsidRPr="00C1525A" w:rsidRDefault="00D83E69" w:rsidP="00D83E69">
      <w:pPr>
        <w:spacing w:before="5"/>
        <w:rPr>
          <w:rFonts w:ascii="Times New Roman" w:eastAsia="Times New Roman" w:hAnsi="Times New Roman" w:cs="Times New Roman"/>
          <w:lang w:val="nb-NO"/>
        </w:rPr>
      </w:pPr>
    </w:p>
    <w:p w14:paraId="0D0C582C" w14:textId="3987C2C0" w:rsidR="00D83E69" w:rsidRPr="00C1525A" w:rsidRDefault="00D83E69" w:rsidP="00AF2AB8">
      <w:pPr>
        <w:pStyle w:val="Overskrift3"/>
        <w:numPr>
          <w:ilvl w:val="2"/>
          <w:numId w:val="14"/>
        </w:numPr>
        <w:ind w:left="1134" w:hanging="708"/>
        <w:rPr>
          <w:lang w:val="nb-NO"/>
        </w:rPr>
      </w:pPr>
      <w:bookmarkStart w:id="35" w:name="_bookmark9"/>
      <w:bookmarkStart w:id="36" w:name="_bookmark10"/>
      <w:bookmarkStart w:id="37" w:name="_Toc518635899"/>
      <w:bookmarkStart w:id="38" w:name="_Toc8037952"/>
      <w:bookmarkEnd w:id="35"/>
      <w:bookmarkEnd w:id="36"/>
      <w:r w:rsidRPr="00C1525A">
        <w:rPr>
          <w:lang w:val="nb-NO"/>
        </w:rPr>
        <w:t>Frist for fremsettelse av begjæring om midlertidig forføyning</w:t>
      </w:r>
      <w:bookmarkEnd w:id="37"/>
      <w:bookmarkEnd w:id="38"/>
    </w:p>
    <w:p w14:paraId="2D9F38D2" w14:textId="77777777" w:rsidR="00D83E69" w:rsidRPr="00C1525A" w:rsidRDefault="00D83E69" w:rsidP="00D83E69">
      <w:pPr>
        <w:pStyle w:val="Brdtekst"/>
        <w:rPr>
          <w:lang w:val="nb-NO"/>
        </w:rPr>
      </w:pPr>
      <w:r w:rsidRPr="00C1525A">
        <w:rPr>
          <w:lang w:val="nb-NO"/>
        </w:rPr>
        <w:t xml:space="preserve">I </w:t>
      </w:r>
      <w:proofErr w:type="gramStart"/>
      <w:r w:rsidRPr="00C1525A">
        <w:rPr>
          <w:lang w:val="nb-NO"/>
        </w:rPr>
        <w:t>medhold av</w:t>
      </w:r>
      <w:proofErr w:type="gramEnd"/>
      <w:r w:rsidRPr="00C1525A">
        <w:rPr>
          <w:lang w:val="nb-NO"/>
        </w:rPr>
        <w:t xml:space="preserve"> FOA § 8-16 settes frist for fremsettelse av midlertidig forføyning mot oppdragsgiver til 15 dager fra dagen etter at oppdragsgiver har sendt meddelelse etter FOA § 9-7 tredje ledd eller § 8-9 fjerde ledd. </w:t>
      </w:r>
    </w:p>
    <w:p w14:paraId="5053A9E7" w14:textId="77777777" w:rsidR="00D83E69" w:rsidRPr="00C1525A" w:rsidRDefault="00D83E69" w:rsidP="00D83E69">
      <w:pPr>
        <w:rPr>
          <w:rFonts w:ascii="Verdana" w:hAnsi="Verdana"/>
          <w:lang w:val="nb-NO"/>
        </w:rPr>
      </w:pPr>
    </w:p>
    <w:p w14:paraId="34A9E60D" w14:textId="77777777" w:rsidR="00D83E69" w:rsidRPr="00C1525A" w:rsidRDefault="00D83E69" w:rsidP="00D83E69">
      <w:pPr>
        <w:rPr>
          <w:rFonts w:ascii="Verdana" w:hAnsi="Verdana"/>
          <w:lang w:val="nb-NO"/>
        </w:rPr>
      </w:pPr>
      <w:bookmarkStart w:id="39" w:name="_bookmark11"/>
      <w:bookmarkStart w:id="40" w:name="_bookmark12"/>
      <w:bookmarkStart w:id="41" w:name="_bookmark13"/>
      <w:bookmarkEnd w:id="39"/>
      <w:bookmarkEnd w:id="40"/>
      <w:bookmarkEnd w:id="41"/>
    </w:p>
    <w:p w14:paraId="74EB401C" w14:textId="77777777" w:rsidR="00D83E69" w:rsidRPr="00C1525A" w:rsidRDefault="00D83E69" w:rsidP="00D83E69">
      <w:pPr>
        <w:pStyle w:val="Overskrift1"/>
        <w:rPr>
          <w:lang w:val="nb-NO"/>
        </w:rPr>
      </w:pPr>
      <w:bookmarkStart w:id="42" w:name="_bookmark14"/>
      <w:bookmarkStart w:id="43" w:name="_Toc536797745"/>
      <w:bookmarkStart w:id="44" w:name="_Toc8037953"/>
      <w:bookmarkEnd w:id="42"/>
      <w:r w:rsidRPr="00C1525A">
        <w:rPr>
          <w:lang w:val="nb-NO"/>
        </w:rPr>
        <w:t>Krav til tilbudet</w:t>
      </w:r>
      <w:bookmarkEnd w:id="43"/>
      <w:bookmarkEnd w:id="44"/>
    </w:p>
    <w:p w14:paraId="000765A4" w14:textId="77777777" w:rsidR="00D83E69" w:rsidRPr="00C1525A" w:rsidRDefault="00D83E69" w:rsidP="00D83E69">
      <w:pPr>
        <w:pStyle w:val="Brdtekst"/>
        <w:rPr>
          <w:lang w:val="nb-NO"/>
        </w:rPr>
      </w:pPr>
      <w:bookmarkStart w:id="45" w:name="_bookmark15"/>
      <w:bookmarkEnd w:id="45"/>
      <w:r w:rsidRPr="00C1525A">
        <w:rPr>
          <w:lang w:val="nb-NO"/>
        </w:rPr>
        <w:t>Tilbudet skal leveres helt i henhold til konkurransegrunnlaget med eventuelle avvik og</w:t>
      </w:r>
      <w:r w:rsidRPr="00C1525A">
        <w:rPr>
          <w:spacing w:val="-20"/>
          <w:lang w:val="nb-NO"/>
        </w:rPr>
        <w:t xml:space="preserve"> </w:t>
      </w:r>
      <w:r w:rsidRPr="00C1525A">
        <w:rPr>
          <w:lang w:val="nb-NO"/>
        </w:rPr>
        <w:t>forbehold tydelig angitt og</w:t>
      </w:r>
      <w:r w:rsidRPr="00C1525A">
        <w:rPr>
          <w:spacing w:val="-17"/>
          <w:lang w:val="nb-NO"/>
        </w:rPr>
        <w:t xml:space="preserve"> </w:t>
      </w:r>
      <w:r w:rsidRPr="00C1525A">
        <w:rPr>
          <w:lang w:val="nb-NO"/>
        </w:rPr>
        <w:t>prissatt.</w:t>
      </w:r>
    </w:p>
    <w:p w14:paraId="36D2F49C" w14:textId="77777777" w:rsidR="00D83E69" w:rsidRPr="00C1525A" w:rsidRDefault="00D83E69" w:rsidP="00D83E69">
      <w:pPr>
        <w:pStyle w:val="Brdtekst"/>
        <w:rPr>
          <w:lang w:val="nb-NO"/>
        </w:rPr>
      </w:pPr>
    </w:p>
    <w:p w14:paraId="55FEC8B5" w14:textId="77777777" w:rsidR="00D83E69" w:rsidRPr="00C1525A" w:rsidRDefault="00D83E69" w:rsidP="00D83E69">
      <w:pPr>
        <w:pStyle w:val="Brdtekst"/>
        <w:rPr>
          <w:lang w:val="nb-NO"/>
        </w:rPr>
      </w:pPr>
      <w:r w:rsidRPr="00C1525A">
        <w:rPr>
          <w:lang w:val="nb-NO"/>
        </w:rPr>
        <w:t>Tilbudet med tilhørende dokumenter skal være på</w:t>
      </w:r>
      <w:r w:rsidRPr="00C1525A">
        <w:rPr>
          <w:spacing w:val="-12"/>
          <w:lang w:val="nb-NO"/>
        </w:rPr>
        <w:t xml:space="preserve"> </w:t>
      </w:r>
      <w:r w:rsidRPr="00C1525A">
        <w:rPr>
          <w:lang w:val="nb-NO"/>
        </w:rPr>
        <w:t>norsk.</w:t>
      </w:r>
    </w:p>
    <w:p w14:paraId="2A66AC89" w14:textId="77777777" w:rsidR="00D83E69" w:rsidRPr="00C1525A" w:rsidRDefault="00D83E69" w:rsidP="00D83E69">
      <w:pPr>
        <w:pStyle w:val="Brdtekst"/>
        <w:rPr>
          <w:lang w:val="nb-NO"/>
        </w:rPr>
      </w:pPr>
    </w:p>
    <w:p w14:paraId="3FF5C302" w14:textId="77777777" w:rsidR="00D83E69" w:rsidRPr="00C1525A" w:rsidRDefault="00D83E69" w:rsidP="00F45861">
      <w:pPr>
        <w:pStyle w:val="Overskrift2"/>
        <w:numPr>
          <w:ilvl w:val="1"/>
          <w:numId w:val="8"/>
        </w:numPr>
        <w:ind w:left="709" w:hanging="567"/>
        <w:rPr>
          <w:lang w:val="nb-NO"/>
        </w:rPr>
      </w:pPr>
      <w:bookmarkStart w:id="46" w:name="_bookmark16"/>
      <w:bookmarkStart w:id="47" w:name="_Toc536797746"/>
      <w:bookmarkStart w:id="48" w:name="_Toc8037954"/>
      <w:bookmarkEnd w:id="46"/>
      <w:r w:rsidRPr="00C1525A">
        <w:rPr>
          <w:lang w:val="nb-NO"/>
        </w:rPr>
        <w:t>Tilbudets innhold</w:t>
      </w:r>
      <w:bookmarkEnd w:id="47"/>
      <w:bookmarkEnd w:id="48"/>
    </w:p>
    <w:p w14:paraId="52470941" w14:textId="77777777" w:rsidR="00D83E69" w:rsidRPr="00C1525A" w:rsidRDefault="00D83E69" w:rsidP="00D83E69">
      <w:pPr>
        <w:pStyle w:val="Brdtekst"/>
        <w:rPr>
          <w:lang w:val="nb-NO"/>
        </w:rPr>
      </w:pPr>
      <w:r w:rsidRPr="00C1525A">
        <w:rPr>
          <w:lang w:val="nb-NO"/>
        </w:rPr>
        <w:t xml:space="preserve">Tilbyder skal levere alle dokumenter som er beskrevet i sjekklisten i vedlegg </w:t>
      </w:r>
      <w:commentRangeStart w:id="49"/>
      <w:r w:rsidRPr="00C1525A">
        <w:rPr>
          <w:lang w:val="nb-NO"/>
        </w:rPr>
        <w:t xml:space="preserve">x </w:t>
      </w:r>
      <w:commentRangeEnd w:id="49"/>
      <w:r w:rsidRPr="00C1525A">
        <w:rPr>
          <w:rStyle w:val="Merknadsreferanse"/>
          <w:rFonts w:asciiTheme="minorHAnsi" w:eastAsiaTheme="minorHAnsi" w:hAnsiTheme="minorHAnsi"/>
          <w:lang w:val="nb-NO"/>
        </w:rPr>
        <w:commentReference w:id="49"/>
      </w:r>
      <w:r w:rsidRPr="00C1525A">
        <w:rPr>
          <w:lang w:val="nb-NO"/>
        </w:rPr>
        <w:t>til</w:t>
      </w:r>
      <w:r w:rsidRPr="00C1525A">
        <w:rPr>
          <w:spacing w:val="-14"/>
          <w:lang w:val="nb-NO"/>
        </w:rPr>
        <w:t xml:space="preserve"> </w:t>
      </w:r>
      <w:r w:rsidRPr="00C1525A">
        <w:rPr>
          <w:lang w:val="nb-NO"/>
        </w:rPr>
        <w:t>konkurransegrunnlaget.</w:t>
      </w:r>
    </w:p>
    <w:p w14:paraId="0A3AE12D" w14:textId="77777777" w:rsidR="00D83E69" w:rsidRPr="00C1525A" w:rsidRDefault="00D83E69" w:rsidP="00D83E69">
      <w:pPr>
        <w:pStyle w:val="Brdtekst"/>
        <w:rPr>
          <w:lang w:val="nb-NO"/>
        </w:rPr>
      </w:pPr>
    </w:p>
    <w:p w14:paraId="0FDD37AB" w14:textId="77777777" w:rsidR="00D83E69" w:rsidRPr="00C1525A" w:rsidRDefault="00D83E69" w:rsidP="00D83E69">
      <w:pPr>
        <w:pStyle w:val="Brdtekst"/>
        <w:rPr>
          <w:lang w:val="nb-NO"/>
        </w:rPr>
      </w:pPr>
      <w:r w:rsidRPr="00C1525A">
        <w:rPr>
          <w:lang w:val="nb-NO"/>
        </w:rPr>
        <w:t xml:space="preserve">De tilbyderne som blir prekvalifisert for deltakelse i tilbudsrunden skal gjennomføre tilbudsanalyser på </w:t>
      </w:r>
      <w:commentRangeStart w:id="50"/>
      <w:r w:rsidRPr="00C1525A">
        <w:rPr>
          <w:lang w:val="nb-NO"/>
        </w:rPr>
        <w:t xml:space="preserve">x </w:t>
      </w:r>
      <w:commentRangeEnd w:id="50"/>
      <w:r w:rsidRPr="00C1525A">
        <w:rPr>
          <w:rStyle w:val="Merknadsreferanse"/>
          <w:rFonts w:asciiTheme="minorHAnsi" w:eastAsiaTheme="minorHAnsi" w:hAnsiTheme="minorHAnsi"/>
          <w:lang w:val="nb-NO"/>
        </w:rPr>
        <w:commentReference w:id="50"/>
      </w:r>
      <w:r w:rsidRPr="00C1525A">
        <w:rPr>
          <w:lang w:val="nb-NO"/>
        </w:rPr>
        <w:t xml:space="preserve">representative bygg, angitt i </w:t>
      </w:r>
      <w:proofErr w:type="spellStart"/>
      <w:r w:rsidRPr="00C1525A">
        <w:rPr>
          <w:lang w:val="nb-NO"/>
        </w:rPr>
        <w:t>kap</w:t>
      </w:r>
      <w:proofErr w:type="spellEnd"/>
      <w:r w:rsidRPr="00C1525A">
        <w:rPr>
          <w:lang w:val="nb-NO"/>
        </w:rPr>
        <w:t xml:space="preserve"> </w:t>
      </w:r>
      <w:commentRangeStart w:id="51"/>
      <w:r w:rsidRPr="00C1525A">
        <w:rPr>
          <w:lang w:val="nb-NO"/>
        </w:rPr>
        <w:t>6.1</w:t>
      </w:r>
      <w:commentRangeEnd w:id="51"/>
      <w:r w:rsidRPr="00C1525A">
        <w:rPr>
          <w:rStyle w:val="Merknadsreferanse"/>
          <w:rFonts w:asciiTheme="minorHAnsi" w:eastAsiaTheme="minorHAnsi" w:hAnsiTheme="minorHAnsi"/>
          <w:lang w:val="nb-NO"/>
        </w:rPr>
        <w:commentReference w:id="51"/>
      </w:r>
      <w:r w:rsidRPr="00C1525A">
        <w:rPr>
          <w:lang w:val="nb-NO"/>
        </w:rPr>
        <w:t>,</w:t>
      </w:r>
    </w:p>
    <w:p w14:paraId="34AD5711" w14:textId="77777777" w:rsidR="00D83E69" w:rsidRPr="00C1525A" w:rsidRDefault="00D83E69" w:rsidP="00D83E69">
      <w:pPr>
        <w:pStyle w:val="Brdtekst"/>
        <w:rPr>
          <w:lang w:val="nb-NO"/>
        </w:rPr>
      </w:pPr>
    </w:p>
    <w:p w14:paraId="78F1E6A3" w14:textId="77777777" w:rsidR="00D83E69" w:rsidRPr="00C1525A" w:rsidRDefault="00D83E69" w:rsidP="00D83E69">
      <w:pPr>
        <w:pStyle w:val="Brdtekst"/>
        <w:rPr>
          <w:lang w:val="nb-NO"/>
        </w:rPr>
      </w:pPr>
      <w:r w:rsidRPr="00C1525A">
        <w:rPr>
          <w:lang w:val="nb-NO"/>
        </w:rPr>
        <w:t xml:space="preserve">Tilbudsanalysene skal utføres etter malen i Vedlegg </w:t>
      </w:r>
      <w:commentRangeStart w:id="52"/>
      <w:r w:rsidRPr="00C1525A">
        <w:rPr>
          <w:lang w:val="nb-NO"/>
        </w:rPr>
        <w:t xml:space="preserve">x </w:t>
      </w:r>
      <w:commentRangeEnd w:id="52"/>
      <w:r w:rsidRPr="00C1525A">
        <w:rPr>
          <w:rStyle w:val="Merknadsreferanse"/>
          <w:rFonts w:asciiTheme="minorHAnsi" w:eastAsiaTheme="minorHAnsi" w:hAnsiTheme="minorHAnsi"/>
          <w:lang w:val="nb-NO"/>
        </w:rPr>
        <w:commentReference w:id="52"/>
      </w:r>
      <w:r w:rsidRPr="00C1525A">
        <w:rPr>
          <w:lang w:val="nb-NO"/>
        </w:rPr>
        <w:t xml:space="preserve">. Hovedtallene overføres til Vedlegg </w:t>
      </w:r>
      <w:commentRangeStart w:id="53"/>
      <w:r w:rsidRPr="00C1525A">
        <w:rPr>
          <w:lang w:val="nb-NO"/>
        </w:rPr>
        <w:t xml:space="preserve">x </w:t>
      </w:r>
      <w:commentRangeEnd w:id="53"/>
      <w:r w:rsidRPr="00C1525A">
        <w:rPr>
          <w:rStyle w:val="Merknadsreferanse"/>
          <w:rFonts w:asciiTheme="minorHAnsi" w:eastAsiaTheme="minorHAnsi" w:hAnsiTheme="minorHAnsi"/>
          <w:lang w:val="nb-NO"/>
        </w:rPr>
        <w:commentReference w:id="53"/>
      </w:r>
      <w:r w:rsidRPr="00C1525A">
        <w:rPr>
          <w:lang w:val="nb-NO"/>
        </w:rPr>
        <w:t>tilbudsformular.</w:t>
      </w:r>
    </w:p>
    <w:p w14:paraId="7329F5A5" w14:textId="77777777" w:rsidR="00D83E69" w:rsidRPr="00C1525A" w:rsidRDefault="00D83E69" w:rsidP="00D83E69">
      <w:pPr>
        <w:pStyle w:val="Brdtekst"/>
        <w:rPr>
          <w:lang w:val="nb-NO"/>
        </w:rPr>
      </w:pPr>
    </w:p>
    <w:p w14:paraId="2BC1B3A7" w14:textId="77777777" w:rsidR="00D83E69" w:rsidRPr="00C1525A" w:rsidRDefault="00D83E69" w:rsidP="00D83E69">
      <w:pPr>
        <w:pStyle w:val="Brdtekst"/>
        <w:rPr>
          <w:lang w:val="nb-NO"/>
        </w:rPr>
      </w:pPr>
      <w:r w:rsidRPr="00C1525A">
        <w:rPr>
          <w:lang w:val="nb-NO"/>
        </w:rPr>
        <w:t xml:space="preserve">De tilbyderne som blir prekvalifisert for deltakelse i tilbudsrunden skal gjennomføre tilbudsanalyser på x representative bygg, angitt i </w:t>
      </w:r>
      <w:proofErr w:type="spellStart"/>
      <w:r w:rsidRPr="00C1525A">
        <w:rPr>
          <w:lang w:val="nb-NO"/>
        </w:rPr>
        <w:t>kap</w:t>
      </w:r>
      <w:proofErr w:type="spellEnd"/>
      <w:r w:rsidRPr="00C1525A">
        <w:rPr>
          <w:lang w:val="nb-NO"/>
        </w:rPr>
        <w:t xml:space="preserve"> </w:t>
      </w:r>
      <w:commentRangeStart w:id="54"/>
      <w:r w:rsidRPr="00C1525A">
        <w:rPr>
          <w:lang w:val="nb-NO"/>
        </w:rPr>
        <w:t>6.1</w:t>
      </w:r>
      <w:commentRangeEnd w:id="54"/>
      <w:r w:rsidRPr="00C1525A">
        <w:rPr>
          <w:rStyle w:val="Merknadsreferanse"/>
          <w:rFonts w:asciiTheme="minorHAnsi" w:eastAsiaTheme="minorHAnsi" w:hAnsiTheme="minorHAnsi"/>
          <w:lang w:val="nb-NO"/>
        </w:rPr>
        <w:commentReference w:id="54"/>
      </w:r>
      <w:r w:rsidRPr="00C1525A">
        <w:rPr>
          <w:lang w:val="nb-NO"/>
        </w:rPr>
        <w:t>,</w:t>
      </w:r>
    </w:p>
    <w:p w14:paraId="4115D91F" w14:textId="77777777" w:rsidR="00D83E69" w:rsidRPr="00C1525A" w:rsidRDefault="00D83E69" w:rsidP="00D83E69">
      <w:pPr>
        <w:pStyle w:val="Brdtekst"/>
        <w:rPr>
          <w:lang w:val="nb-NO"/>
        </w:rPr>
      </w:pPr>
    </w:p>
    <w:p w14:paraId="7E3750BA" w14:textId="77777777" w:rsidR="00D83E69" w:rsidRPr="00C1525A" w:rsidRDefault="00D83E69" w:rsidP="00D83E69">
      <w:pPr>
        <w:pStyle w:val="Brdtekst"/>
        <w:rPr>
          <w:lang w:val="nb-NO"/>
        </w:rPr>
      </w:pPr>
      <w:r w:rsidRPr="00C1525A">
        <w:rPr>
          <w:lang w:val="nb-NO"/>
        </w:rPr>
        <w:t xml:space="preserve">Tiltakene beskrevet i tilbudsanalysene skal ligge til grunn for enøkanalysene som skal utarbeides for bygningsmassen i porteføljen. Beskrevne kvaliteter for tiltak i tilbudet skal videreføres til tiltak i samme kategori for resterende bygg i porteføljen. Som eksempel kan nevnes system for energioppfølging; nivå og system beskrevet for tilbudsanalysene skal videreføres til resterende bygningsmasse. Det samme gjelder kostnadsnivå på tiltak; investeringskostnad for nytt ventilasjonsaggregat eller varmepumper skal ligge på samme nivå for resterende bygningsmasse som for tilbudsanalysene. Og tilsvarende for besparelse; forutsetninger for beregnet besparelse skal være like for tilsvarende tiltak i resten av porteføljen.  </w:t>
      </w:r>
    </w:p>
    <w:p w14:paraId="2B20E0F0" w14:textId="77777777" w:rsidR="00D83E69" w:rsidRPr="00C1525A" w:rsidRDefault="00D83E69" w:rsidP="00D83E69">
      <w:pPr>
        <w:spacing w:before="5"/>
        <w:rPr>
          <w:rFonts w:eastAsia="Times New Roman" w:cstheme="minorHAnsi"/>
          <w:szCs w:val="24"/>
          <w:lang w:val="nb-NO"/>
        </w:rPr>
      </w:pPr>
    </w:p>
    <w:p w14:paraId="27622A49" w14:textId="77777777" w:rsidR="00D83E69" w:rsidRPr="00C1525A" w:rsidRDefault="00D83E69" w:rsidP="00D83E69">
      <w:pPr>
        <w:pStyle w:val="Brdtekst"/>
        <w:rPr>
          <w:lang w:val="nb-NO"/>
        </w:rPr>
      </w:pPr>
      <w:r w:rsidRPr="00C1525A">
        <w:rPr>
          <w:lang w:val="nb-NO"/>
        </w:rPr>
        <w:t>Energientreprenøren skal følge og beskrive slik tilbudsformularet og</w:t>
      </w:r>
      <w:r w:rsidRPr="00C1525A">
        <w:rPr>
          <w:spacing w:val="-19"/>
          <w:lang w:val="nb-NO"/>
        </w:rPr>
        <w:t xml:space="preserve"> </w:t>
      </w:r>
      <w:r w:rsidRPr="00C1525A">
        <w:rPr>
          <w:lang w:val="nb-NO"/>
        </w:rPr>
        <w:t>sjekklisten</w:t>
      </w:r>
      <w:r w:rsidRPr="00C1525A">
        <w:rPr>
          <w:spacing w:val="-3"/>
          <w:lang w:val="nb-NO"/>
        </w:rPr>
        <w:t xml:space="preserve"> </w:t>
      </w:r>
      <w:r w:rsidRPr="00C1525A">
        <w:rPr>
          <w:lang w:val="nb-NO"/>
        </w:rPr>
        <w:t xml:space="preserve">(i vedlegg </w:t>
      </w:r>
      <w:commentRangeStart w:id="55"/>
      <w:r w:rsidRPr="00C1525A">
        <w:rPr>
          <w:lang w:val="nb-NO"/>
        </w:rPr>
        <w:t>x og x</w:t>
      </w:r>
      <w:commentRangeEnd w:id="55"/>
      <w:r w:rsidRPr="00C1525A">
        <w:rPr>
          <w:rStyle w:val="Merknadsreferanse"/>
          <w:rFonts w:asciiTheme="minorHAnsi" w:eastAsiaTheme="minorHAnsi" w:hAnsiTheme="minorHAnsi"/>
          <w:lang w:val="nb-NO"/>
        </w:rPr>
        <w:commentReference w:id="55"/>
      </w:r>
      <w:r w:rsidRPr="00C1525A">
        <w:rPr>
          <w:lang w:val="nb-NO"/>
        </w:rPr>
        <w:t>) tilsier. Krav angitt i konkurransegrunnlagets punkt</w:t>
      </w:r>
      <w:r w:rsidRPr="00C1525A">
        <w:rPr>
          <w:spacing w:val="-18"/>
          <w:lang w:val="nb-NO"/>
        </w:rPr>
        <w:t xml:space="preserve"> </w:t>
      </w:r>
      <w:r w:rsidRPr="00C1525A">
        <w:rPr>
          <w:lang w:val="nb-NO"/>
        </w:rPr>
        <w:t>6.1</w:t>
      </w:r>
      <w:r w:rsidRPr="00C1525A">
        <w:rPr>
          <w:spacing w:val="-25"/>
          <w:lang w:val="nb-NO"/>
        </w:rPr>
        <w:t xml:space="preserve"> </w:t>
      </w:r>
      <w:r w:rsidRPr="00C1525A">
        <w:rPr>
          <w:lang w:val="nb-NO"/>
        </w:rPr>
        <w:t>må også hensyntas og angis i</w:t>
      </w:r>
      <w:r w:rsidRPr="00C1525A">
        <w:rPr>
          <w:spacing w:val="-8"/>
          <w:lang w:val="nb-NO"/>
        </w:rPr>
        <w:t xml:space="preserve"> </w:t>
      </w:r>
      <w:r w:rsidRPr="00C1525A">
        <w:rPr>
          <w:lang w:val="nb-NO"/>
        </w:rPr>
        <w:t>tilbudet.</w:t>
      </w:r>
    </w:p>
    <w:p w14:paraId="7BFCF6DA" w14:textId="77777777" w:rsidR="00D83E69" w:rsidRPr="00C1525A" w:rsidRDefault="00D83E69" w:rsidP="00D83E69">
      <w:pPr>
        <w:pStyle w:val="Brdtekst"/>
        <w:rPr>
          <w:lang w:val="nb-NO"/>
        </w:rPr>
      </w:pPr>
    </w:p>
    <w:p w14:paraId="3296FC36" w14:textId="77777777" w:rsidR="00D83E69" w:rsidRPr="00C1525A" w:rsidRDefault="00D83E69" w:rsidP="00D83E69">
      <w:pPr>
        <w:pStyle w:val="Brdtekst"/>
        <w:rPr>
          <w:lang w:val="nb-NO"/>
        </w:rPr>
      </w:pPr>
      <w:r w:rsidRPr="00C1525A">
        <w:rPr>
          <w:lang w:val="nb-NO"/>
        </w:rPr>
        <w:t>Etter inngåelse av kontrakt for fase 1 skal tilbyderen framvise kalkyler for investering og underlag for beregninger for alle tiltak oppgitt i tilbudsanalysene.</w:t>
      </w:r>
    </w:p>
    <w:p w14:paraId="65567690" w14:textId="77777777" w:rsidR="00D83E69" w:rsidRPr="00C1525A" w:rsidRDefault="00D83E69" w:rsidP="00D83E69">
      <w:pPr>
        <w:pStyle w:val="Brdtekst"/>
        <w:ind w:left="0"/>
        <w:rPr>
          <w:lang w:val="nb-NO"/>
        </w:rPr>
      </w:pPr>
      <w:bookmarkStart w:id="56" w:name="_bookmark17"/>
      <w:bookmarkEnd w:id="56"/>
    </w:p>
    <w:p w14:paraId="410F4F13" w14:textId="4AD68FB6" w:rsidR="00D83E69" w:rsidRPr="00C1525A" w:rsidRDefault="00D83E69" w:rsidP="00F45861">
      <w:pPr>
        <w:pStyle w:val="Overskrift2"/>
        <w:numPr>
          <w:ilvl w:val="1"/>
          <w:numId w:val="8"/>
        </w:numPr>
        <w:ind w:left="709" w:hanging="567"/>
        <w:rPr>
          <w:lang w:val="nb-NO"/>
        </w:rPr>
      </w:pPr>
      <w:bookmarkStart w:id="57" w:name="_bookmark18"/>
      <w:bookmarkStart w:id="58" w:name="_Toc536797748"/>
      <w:bookmarkStart w:id="59" w:name="_Toc8037955"/>
      <w:bookmarkEnd w:id="57"/>
      <w:r w:rsidRPr="00C1525A">
        <w:rPr>
          <w:lang w:val="nb-NO"/>
        </w:rPr>
        <w:t>Tilbudsfrist</w:t>
      </w:r>
      <w:bookmarkEnd w:id="58"/>
      <w:bookmarkEnd w:id="59"/>
    </w:p>
    <w:p w14:paraId="035960CD" w14:textId="77777777" w:rsidR="00D83E69" w:rsidRPr="00C1525A" w:rsidRDefault="00D83E69" w:rsidP="00D83E69">
      <w:pPr>
        <w:pStyle w:val="Brdtekst"/>
        <w:rPr>
          <w:b/>
          <w:lang w:val="nb-NO"/>
        </w:rPr>
      </w:pPr>
      <w:r w:rsidRPr="00C1525A">
        <w:rPr>
          <w:lang w:val="nb-NO"/>
        </w:rPr>
        <w:t>Frist for inngivelse av tilbud</w:t>
      </w:r>
      <w:r w:rsidRPr="00C1525A">
        <w:rPr>
          <w:spacing w:val="-12"/>
          <w:lang w:val="nb-NO"/>
        </w:rPr>
        <w:t xml:space="preserve"> </w:t>
      </w:r>
      <w:r w:rsidRPr="00C1525A">
        <w:rPr>
          <w:lang w:val="nb-NO"/>
        </w:rPr>
        <w:t xml:space="preserve">er: </w:t>
      </w:r>
      <w:proofErr w:type="spellStart"/>
      <w:proofErr w:type="gramStart"/>
      <w:r w:rsidRPr="00C1525A">
        <w:rPr>
          <w:b/>
          <w:lang w:val="nb-NO"/>
        </w:rPr>
        <w:t>dd.mm.åååå</w:t>
      </w:r>
      <w:proofErr w:type="spellEnd"/>
      <w:proofErr w:type="gramEnd"/>
      <w:r w:rsidRPr="00C1525A">
        <w:rPr>
          <w:lang w:val="nb-NO"/>
        </w:rPr>
        <w:t xml:space="preserve"> </w:t>
      </w:r>
      <w:proofErr w:type="spellStart"/>
      <w:r w:rsidRPr="00C1525A">
        <w:rPr>
          <w:lang w:val="nb-NO"/>
        </w:rPr>
        <w:t>kl</w:t>
      </w:r>
      <w:proofErr w:type="spellEnd"/>
      <w:r w:rsidRPr="00C1525A">
        <w:rPr>
          <w:lang w:val="nb-NO"/>
        </w:rPr>
        <w:t xml:space="preserve"> </w:t>
      </w:r>
      <w:r w:rsidRPr="00C1525A">
        <w:rPr>
          <w:b/>
          <w:lang w:val="nb-NO"/>
        </w:rPr>
        <w:t>12:00.</w:t>
      </w:r>
    </w:p>
    <w:p w14:paraId="16E3443C" w14:textId="77777777" w:rsidR="00D83E69" w:rsidRPr="00C1525A" w:rsidRDefault="00D83E69" w:rsidP="00D83E69">
      <w:pPr>
        <w:spacing w:before="11"/>
        <w:rPr>
          <w:rFonts w:ascii="Times New Roman" w:eastAsia="Times New Roman" w:hAnsi="Times New Roman" w:cs="Times New Roman"/>
          <w:sz w:val="21"/>
          <w:szCs w:val="21"/>
          <w:lang w:val="nb-NO"/>
        </w:rPr>
      </w:pPr>
    </w:p>
    <w:p w14:paraId="27BD6846" w14:textId="13A52A1D" w:rsidR="00D83E69" w:rsidRPr="00C1525A" w:rsidRDefault="008C2C1A" w:rsidP="00F45861">
      <w:pPr>
        <w:pStyle w:val="Overskrift2"/>
        <w:numPr>
          <w:ilvl w:val="1"/>
          <w:numId w:val="8"/>
        </w:numPr>
        <w:ind w:left="709" w:hanging="567"/>
        <w:rPr>
          <w:lang w:val="nb-NO"/>
        </w:rPr>
      </w:pPr>
      <w:bookmarkStart w:id="60" w:name="_bookmark19"/>
      <w:bookmarkStart w:id="61" w:name="_Toc536797749"/>
      <w:bookmarkStart w:id="62" w:name="_Toc8037956"/>
      <w:bookmarkEnd w:id="60"/>
      <w:r w:rsidRPr="00C1525A">
        <w:rPr>
          <w:lang w:val="nb-NO"/>
        </w:rPr>
        <w:t xml:space="preserve">2.3. </w:t>
      </w:r>
      <w:r w:rsidR="00D83E69" w:rsidRPr="00C1525A">
        <w:rPr>
          <w:lang w:val="nb-NO"/>
        </w:rPr>
        <w:t>Vedståelsesfrist</w:t>
      </w:r>
      <w:bookmarkEnd w:id="61"/>
      <w:bookmarkEnd w:id="62"/>
    </w:p>
    <w:p w14:paraId="2855FAEE" w14:textId="77777777" w:rsidR="00D83E69" w:rsidRPr="00C1525A" w:rsidRDefault="00D83E69" w:rsidP="00D83E69">
      <w:pPr>
        <w:pStyle w:val="Brdtekst"/>
        <w:rPr>
          <w:lang w:val="nb-NO"/>
        </w:rPr>
      </w:pPr>
      <w:r w:rsidRPr="00C1525A">
        <w:rPr>
          <w:lang w:val="nb-NO"/>
        </w:rPr>
        <w:t>Energientreprenøren må vedstå seg sitt tilbud inntil kontrakt er undertegnet.</w:t>
      </w:r>
    </w:p>
    <w:p w14:paraId="05884A77" w14:textId="77777777" w:rsidR="00D83E69" w:rsidRPr="00C1525A" w:rsidRDefault="00D83E69" w:rsidP="00D83E69">
      <w:pPr>
        <w:pStyle w:val="Brdtekst"/>
        <w:rPr>
          <w:lang w:val="nb-NO"/>
        </w:rPr>
      </w:pPr>
    </w:p>
    <w:p w14:paraId="589D6E14" w14:textId="77777777" w:rsidR="00D83E69" w:rsidRPr="00C1525A" w:rsidRDefault="00D83E69" w:rsidP="00D83E69">
      <w:pPr>
        <w:pStyle w:val="Brdtekst"/>
        <w:rPr>
          <w:lang w:val="nb-NO"/>
        </w:rPr>
      </w:pPr>
    </w:p>
    <w:p w14:paraId="2A94CD9C" w14:textId="77777777" w:rsidR="00D83E69" w:rsidRPr="00C1525A" w:rsidRDefault="00D83E69" w:rsidP="00D83E69">
      <w:pPr>
        <w:pStyle w:val="Overskrift1"/>
        <w:rPr>
          <w:lang w:val="nb-NO"/>
        </w:rPr>
      </w:pPr>
      <w:bookmarkStart w:id="63" w:name="_bookmark20"/>
      <w:bookmarkStart w:id="64" w:name="_Toc536701163"/>
      <w:bookmarkStart w:id="65" w:name="_Toc536797750"/>
      <w:bookmarkStart w:id="66" w:name="_Toc8037957"/>
      <w:bookmarkEnd w:id="63"/>
      <w:r w:rsidRPr="00C1525A">
        <w:rPr>
          <w:lang w:val="nb-NO"/>
        </w:rPr>
        <w:lastRenderedPageBreak/>
        <w:t>Kvalifikasjonskrav</w:t>
      </w:r>
      <w:bookmarkEnd w:id="64"/>
      <w:bookmarkEnd w:id="65"/>
      <w:bookmarkEnd w:id="66"/>
    </w:p>
    <w:p w14:paraId="29A09312" w14:textId="77777777" w:rsidR="00D83E69" w:rsidRPr="00C1525A" w:rsidRDefault="00D83E69" w:rsidP="00D83E69">
      <w:pPr>
        <w:pStyle w:val="Brdtekst"/>
        <w:rPr>
          <w:i/>
          <w:lang w:val="nb-NO"/>
        </w:rPr>
      </w:pPr>
      <w:r w:rsidRPr="00C1525A">
        <w:rPr>
          <w:i/>
          <w:lang w:val="nb-NO"/>
        </w:rPr>
        <w:t>Enten</w:t>
      </w:r>
    </w:p>
    <w:p w14:paraId="1036D243" w14:textId="77777777" w:rsidR="00D83E69" w:rsidRPr="00C1525A" w:rsidRDefault="00D83E69" w:rsidP="00D83E69">
      <w:pPr>
        <w:pStyle w:val="Brdtekst"/>
        <w:rPr>
          <w:lang w:val="nb-NO"/>
        </w:rPr>
      </w:pPr>
    </w:p>
    <w:p w14:paraId="222D1B13" w14:textId="77777777" w:rsidR="00D83E69" w:rsidRPr="00C1525A" w:rsidRDefault="00D83E69" w:rsidP="00D83E69">
      <w:pPr>
        <w:pStyle w:val="Brdtekst"/>
        <w:rPr>
          <w:lang w:val="nb-NO"/>
        </w:rPr>
      </w:pPr>
      <w:r w:rsidRPr="00C1525A">
        <w:rPr>
          <w:lang w:val="nb-NO"/>
        </w:rPr>
        <w:t xml:space="preserve">For å kunne få sitt tilbud evaluert må leverandøren levere egenerklæring om at han oppfyller samtlige av de kvalifikasjonskravene som er oppgitt nedenfor. </w:t>
      </w:r>
    </w:p>
    <w:p w14:paraId="37746D5D" w14:textId="77777777" w:rsidR="00D83E69" w:rsidRPr="00C1525A" w:rsidRDefault="00D83E69" w:rsidP="00D83E69">
      <w:pPr>
        <w:pStyle w:val="Brdtekst"/>
        <w:rPr>
          <w:lang w:val="nb-NO"/>
        </w:rPr>
      </w:pPr>
    </w:p>
    <w:p w14:paraId="08944AE0" w14:textId="77777777" w:rsidR="00D83E69" w:rsidRPr="00C1525A" w:rsidRDefault="00D83E69" w:rsidP="00D83E69">
      <w:pPr>
        <w:pStyle w:val="Brdtekst"/>
        <w:rPr>
          <w:lang w:val="nb-NO"/>
        </w:rPr>
      </w:pPr>
      <w:commentRangeStart w:id="67"/>
      <w:r w:rsidRPr="00C1525A">
        <w:rPr>
          <w:lang w:val="nb-NO"/>
        </w:rPr>
        <w:t xml:space="preserve">Den eller de leverandørene som blir innstilt til kontraktsinngåelse må før kontrakt inngås dokumentere oppfyllelse av kvalifikasjonskravene i henhold til de opplyste dokumentasjonskrav. </w:t>
      </w:r>
      <w:commentRangeEnd w:id="67"/>
      <w:r w:rsidRPr="00C1525A">
        <w:rPr>
          <w:rStyle w:val="Merknadsreferanse"/>
          <w:sz w:val="20"/>
          <w:szCs w:val="20"/>
          <w:lang w:val="nb-NO"/>
        </w:rPr>
        <w:commentReference w:id="67"/>
      </w:r>
    </w:p>
    <w:p w14:paraId="3C092ECB" w14:textId="77777777" w:rsidR="00D83E69" w:rsidRPr="00C1525A" w:rsidRDefault="00D83E69" w:rsidP="00D83E69">
      <w:pPr>
        <w:pStyle w:val="Brdtekst"/>
        <w:rPr>
          <w:lang w:val="nb-NO"/>
        </w:rPr>
      </w:pPr>
    </w:p>
    <w:p w14:paraId="4754FD29" w14:textId="77777777" w:rsidR="00D83E69" w:rsidRPr="00C1525A" w:rsidRDefault="00D83E69" w:rsidP="00D83E69">
      <w:pPr>
        <w:pStyle w:val="Brdtekst"/>
        <w:rPr>
          <w:i/>
          <w:lang w:val="nb-NO"/>
        </w:rPr>
      </w:pPr>
      <w:r w:rsidRPr="00C1525A">
        <w:rPr>
          <w:i/>
          <w:lang w:val="nb-NO"/>
        </w:rPr>
        <w:t>Eller</w:t>
      </w:r>
    </w:p>
    <w:p w14:paraId="2280D873" w14:textId="77777777" w:rsidR="00D83E69" w:rsidRPr="00C1525A" w:rsidRDefault="00D83E69" w:rsidP="00D83E69">
      <w:pPr>
        <w:pStyle w:val="Brdtekst"/>
        <w:rPr>
          <w:lang w:val="nb-NO"/>
        </w:rPr>
      </w:pPr>
    </w:p>
    <w:p w14:paraId="43FC835A" w14:textId="77777777" w:rsidR="00D83E69" w:rsidRPr="00C1525A" w:rsidRDefault="00D83E69" w:rsidP="00D83E69">
      <w:pPr>
        <w:pStyle w:val="Brdtekst"/>
        <w:rPr>
          <w:lang w:val="nb-NO"/>
        </w:rPr>
      </w:pPr>
      <w:commentRangeStart w:id="68"/>
      <w:r w:rsidRPr="00C1525A">
        <w:rPr>
          <w:lang w:val="nb-NO"/>
        </w:rPr>
        <w:t>For å kunne få sitt tilbud evaluert må leverandøren levere etterspurt dokumentasjon på at han oppfyller kvalifikasjonskravene.</w:t>
      </w:r>
      <w:commentRangeEnd w:id="68"/>
      <w:r w:rsidRPr="00C1525A">
        <w:rPr>
          <w:rStyle w:val="Merknadsreferanse"/>
          <w:sz w:val="20"/>
          <w:szCs w:val="20"/>
          <w:lang w:val="nb-NO"/>
        </w:rPr>
        <w:commentReference w:id="68"/>
      </w:r>
    </w:p>
    <w:p w14:paraId="4947E9CA" w14:textId="77777777" w:rsidR="00D83E69" w:rsidRPr="00C1525A" w:rsidRDefault="00D83E69" w:rsidP="00D83E69">
      <w:pPr>
        <w:rPr>
          <w:rFonts w:cs="Arial"/>
          <w:sz w:val="20"/>
          <w:lang w:val="nb-NO"/>
        </w:rPr>
      </w:pPr>
    </w:p>
    <w:p w14:paraId="66E0B8E8" w14:textId="77777777" w:rsidR="00D83E69" w:rsidRPr="00C1525A" w:rsidRDefault="00D83E69" w:rsidP="00D83E69">
      <w:pPr>
        <w:rPr>
          <w:rFonts w:cs="Arial"/>
          <w:sz w:val="20"/>
          <w:lang w:val="nb-NO"/>
        </w:rPr>
      </w:pPr>
    </w:p>
    <w:p w14:paraId="562283E8" w14:textId="77777777" w:rsidR="00D83E69" w:rsidRPr="00C1525A" w:rsidRDefault="00D83E69" w:rsidP="00F45861">
      <w:pPr>
        <w:pStyle w:val="Overskrift2"/>
        <w:numPr>
          <w:ilvl w:val="1"/>
          <w:numId w:val="8"/>
        </w:numPr>
        <w:ind w:left="709" w:hanging="567"/>
        <w:rPr>
          <w:lang w:val="nb-NO"/>
        </w:rPr>
      </w:pPr>
      <w:bookmarkStart w:id="69" w:name="_Toc487700646"/>
      <w:bookmarkStart w:id="70" w:name="_Toc518635906"/>
      <w:bookmarkStart w:id="71" w:name="_Toc8037958"/>
      <w:commentRangeStart w:id="72"/>
      <w:r w:rsidRPr="00C1525A">
        <w:rPr>
          <w:lang w:val="nb-NO"/>
        </w:rPr>
        <w:t>Skatteattest</w:t>
      </w:r>
      <w:commentRangeEnd w:id="72"/>
      <w:r w:rsidRPr="00C1525A">
        <w:rPr>
          <w:lang w:val="nb-NO"/>
        </w:rPr>
        <w:commentReference w:id="72"/>
      </w:r>
      <w:bookmarkEnd w:id="69"/>
      <w:bookmarkEnd w:id="70"/>
      <w:bookmarkEnd w:id="71"/>
    </w:p>
    <w:p w14:paraId="052B3D24" w14:textId="77777777" w:rsidR="00D83E69" w:rsidRPr="00C1525A" w:rsidRDefault="00D83E69" w:rsidP="00D83E69">
      <w:pPr>
        <w:pStyle w:val="Brdtekst"/>
        <w:rPr>
          <w:lang w:val="nb-NO"/>
        </w:rPr>
      </w:pPr>
      <w:r w:rsidRPr="00C1525A">
        <w:rPr>
          <w:lang w:val="nb-NO"/>
        </w:rPr>
        <w:t>Norske leverandøren skal ha ordnede forhold med hensyn til betaling av skatt, arbeidsavgift og merverdiavgift.</w:t>
      </w:r>
    </w:p>
    <w:p w14:paraId="66D54A18" w14:textId="77777777" w:rsidR="00D83E69" w:rsidRPr="00C1525A" w:rsidRDefault="00D83E69" w:rsidP="00D83E69">
      <w:pPr>
        <w:pStyle w:val="Brdtekst"/>
        <w:rPr>
          <w:lang w:val="nb-NO"/>
        </w:rPr>
      </w:pPr>
    </w:p>
    <w:p w14:paraId="1F886784" w14:textId="00946B46" w:rsidR="00D83E69" w:rsidRPr="00C1525A" w:rsidRDefault="00D83E69" w:rsidP="00AF2AB8">
      <w:pPr>
        <w:pStyle w:val="Overskrift3"/>
        <w:numPr>
          <w:ilvl w:val="2"/>
          <w:numId w:val="8"/>
        </w:numPr>
        <w:rPr>
          <w:lang w:val="nb-NO"/>
        </w:rPr>
      </w:pPr>
      <w:bookmarkStart w:id="73" w:name="_Toc8037959"/>
      <w:r w:rsidRPr="00C1525A">
        <w:rPr>
          <w:lang w:val="nb-NO"/>
        </w:rPr>
        <w:t>Dokumentasjonskrav:</w:t>
      </w:r>
      <w:bookmarkEnd w:id="73"/>
    </w:p>
    <w:p w14:paraId="4EF802E7" w14:textId="77777777" w:rsidR="00D83E69" w:rsidRPr="00C1525A" w:rsidRDefault="00D83E69" w:rsidP="00D83E69">
      <w:pPr>
        <w:pStyle w:val="Brdtekst"/>
        <w:rPr>
          <w:lang w:val="nb-NO"/>
        </w:rPr>
      </w:pPr>
      <w:r w:rsidRPr="00C1525A">
        <w:rPr>
          <w:lang w:val="nb-NO"/>
        </w:rPr>
        <w:t>Skatteattest, ikke eldre en 6 mnd.</w:t>
      </w:r>
    </w:p>
    <w:p w14:paraId="1B942A7E" w14:textId="77777777" w:rsidR="00D83E69" w:rsidRPr="00C1525A" w:rsidRDefault="00D83E69" w:rsidP="00D83E69">
      <w:pPr>
        <w:pStyle w:val="Brdtekst"/>
        <w:rPr>
          <w:lang w:val="nb-NO"/>
        </w:rPr>
      </w:pPr>
    </w:p>
    <w:p w14:paraId="1E2EDDB2" w14:textId="26576849" w:rsidR="00D83E69" w:rsidRPr="00F45861" w:rsidRDefault="00D83E69" w:rsidP="00F45861">
      <w:pPr>
        <w:pStyle w:val="Overskrift2"/>
        <w:numPr>
          <w:ilvl w:val="1"/>
          <w:numId w:val="8"/>
        </w:numPr>
        <w:ind w:left="709" w:hanging="567"/>
        <w:rPr>
          <w:lang w:val="nb-NO"/>
        </w:rPr>
      </w:pPr>
      <w:bookmarkStart w:id="74" w:name="_bookmark21"/>
      <w:bookmarkStart w:id="75" w:name="_Toc536797751"/>
      <w:bookmarkStart w:id="76" w:name="_Toc8037960"/>
      <w:bookmarkEnd w:id="74"/>
      <w:r w:rsidRPr="00C1525A">
        <w:rPr>
          <w:lang w:val="nb-NO"/>
        </w:rPr>
        <w:t>Energientreprenørens organisatoriske og juridiske</w:t>
      </w:r>
      <w:r w:rsidRPr="00F45861">
        <w:rPr>
          <w:lang w:val="nb-NO"/>
        </w:rPr>
        <w:t xml:space="preserve"> </w:t>
      </w:r>
      <w:r w:rsidRPr="00C1525A">
        <w:rPr>
          <w:lang w:val="nb-NO"/>
        </w:rPr>
        <w:t>stilling</w:t>
      </w:r>
      <w:bookmarkEnd w:id="75"/>
      <w:bookmarkEnd w:id="76"/>
    </w:p>
    <w:p w14:paraId="06FBB8CE" w14:textId="77777777" w:rsidR="00D83E69" w:rsidRPr="00C1525A" w:rsidRDefault="00D83E69" w:rsidP="00D83E69">
      <w:pPr>
        <w:pStyle w:val="Brdtekst"/>
        <w:rPr>
          <w:lang w:val="nb-NO"/>
        </w:rPr>
      </w:pPr>
      <w:r w:rsidRPr="00C1525A">
        <w:rPr>
          <w:lang w:val="nb-NO"/>
        </w:rPr>
        <w:t>Leverandøren skal være registrert i et foretaksregister, faglig register eller et handelsregister i den staten leverandøren er etablert.</w:t>
      </w:r>
    </w:p>
    <w:p w14:paraId="01ED60BA" w14:textId="77777777" w:rsidR="00D83E69" w:rsidRPr="00C1525A" w:rsidRDefault="00D83E69" w:rsidP="00D83E69">
      <w:pPr>
        <w:pStyle w:val="Brdtekst"/>
        <w:rPr>
          <w:lang w:val="nb-NO"/>
        </w:rPr>
      </w:pPr>
    </w:p>
    <w:p w14:paraId="0AA4614B" w14:textId="40CD634C" w:rsidR="00D83E69" w:rsidRPr="00C1525A" w:rsidRDefault="00D83E69" w:rsidP="00AF2AB8">
      <w:pPr>
        <w:pStyle w:val="Overskrift3"/>
        <w:numPr>
          <w:ilvl w:val="2"/>
          <w:numId w:val="12"/>
        </w:numPr>
        <w:rPr>
          <w:lang w:val="nb-NO"/>
        </w:rPr>
      </w:pPr>
      <w:bookmarkStart w:id="77" w:name="_Toc8037961"/>
      <w:r w:rsidRPr="00C1525A">
        <w:rPr>
          <w:lang w:val="nb-NO"/>
        </w:rPr>
        <w:t>Dokumentasjonskrav:</w:t>
      </w:r>
      <w:bookmarkEnd w:id="77"/>
    </w:p>
    <w:p w14:paraId="5F3523AF" w14:textId="77777777" w:rsidR="00D83E69" w:rsidRPr="00C1525A" w:rsidRDefault="00D83E69" w:rsidP="00D83E69">
      <w:pPr>
        <w:pStyle w:val="Brdtekst"/>
        <w:rPr>
          <w:lang w:val="nb-NO"/>
        </w:rPr>
      </w:pPr>
      <w:r w:rsidRPr="00C1525A">
        <w:rPr>
          <w:lang w:val="nb-NO"/>
        </w:rPr>
        <w:t>Norske selskaper: Firmaattest</w:t>
      </w:r>
    </w:p>
    <w:p w14:paraId="14A6CC35" w14:textId="77777777" w:rsidR="00D83E69" w:rsidRPr="00C1525A" w:rsidRDefault="00D83E69" w:rsidP="00D83E69">
      <w:pPr>
        <w:pStyle w:val="Brdtekst"/>
        <w:rPr>
          <w:lang w:val="nb-NO"/>
        </w:rPr>
      </w:pPr>
      <w:r w:rsidRPr="00C1525A">
        <w:rPr>
          <w:lang w:val="nb-NO"/>
        </w:rPr>
        <w:t>Utenlandske selskaper: Godtgjørelse på at selskapet er registrert i foretaksregister, faglig register eller et handelsregister i den staten leverandøren er etablert.</w:t>
      </w:r>
    </w:p>
    <w:p w14:paraId="5DF4B710" w14:textId="77777777" w:rsidR="00D83E69" w:rsidRPr="00C1525A" w:rsidRDefault="00D83E69" w:rsidP="00D83E69">
      <w:pPr>
        <w:pStyle w:val="Brdtekst"/>
        <w:rPr>
          <w:lang w:val="nb-NO"/>
        </w:rPr>
      </w:pPr>
    </w:p>
    <w:p w14:paraId="101FC84B" w14:textId="27DA61E3" w:rsidR="00D83E69" w:rsidRPr="00F45861" w:rsidRDefault="00D83E69" w:rsidP="00F45861">
      <w:pPr>
        <w:pStyle w:val="Overskrift2"/>
        <w:numPr>
          <w:ilvl w:val="1"/>
          <w:numId w:val="8"/>
        </w:numPr>
        <w:ind w:left="709" w:hanging="567"/>
        <w:rPr>
          <w:lang w:val="nb-NO"/>
        </w:rPr>
      </w:pPr>
      <w:bookmarkStart w:id="78" w:name="_bookmark22"/>
      <w:bookmarkStart w:id="79" w:name="_Toc536797752"/>
      <w:bookmarkStart w:id="80" w:name="_Toc8037962"/>
      <w:bookmarkEnd w:id="78"/>
      <w:r w:rsidRPr="00C1525A">
        <w:rPr>
          <w:lang w:val="nb-NO"/>
        </w:rPr>
        <w:t>Energientreprenørens økonomiske og finansielle</w:t>
      </w:r>
      <w:r w:rsidRPr="00F45861">
        <w:rPr>
          <w:lang w:val="nb-NO"/>
        </w:rPr>
        <w:t xml:space="preserve"> </w:t>
      </w:r>
      <w:r w:rsidRPr="00C1525A">
        <w:rPr>
          <w:lang w:val="nb-NO"/>
        </w:rPr>
        <w:t>kapasitet</w:t>
      </w:r>
      <w:bookmarkEnd w:id="79"/>
      <w:bookmarkEnd w:id="80"/>
    </w:p>
    <w:p w14:paraId="2E5392CE" w14:textId="77777777" w:rsidR="00D83E69" w:rsidRPr="00C1525A" w:rsidRDefault="00D83E69" w:rsidP="00D83E69">
      <w:pPr>
        <w:pStyle w:val="Brdtekst"/>
        <w:rPr>
          <w:lang w:val="nb-NO"/>
        </w:rPr>
      </w:pPr>
      <w:bookmarkStart w:id="81" w:name="_Toc536797753"/>
      <w:commentRangeStart w:id="82"/>
      <w:r w:rsidRPr="00C1525A">
        <w:rPr>
          <w:lang w:val="nb-NO"/>
        </w:rPr>
        <w:t>Leverandøren skal ha tilstrekkelig økonomisk og finansiell kapasitet til å kunne utføre kontrakten. Kredittverdighet uten krav til sikkerhetsstillelse vil være tilstrekkelig til å oppfylle kravet.</w:t>
      </w:r>
      <w:commentRangeEnd w:id="82"/>
      <w:r w:rsidRPr="00C1525A">
        <w:rPr>
          <w:lang w:val="nb-NO"/>
        </w:rPr>
        <w:commentReference w:id="82"/>
      </w:r>
    </w:p>
    <w:p w14:paraId="5733AD18" w14:textId="77777777" w:rsidR="00D83E69" w:rsidRPr="00C1525A" w:rsidRDefault="00D83E69" w:rsidP="00D83E69">
      <w:pPr>
        <w:pStyle w:val="Brdtekst"/>
        <w:rPr>
          <w:lang w:val="nb-NO"/>
        </w:rPr>
      </w:pPr>
    </w:p>
    <w:p w14:paraId="74845DC3" w14:textId="079DF40E" w:rsidR="00D83E69" w:rsidRPr="00C1525A" w:rsidRDefault="00D83E69" w:rsidP="00AF2AB8">
      <w:pPr>
        <w:pStyle w:val="Overskrift3"/>
        <w:numPr>
          <w:ilvl w:val="2"/>
          <w:numId w:val="12"/>
        </w:numPr>
        <w:rPr>
          <w:lang w:val="nb-NO"/>
        </w:rPr>
      </w:pPr>
      <w:bookmarkStart w:id="83" w:name="_Toc8037963"/>
      <w:bookmarkEnd w:id="81"/>
      <w:r w:rsidRPr="00C1525A">
        <w:rPr>
          <w:lang w:val="nb-NO"/>
        </w:rPr>
        <w:t>Dokumentasjonskrav:</w:t>
      </w:r>
      <w:bookmarkEnd w:id="83"/>
    </w:p>
    <w:p w14:paraId="150DFF33" w14:textId="77777777" w:rsidR="00D83E69" w:rsidRPr="00C1525A" w:rsidRDefault="00D83E69" w:rsidP="00D83E69">
      <w:pPr>
        <w:pStyle w:val="Brdtekst"/>
        <w:rPr>
          <w:rFonts w:cs="Times New Roman"/>
          <w:szCs w:val="24"/>
          <w:lang w:val="nb-NO"/>
        </w:rPr>
      </w:pPr>
      <w:r w:rsidRPr="00C1525A">
        <w:rPr>
          <w:lang w:val="nb-NO"/>
        </w:rPr>
        <w:t>Kredittvurdering fra godkjent</w:t>
      </w:r>
      <w:r w:rsidRPr="00C1525A">
        <w:rPr>
          <w:spacing w:val="-21"/>
          <w:lang w:val="nb-NO"/>
        </w:rPr>
        <w:t xml:space="preserve"> </w:t>
      </w:r>
      <w:r w:rsidRPr="00C1525A">
        <w:rPr>
          <w:lang w:val="nb-NO"/>
        </w:rPr>
        <w:t>kredittvurderingsinstitusjon</w:t>
      </w:r>
    </w:p>
    <w:p w14:paraId="5503F6A8" w14:textId="77777777" w:rsidR="00D83E69" w:rsidRPr="00C1525A" w:rsidRDefault="00D83E69" w:rsidP="00D83E69">
      <w:pPr>
        <w:rPr>
          <w:rFonts w:ascii="Times New Roman" w:eastAsia="Times New Roman" w:hAnsi="Times New Roman" w:cs="Times New Roman"/>
          <w:szCs w:val="24"/>
          <w:lang w:val="nb-NO"/>
        </w:rPr>
      </w:pPr>
    </w:p>
    <w:p w14:paraId="141A6E8A" w14:textId="38BAA58D" w:rsidR="00D83E69" w:rsidRPr="00C1525A" w:rsidRDefault="00D83E69" w:rsidP="00AF2AB8">
      <w:pPr>
        <w:pStyle w:val="Overskrift2"/>
        <w:numPr>
          <w:ilvl w:val="1"/>
          <w:numId w:val="12"/>
        </w:numPr>
        <w:ind w:left="851" w:hanging="851"/>
        <w:rPr>
          <w:rFonts w:cs="Times New Roman"/>
          <w:lang w:val="nb-NO"/>
        </w:rPr>
      </w:pPr>
      <w:bookmarkStart w:id="84" w:name="_bookmark23"/>
      <w:bookmarkStart w:id="85" w:name="_Toc536797754"/>
      <w:bookmarkStart w:id="86" w:name="_Toc8037964"/>
      <w:bookmarkEnd w:id="84"/>
      <w:r w:rsidRPr="00C1525A">
        <w:rPr>
          <w:lang w:val="nb-NO"/>
        </w:rPr>
        <w:t>Energientreprenørens tekniske og faglige</w:t>
      </w:r>
      <w:r w:rsidRPr="00C1525A">
        <w:rPr>
          <w:spacing w:val="-36"/>
          <w:lang w:val="nb-NO"/>
        </w:rPr>
        <w:t xml:space="preserve"> </w:t>
      </w:r>
      <w:r w:rsidRPr="00C1525A">
        <w:rPr>
          <w:lang w:val="nb-NO"/>
        </w:rPr>
        <w:t>kvalifikasjoner</w:t>
      </w:r>
      <w:bookmarkEnd w:id="85"/>
      <w:bookmarkEnd w:id="86"/>
    </w:p>
    <w:p w14:paraId="550F6000" w14:textId="77777777" w:rsidR="00D83E69" w:rsidRPr="00C1525A" w:rsidRDefault="00D83E69" w:rsidP="00D83E69">
      <w:pPr>
        <w:pStyle w:val="Brdtekst"/>
        <w:rPr>
          <w:lang w:val="nb-NO"/>
        </w:rPr>
      </w:pPr>
      <w:r w:rsidRPr="00C1525A">
        <w:rPr>
          <w:lang w:val="nb-NO"/>
        </w:rPr>
        <w:t xml:space="preserve">Det kreves at energientreprenøren har gjennomført tilsvarende oppdrag på en tilfredsstillende måte og har en organisasjon som er rustet til å gjennomføre kontrakten. Videre skal energientreprenøren ha et </w:t>
      </w:r>
      <w:r w:rsidRPr="00C1525A">
        <w:rPr>
          <w:lang w:val="nb-NO"/>
        </w:rPr>
        <w:lastRenderedPageBreak/>
        <w:t>velfungerende kvalitetssikringssystem og ha nødvendige godkjennelser som er nødvendig for å gjennomføre arbeidene.</w:t>
      </w:r>
    </w:p>
    <w:p w14:paraId="49E2BEDC" w14:textId="77777777" w:rsidR="00D83E69" w:rsidRPr="00C1525A" w:rsidRDefault="00D83E69" w:rsidP="00D83E69">
      <w:pPr>
        <w:rPr>
          <w:lang w:val="nb-NO"/>
        </w:rPr>
      </w:pPr>
    </w:p>
    <w:p w14:paraId="1AC0D61D" w14:textId="77777777" w:rsidR="00D83E69" w:rsidRPr="00C1525A" w:rsidRDefault="00D83E69" w:rsidP="00D83E69">
      <w:pPr>
        <w:pStyle w:val="Brdtekst"/>
        <w:rPr>
          <w:lang w:val="nb-NO"/>
        </w:rPr>
      </w:pPr>
      <w:r w:rsidRPr="00C1525A">
        <w:rPr>
          <w:lang w:val="nb-NO"/>
        </w:rPr>
        <w:t>Gjennomføringsevne skal dokumenteres ved å oppgi minimum 3 referanseprosjekter av tilsvarende kompleksitet, med kontaktpersoner som kan kontaktes for få dokumentert gjennomføringsevnen. I tillegg skal det legges ved organisasjonsplaner som viser nøkkelpersonell som skal benyttes i dette prosjektet. CV-er på nøkkelpersonell skal vedlegges.</w:t>
      </w:r>
    </w:p>
    <w:p w14:paraId="72E2E85B" w14:textId="77777777" w:rsidR="00D83E69" w:rsidRPr="00C1525A" w:rsidRDefault="00D83E69" w:rsidP="00D83E69">
      <w:pPr>
        <w:pStyle w:val="Brdtekst"/>
        <w:rPr>
          <w:lang w:val="nb-NO"/>
        </w:rPr>
      </w:pPr>
    </w:p>
    <w:p w14:paraId="05F8D263" w14:textId="77777777" w:rsidR="00D83E69" w:rsidRPr="00C1525A" w:rsidRDefault="00D83E69" w:rsidP="00D83E69">
      <w:pPr>
        <w:pStyle w:val="Brdtekst"/>
        <w:rPr>
          <w:lang w:val="nb-NO"/>
        </w:rPr>
      </w:pPr>
      <w:r w:rsidRPr="00C1525A">
        <w:rPr>
          <w:lang w:val="nb-NO"/>
        </w:rPr>
        <w:t xml:space="preserve">Organisasjonsplaner for de enkelte faser skal vise navn på nøkkelpersoner. </w:t>
      </w:r>
    </w:p>
    <w:p w14:paraId="35ABE606" w14:textId="77777777" w:rsidR="00D83E69" w:rsidRPr="00C1525A" w:rsidRDefault="00D83E69" w:rsidP="00D83E69">
      <w:pPr>
        <w:pStyle w:val="Brdtekst"/>
        <w:rPr>
          <w:lang w:val="nb-NO"/>
        </w:rPr>
      </w:pPr>
    </w:p>
    <w:p w14:paraId="1EA447A7" w14:textId="77777777" w:rsidR="00D83E69" w:rsidRPr="00C1525A" w:rsidRDefault="00D83E69" w:rsidP="00AF2AB8">
      <w:pPr>
        <w:pStyle w:val="Brdtekst"/>
        <w:numPr>
          <w:ilvl w:val="0"/>
          <w:numId w:val="5"/>
        </w:numPr>
        <w:spacing w:after="240"/>
        <w:rPr>
          <w:lang w:val="nb-NO"/>
        </w:rPr>
      </w:pPr>
      <w:r w:rsidRPr="00C1525A">
        <w:rPr>
          <w:lang w:val="nb-NO"/>
        </w:rPr>
        <w:t xml:space="preserve">Fase 1: Organisasjonsplan som viser organisasjon for analysefasen, med minimum prosjektleder og analyseansvarlige, samt fagansvarlige for de aktuelle fagområdene (elektro, VVS, EOS, AUT, informasjon). </w:t>
      </w:r>
    </w:p>
    <w:p w14:paraId="1F5D927C" w14:textId="77777777" w:rsidR="00D83E69" w:rsidRPr="00C1525A" w:rsidRDefault="00D83E69" w:rsidP="00AF2AB8">
      <w:pPr>
        <w:pStyle w:val="Brdtekst"/>
        <w:numPr>
          <w:ilvl w:val="0"/>
          <w:numId w:val="5"/>
        </w:numPr>
        <w:spacing w:after="240"/>
        <w:rPr>
          <w:lang w:val="nb-NO"/>
        </w:rPr>
      </w:pPr>
      <w:r w:rsidRPr="00C1525A">
        <w:rPr>
          <w:lang w:val="nb-NO"/>
        </w:rPr>
        <w:t xml:space="preserve">Fase 2: Organisasjonsplan som viser organisasjon for utførelse, med minimum prosjektleder og fagansvarlige for de aktuelle fagområdene (elektro, VVS, EOS, AUT, informasjon). </w:t>
      </w:r>
    </w:p>
    <w:p w14:paraId="63C95717" w14:textId="77777777" w:rsidR="00D83E69" w:rsidRPr="00C1525A" w:rsidRDefault="00D83E69" w:rsidP="00AF2AB8">
      <w:pPr>
        <w:pStyle w:val="Brdtekst"/>
        <w:numPr>
          <w:ilvl w:val="0"/>
          <w:numId w:val="5"/>
        </w:numPr>
        <w:spacing w:after="240"/>
        <w:rPr>
          <w:lang w:val="nb-NO"/>
        </w:rPr>
      </w:pPr>
      <w:r w:rsidRPr="00C1525A">
        <w:rPr>
          <w:lang w:val="nb-NO"/>
        </w:rPr>
        <w:t>Fase 3: Organisasjonsplan som viser organisasjon for sparegarantifasen, med minimum prosjektleder og prosjektmedarbeidere.</w:t>
      </w:r>
    </w:p>
    <w:p w14:paraId="3E1F0877" w14:textId="77777777" w:rsidR="00D83E69" w:rsidRPr="00C1525A" w:rsidRDefault="00D83E69" w:rsidP="00D83E69">
      <w:pPr>
        <w:pStyle w:val="Brdtekst"/>
        <w:rPr>
          <w:lang w:val="nb-NO"/>
        </w:rPr>
      </w:pPr>
    </w:p>
    <w:p w14:paraId="4794816A" w14:textId="77777777" w:rsidR="00D83E69" w:rsidRPr="00C1525A" w:rsidRDefault="00D83E69" w:rsidP="00D83E69">
      <w:pPr>
        <w:pStyle w:val="Brdtekst"/>
        <w:rPr>
          <w:rFonts w:cs="Times New Roman"/>
          <w:sz w:val="28"/>
          <w:szCs w:val="28"/>
          <w:lang w:val="nb-NO"/>
        </w:rPr>
      </w:pPr>
      <w:r w:rsidRPr="00C1525A">
        <w:rPr>
          <w:lang w:val="nb-NO"/>
        </w:rPr>
        <w:t xml:space="preserve">Dokumentasjonen må være god nok til at tilbyder kan vurdere og vekte gjennomføringsevnen i utvelgelseskriteriet. </w:t>
      </w:r>
    </w:p>
    <w:p w14:paraId="2735A497" w14:textId="77777777" w:rsidR="00D83E69" w:rsidRPr="00C1525A" w:rsidRDefault="00D83E69" w:rsidP="00D83E69">
      <w:pPr>
        <w:pStyle w:val="Brdtekst"/>
        <w:rPr>
          <w:lang w:val="nb-NO"/>
        </w:rPr>
      </w:pPr>
    </w:p>
    <w:p w14:paraId="4FF7E99B" w14:textId="60B3E196" w:rsidR="00D83E69" w:rsidRPr="00C1525A" w:rsidRDefault="00D83E69" w:rsidP="00AF2AB8">
      <w:pPr>
        <w:pStyle w:val="Overskrift3"/>
        <w:numPr>
          <w:ilvl w:val="2"/>
          <w:numId w:val="12"/>
        </w:numPr>
        <w:rPr>
          <w:lang w:val="nb-NO"/>
        </w:rPr>
      </w:pPr>
      <w:bookmarkStart w:id="87" w:name="_Toc8037965"/>
      <w:r w:rsidRPr="00C1525A">
        <w:rPr>
          <w:lang w:val="nb-NO"/>
        </w:rPr>
        <w:t>Dokumentasjonskrav:</w:t>
      </w:r>
      <w:bookmarkEnd w:id="87"/>
    </w:p>
    <w:p w14:paraId="74C9B459" w14:textId="77777777" w:rsidR="00D83E69" w:rsidRPr="00C1525A" w:rsidRDefault="00D83E69" w:rsidP="00AF2AB8">
      <w:pPr>
        <w:pStyle w:val="Brdtekst"/>
        <w:numPr>
          <w:ilvl w:val="0"/>
          <w:numId w:val="7"/>
        </w:numPr>
        <w:spacing w:after="240"/>
        <w:rPr>
          <w:rFonts w:cs="Times New Roman"/>
          <w:lang w:val="nb-NO"/>
        </w:rPr>
      </w:pPr>
      <w:r w:rsidRPr="00C1525A">
        <w:rPr>
          <w:lang w:val="nb-NO"/>
        </w:rPr>
        <w:t>Foretakets viktigste leveranser de siste 3 årene, inkludert deres verdi, tidspunkt</w:t>
      </w:r>
      <w:r w:rsidRPr="00C1525A">
        <w:rPr>
          <w:spacing w:val="-21"/>
          <w:lang w:val="nb-NO"/>
        </w:rPr>
        <w:t xml:space="preserve"> </w:t>
      </w:r>
      <w:r w:rsidRPr="00C1525A">
        <w:rPr>
          <w:lang w:val="nb-NO"/>
        </w:rPr>
        <w:t>og kontaktperson hos oppdragsgiver</w:t>
      </w:r>
    </w:p>
    <w:p w14:paraId="7918C0C0" w14:textId="77777777" w:rsidR="00D83E69" w:rsidRPr="00C1525A" w:rsidRDefault="00D83E69" w:rsidP="00AF2AB8">
      <w:pPr>
        <w:pStyle w:val="Brdtekst"/>
        <w:numPr>
          <w:ilvl w:val="0"/>
          <w:numId w:val="7"/>
        </w:numPr>
        <w:spacing w:after="240"/>
        <w:rPr>
          <w:rFonts w:cs="Times New Roman"/>
          <w:lang w:val="nb-NO"/>
        </w:rPr>
      </w:pPr>
      <w:r w:rsidRPr="00C1525A">
        <w:rPr>
          <w:lang w:val="nb-NO"/>
        </w:rPr>
        <w:t xml:space="preserve">Redegjørelse </w:t>
      </w:r>
      <w:proofErr w:type="gramStart"/>
      <w:r w:rsidRPr="00C1525A">
        <w:rPr>
          <w:lang w:val="nb-NO"/>
        </w:rPr>
        <w:t>vedrørende</w:t>
      </w:r>
      <w:proofErr w:type="gramEnd"/>
      <w:r w:rsidRPr="00C1525A">
        <w:rPr>
          <w:lang w:val="nb-NO"/>
        </w:rPr>
        <w:t xml:space="preserve"> foretakets</w:t>
      </w:r>
      <w:r w:rsidRPr="00C1525A">
        <w:rPr>
          <w:spacing w:val="-32"/>
          <w:lang w:val="nb-NO"/>
        </w:rPr>
        <w:t xml:space="preserve"> </w:t>
      </w:r>
      <w:r w:rsidRPr="00C1525A">
        <w:rPr>
          <w:lang w:val="nb-NO"/>
        </w:rPr>
        <w:t>kvalitetssikringssystem/kvalitetsstyringssystem</w:t>
      </w:r>
    </w:p>
    <w:p w14:paraId="45A780DB" w14:textId="77777777" w:rsidR="00D83E69" w:rsidRPr="00C1525A" w:rsidRDefault="00D83E69" w:rsidP="00AF2AB8">
      <w:pPr>
        <w:pStyle w:val="Brdtekst"/>
        <w:numPr>
          <w:ilvl w:val="0"/>
          <w:numId w:val="7"/>
        </w:numPr>
        <w:spacing w:after="240"/>
        <w:rPr>
          <w:lang w:val="nb-NO"/>
        </w:rPr>
      </w:pPr>
      <w:r w:rsidRPr="00C1525A">
        <w:rPr>
          <w:lang w:val="nb-NO"/>
        </w:rPr>
        <w:t>Bekreftelse på at energientreprenøren er autorisert/godkjent for de arbeider</w:t>
      </w:r>
      <w:r w:rsidRPr="00C1525A">
        <w:rPr>
          <w:spacing w:val="-16"/>
          <w:lang w:val="nb-NO"/>
        </w:rPr>
        <w:t xml:space="preserve"> </w:t>
      </w:r>
      <w:r w:rsidRPr="00C1525A">
        <w:rPr>
          <w:lang w:val="nb-NO"/>
        </w:rPr>
        <w:t>tilbudet omfatter</w:t>
      </w:r>
      <w:bookmarkStart w:id="88" w:name="_Hlk535671134"/>
    </w:p>
    <w:bookmarkEnd w:id="88"/>
    <w:p w14:paraId="46073C2E" w14:textId="77777777" w:rsidR="00D83E69" w:rsidRPr="00C1525A" w:rsidRDefault="00D83E69" w:rsidP="00AF2AB8">
      <w:pPr>
        <w:pStyle w:val="Brdtekst"/>
        <w:numPr>
          <w:ilvl w:val="0"/>
          <w:numId w:val="7"/>
        </w:numPr>
        <w:spacing w:after="240"/>
        <w:rPr>
          <w:lang w:val="nb-NO"/>
        </w:rPr>
      </w:pPr>
      <w:r w:rsidRPr="00C1525A">
        <w:rPr>
          <w:lang w:val="nb-NO"/>
        </w:rPr>
        <w:t>Dokumentasjon av gjennomføringsevne som beskrevet ovenfor</w:t>
      </w:r>
    </w:p>
    <w:p w14:paraId="1E9C9CC3" w14:textId="77777777" w:rsidR="00D83E69" w:rsidRPr="00C1525A" w:rsidRDefault="00D83E69" w:rsidP="00D83E69">
      <w:pPr>
        <w:pStyle w:val="Brdtekst"/>
        <w:rPr>
          <w:lang w:val="nb-NO"/>
        </w:rPr>
      </w:pPr>
    </w:p>
    <w:p w14:paraId="79369577" w14:textId="77777777" w:rsidR="00D83E69" w:rsidRPr="00C1525A" w:rsidRDefault="00D83E69" w:rsidP="00D83E69">
      <w:pPr>
        <w:rPr>
          <w:rFonts w:ascii="Times New Roman" w:eastAsia="Times New Roman" w:hAnsi="Times New Roman" w:cs="Times New Roman"/>
          <w:lang w:val="nb-NO"/>
        </w:rPr>
      </w:pPr>
    </w:p>
    <w:p w14:paraId="3E10F203" w14:textId="77777777" w:rsidR="00D83E69" w:rsidRPr="00C1525A" w:rsidRDefault="00D83E69" w:rsidP="00D83E69">
      <w:pPr>
        <w:rPr>
          <w:rFonts w:ascii="Verdana" w:eastAsia="Times New Roman" w:hAnsi="Verdana"/>
          <w:b/>
          <w:bCs/>
          <w:sz w:val="32"/>
          <w:szCs w:val="32"/>
          <w:lang w:val="nb-NO"/>
        </w:rPr>
      </w:pPr>
      <w:bookmarkStart w:id="89" w:name="_bookmark24"/>
      <w:bookmarkEnd w:id="89"/>
      <w:r w:rsidRPr="00C1525A">
        <w:rPr>
          <w:lang w:val="nb-NO"/>
        </w:rPr>
        <w:br w:type="page"/>
      </w:r>
    </w:p>
    <w:p w14:paraId="2B2139A1" w14:textId="77777777" w:rsidR="00D83E69" w:rsidRPr="00C1525A" w:rsidRDefault="00D83E69" w:rsidP="00D83E69">
      <w:pPr>
        <w:pStyle w:val="Overskrift1"/>
        <w:rPr>
          <w:lang w:val="nb-NO"/>
        </w:rPr>
      </w:pPr>
      <w:r w:rsidRPr="00C1525A">
        <w:rPr>
          <w:lang w:val="nb-NO"/>
        </w:rPr>
        <w:lastRenderedPageBreak/>
        <w:t xml:space="preserve"> </w:t>
      </w:r>
      <w:bookmarkStart w:id="90" w:name="_Toc536797756"/>
      <w:bookmarkStart w:id="91" w:name="_Toc8037966"/>
      <w:r w:rsidRPr="00C1525A">
        <w:rPr>
          <w:lang w:val="nb-NO"/>
        </w:rPr>
        <w:t>Utvelgelseskriterier</w:t>
      </w:r>
      <w:bookmarkEnd w:id="90"/>
      <w:bookmarkEnd w:id="91"/>
    </w:p>
    <w:p w14:paraId="34AC957A" w14:textId="77777777" w:rsidR="00D83E69" w:rsidRPr="00C1525A" w:rsidRDefault="00D83E69" w:rsidP="00D83E69">
      <w:pPr>
        <w:pStyle w:val="Brdtekst"/>
        <w:rPr>
          <w:b/>
          <w:bCs/>
          <w:spacing w:val="-4"/>
          <w:sz w:val="36"/>
          <w:szCs w:val="36"/>
          <w:lang w:val="nb-NO"/>
        </w:rPr>
      </w:pPr>
      <w:bookmarkStart w:id="92" w:name="_bookmark25"/>
      <w:bookmarkEnd w:id="92"/>
      <w:r w:rsidRPr="00C1525A">
        <w:rPr>
          <w:lang w:val="nb-NO"/>
        </w:rPr>
        <w:t xml:space="preserve">Dersom det melder seg flere enn 3-5 leverandører som oppfyller minstekravene til kvalifikasjoner, vil oppdragsgiver rangere leverandørene i henhold til best leverandørprinsippet der vurderingen gjøres på bakgrunn av hvordan </w:t>
      </w:r>
      <w:r w:rsidRPr="00C1525A">
        <w:rPr>
          <w:b/>
          <w:lang w:val="nb-NO"/>
        </w:rPr>
        <w:t>gjennomføringsevne</w:t>
      </w:r>
      <w:r w:rsidRPr="00C1525A">
        <w:rPr>
          <w:lang w:val="nb-NO"/>
        </w:rPr>
        <w:t xml:space="preserve"> beskrevet i </w:t>
      </w:r>
      <w:r w:rsidRPr="00C1525A">
        <w:rPr>
          <w:i/>
          <w:lang w:val="nb-NO"/>
        </w:rPr>
        <w:t>pkt. 3.4 Leverandørens tekniske og faglige kvalifikasjoner</w:t>
      </w:r>
      <w:r w:rsidRPr="00C1525A">
        <w:rPr>
          <w:lang w:val="nb-NO"/>
        </w:rPr>
        <w:t xml:space="preserve"> er løst og beskrevet for denne anskaffelsen.</w:t>
      </w:r>
      <w:bookmarkStart w:id="93" w:name="_bookmark26"/>
      <w:bookmarkStart w:id="94" w:name="_bookmark27"/>
      <w:bookmarkStart w:id="95" w:name="_bookmark28"/>
      <w:bookmarkEnd w:id="93"/>
      <w:bookmarkEnd w:id="94"/>
      <w:bookmarkEnd w:id="95"/>
    </w:p>
    <w:p w14:paraId="5BEF47CE" w14:textId="77777777" w:rsidR="00D83E69" w:rsidRPr="00C1525A" w:rsidRDefault="00D83E69" w:rsidP="00D83E69">
      <w:pPr>
        <w:pStyle w:val="Brdtekst"/>
        <w:rPr>
          <w:lang w:val="nb-NO"/>
        </w:rPr>
      </w:pPr>
    </w:p>
    <w:p w14:paraId="05A2858D" w14:textId="77777777" w:rsidR="00D83E69" w:rsidRPr="00C1525A" w:rsidRDefault="00D83E69" w:rsidP="00D83E69">
      <w:pPr>
        <w:pStyle w:val="Overskrift1"/>
        <w:rPr>
          <w:lang w:val="nb-NO"/>
        </w:rPr>
      </w:pPr>
      <w:bookmarkStart w:id="96" w:name="_Toc8037967"/>
      <w:r w:rsidRPr="00C1525A">
        <w:rPr>
          <w:lang w:val="nb-NO"/>
        </w:rPr>
        <w:t>Tildelingskriterier og evaluering</w:t>
      </w:r>
      <w:bookmarkEnd w:id="96"/>
    </w:p>
    <w:p w14:paraId="46EA3249" w14:textId="3FEB35C3" w:rsidR="00D83E69" w:rsidRPr="00C1525A" w:rsidRDefault="00D83E69" w:rsidP="00F45861">
      <w:pPr>
        <w:pStyle w:val="Overskrift2"/>
        <w:numPr>
          <w:ilvl w:val="1"/>
          <w:numId w:val="8"/>
        </w:numPr>
        <w:ind w:left="709" w:hanging="567"/>
        <w:rPr>
          <w:lang w:val="nb-NO"/>
        </w:rPr>
      </w:pPr>
      <w:bookmarkStart w:id="97" w:name="_bookmark29"/>
      <w:bookmarkStart w:id="98" w:name="_bookmark30"/>
      <w:bookmarkStart w:id="99" w:name="_Toc536797759"/>
      <w:bookmarkStart w:id="100" w:name="_Toc8037968"/>
      <w:bookmarkEnd w:id="97"/>
      <w:bookmarkEnd w:id="98"/>
      <w:commentRangeStart w:id="101"/>
      <w:r w:rsidRPr="00C1525A">
        <w:rPr>
          <w:lang w:val="nb-NO"/>
        </w:rPr>
        <w:t>Tildelingskriterier</w:t>
      </w:r>
      <w:bookmarkEnd w:id="99"/>
      <w:commentRangeEnd w:id="101"/>
      <w:r w:rsidRPr="00F45861">
        <w:commentReference w:id="101"/>
      </w:r>
      <w:bookmarkEnd w:id="100"/>
    </w:p>
    <w:p w14:paraId="2197FFFA" w14:textId="77777777" w:rsidR="00D83E69" w:rsidRPr="00C1525A" w:rsidRDefault="00D83E69" w:rsidP="00D83E69">
      <w:pPr>
        <w:pStyle w:val="Brdtekst"/>
        <w:rPr>
          <w:lang w:val="nb-NO"/>
        </w:rPr>
      </w:pPr>
      <w:r w:rsidRPr="00C1525A">
        <w:rPr>
          <w:lang w:val="nb-NO"/>
        </w:rPr>
        <w:t xml:space="preserve">Kontrakt tildeles tilbyder som har det beste forholdet mellom kvalitet og pris, basert på følgende kriterier, se vedlegg A Prisskjema for mer inngående forklaring: </w:t>
      </w:r>
    </w:p>
    <w:p w14:paraId="5F43CB0C" w14:textId="77777777" w:rsidR="00D83E69" w:rsidRPr="00C1525A" w:rsidRDefault="00D83E69" w:rsidP="00D83E69">
      <w:pPr>
        <w:rPr>
          <w:lang w:val="nb-NO"/>
        </w:rPr>
      </w:pPr>
    </w:p>
    <w:tbl>
      <w:tblPr>
        <w:tblStyle w:val="NormalTable0"/>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7371"/>
        <w:gridCol w:w="1664"/>
      </w:tblGrid>
      <w:tr w:rsidR="00D83E69" w:rsidRPr="00C1525A" w14:paraId="56EF40D3" w14:textId="77777777" w:rsidTr="00321608">
        <w:trPr>
          <w:trHeight w:hRule="exact" w:val="347"/>
          <w:jc w:val="center"/>
        </w:trPr>
        <w:tc>
          <w:tcPr>
            <w:tcW w:w="599" w:type="dxa"/>
            <w:vAlign w:val="center"/>
          </w:tcPr>
          <w:p w14:paraId="46D17229" w14:textId="77777777" w:rsidR="00D83E69" w:rsidRPr="00C1525A" w:rsidRDefault="00D83E69" w:rsidP="00321608">
            <w:pPr>
              <w:pStyle w:val="Brdtekst"/>
              <w:rPr>
                <w:lang w:val="nb-NO"/>
              </w:rPr>
            </w:pPr>
          </w:p>
        </w:tc>
        <w:tc>
          <w:tcPr>
            <w:tcW w:w="7371" w:type="dxa"/>
          </w:tcPr>
          <w:p w14:paraId="6C1570D3" w14:textId="77777777" w:rsidR="00D83E69" w:rsidRPr="00C1525A" w:rsidRDefault="00D83E69" w:rsidP="00321608">
            <w:pPr>
              <w:pStyle w:val="Brdtekst"/>
              <w:rPr>
                <w:lang w:val="nb-NO"/>
              </w:rPr>
            </w:pPr>
            <w:r w:rsidRPr="00C1525A">
              <w:rPr>
                <w:lang w:val="nb-NO"/>
              </w:rPr>
              <w:t>Kriterier</w:t>
            </w:r>
          </w:p>
        </w:tc>
        <w:tc>
          <w:tcPr>
            <w:tcW w:w="1664" w:type="dxa"/>
          </w:tcPr>
          <w:p w14:paraId="0D963801" w14:textId="77777777" w:rsidR="00D83E69" w:rsidRPr="00C1525A" w:rsidRDefault="00D83E69" w:rsidP="00321608">
            <w:pPr>
              <w:pStyle w:val="Brdtekst"/>
              <w:rPr>
                <w:lang w:val="nb-NO"/>
              </w:rPr>
            </w:pPr>
            <w:r w:rsidRPr="00C1525A">
              <w:rPr>
                <w:lang w:val="nb-NO"/>
              </w:rPr>
              <w:t>Vektlegging</w:t>
            </w:r>
          </w:p>
        </w:tc>
      </w:tr>
      <w:tr w:rsidR="00D83E69" w:rsidRPr="00C1525A" w14:paraId="086D4257" w14:textId="77777777" w:rsidTr="00321608">
        <w:trPr>
          <w:trHeight w:hRule="exact" w:val="1272"/>
          <w:jc w:val="center"/>
        </w:trPr>
        <w:tc>
          <w:tcPr>
            <w:tcW w:w="599" w:type="dxa"/>
            <w:vAlign w:val="center"/>
          </w:tcPr>
          <w:p w14:paraId="3396BCEA" w14:textId="77777777" w:rsidR="00D83E69" w:rsidRPr="00C1525A" w:rsidRDefault="00D83E69" w:rsidP="00321608">
            <w:pPr>
              <w:pStyle w:val="Brdtekst"/>
              <w:rPr>
                <w:lang w:val="nb-NO"/>
              </w:rPr>
            </w:pPr>
            <w:r w:rsidRPr="00C1525A">
              <w:rPr>
                <w:lang w:val="nb-NO"/>
              </w:rPr>
              <w:t>1</w:t>
            </w:r>
          </w:p>
        </w:tc>
        <w:tc>
          <w:tcPr>
            <w:tcW w:w="7371" w:type="dxa"/>
            <w:vAlign w:val="center"/>
          </w:tcPr>
          <w:p w14:paraId="38DA23D1" w14:textId="77777777" w:rsidR="00D83E69" w:rsidRPr="00C1525A" w:rsidRDefault="00D83E69" w:rsidP="00321608">
            <w:pPr>
              <w:pStyle w:val="Brdtekst"/>
              <w:rPr>
                <w:b/>
                <w:lang w:val="nb-NO"/>
              </w:rPr>
            </w:pPr>
            <w:r w:rsidRPr="00C1525A">
              <w:rPr>
                <w:b/>
                <w:lang w:val="nb-NO"/>
              </w:rPr>
              <w:t>Best lønnsomhet for kunde</w:t>
            </w:r>
          </w:p>
          <w:p w14:paraId="239CD55B" w14:textId="77777777" w:rsidR="00D83E69" w:rsidRPr="00C1525A" w:rsidRDefault="00D83E69" w:rsidP="00321608">
            <w:pPr>
              <w:pStyle w:val="Brdtekst"/>
              <w:rPr>
                <w:b/>
                <w:lang w:val="nb-NO"/>
              </w:rPr>
            </w:pPr>
            <w:r w:rsidRPr="00C1525A">
              <w:rPr>
                <w:lang w:val="nb-NO"/>
              </w:rPr>
              <w:t xml:space="preserve">Nåverdi for lønnsomme tiltak i tilbudsanalysene, og årlig fase 3-kostnad for hele porteføljen. </w:t>
            </w:r>
          </w:p>
        </w:tc>
        <w:tc>
          <w:tcPr>
            <w:tcW w:w="1664" w:type="dxa"/>
            <w:vAlign w:val="center"/>
          </w:tcPr>
          <w:p w14:paraId="52B1C206" w14:textId="77777777" w:rsidR="00D83E69" w:rsidRPr="00C1525A" w:rsidRDefault="00D83E69" w:rsidP="00321608">
            <w:pPr>
              <w:pStyle w:val="Brdtekst"/>
              <w:jc w:val="center"/>
              <w:rPr>
                <w:lang w:val="nb-NO"/>
              </w:rPr>
            </w:pPr>
            <w:r w:rsidRPr="00C1525A">
              <w:rPr>
                <w:lang w:val="nb-NO"/>
              </w:rPr>
              <w:t>[30-</w:t>
            </w:r>
            <w:proofErr w:type="gramStart"/>
            <w:r w:rsidRPr="00C1525A">
              <w:rPr>
                <w:lang w:val="nb-NO"/>
              </w:rPr>
              <w:t>40]%</w:t>
            </w:r>
            <w:proofErr w:type="gramEnd"/>
          </w:p>
        </w:tc>
      </w:tr>
      <w:tr w:rsidR="00D83E69" w:rsidRPr="00C1525A" w14:paraId="79D35A3F" w14:textId="77777777" w:rsidTr="00321608">
        <w:trPr>
          <w:trHeight w:hRule="exact" w:val="1336"/>
          <w:jc w:val="center"/>
        </w:trPr>
        <w:tc>
          <w:tcPr>
            <w:tcW w:w="599" w:type="dxa"/>
            <w:vAlign w:val="center"/>
          </w:tcPr>
          <w:p w14:paraId="6296B522" w14:textId="77777777" w:rsidR="00D83E69" w:rsidRPr="00C1525A" w:rsidRDefault="00D83E69" w:rsidP="00321608">
            <w:pPr>
              <w:pStyle w:val="Brdtekst"/>
              <w:rPr>
                <w:lang w:val="nb-NO"/>
              </w:rPr>
            </w:pPr>
            <w:r w:rsidRPr="00C1525A">
              <w:rPr>
                <w:lang w:val="nb-NO"/>
              </w:rPr>
              <w:t>2</w:t>
            </w:r>
          </w:p>
        </w:tc>
        <w:tc>
          <w:tcPr>
            <w:tcW w:w="7371" w:type="dxa"/>
            <w:vAlign w:val="center"/>
          </w:tcPr>
          <w:p w14:paraId="4AAFB5AA" w14:textId="77777777" w:rsidR="00D83E69" w:rsidRPr="00C1525A" w:rsidRDefault="00D83E69" w:rsidP="00321608">
            <w:pPr>
              <w:pStyle w:val="Brdtekst"/>
              <w:rPr>
                <w:b/>
                <w:lang w:val="nb-NO"/>
              </w:rPr>
            </w:pPr>
            <w:r w:rsidRPr="00C1525A">
              <w:rPr>
                <w:b/>
                <w:lang w:val="nb-NO"/>
              </w:rPr>
              <w:t xml:space="preserve">Oppdragsforståelse </w:t>
            </w:r>
          </w:p>
          <w:p w14:paraId="51D90C34" w14:textId="77777777" w:rsidR="00D83E69" w:rsidRPr="00C1525A" w:rsidRDefault="00D83E69" w:rsidP="00321608">
            <w:pPr>
              <w:pStyle w:val="Brdtekst"/>
              <w:rPr>
                <w:lang w:val="nb-NO"/>
              </w:rPr>
            </w:pPr>
            <w:r w:rsidRPr="00C1525A">
              <w:rPr>
                <w:lang w:val="nb-NO"/>
              </w:rPr>
              <w:t xml:space="preserve">Gjennomføringsplan med en fremdriftsplan som beskriver hvordan prosjektet er tenkt gjennomført. Erfaringer fra tidligere prosjekter og hvordan sikre et godt prosjekt. </w:t>
            </w:r>
          </w:p>
        </w:tc>
        <w:tc>
          <w:tcPr>
            <w:tcW w:w="1664" w:type="dxa"/>
            <w:vAlign w:val="center"/>
          </w:tcPr>
          <w:p w14:paraId="0EB611BE" w14:textId="77777777" w:rsidR="00D83E69" w:rsidRPr="00C1525A" w:rsidRDefault="00D83E69" w:rsidP="00321608">
            <w:pPr>
              <w:pStyle w:val="Brdtekst"/>
              <w:jc w:val="center"/>
              <w:rPr>
                <w:lang w:val="nb-NO"/>
              </w:rPr>
            </w:pPr>
            <w:r w:rsidRPr="00C1525A">
              <w:rPr>
                <w:lang w:val="nb-NO"/>
              </w:rPr>
              <w:t>[20-</w:t>
            </w:r>
            <w:proofErr w:type="gramStart"/>
            <w:r w:rsidRPr="00C1525A">
              <w:rPr>
                <w:lang w:val="nb-NO"/>
              </w:rPr>
              <w:t>30]%</w:t>
            </w:r>
            <w:proofErr w:type="gramEnd"/>
          </w:p>
        </w:tc>
      </w:tr>
      <w:tr w:rsidR="00D83E69" w:rsidRPr="00C1525A" w14:paraId="04BE6D93" w14:textId="77777777" w:rsidTr="00321608">
        <w:trPr>
          <w:trHeight w:hRule="exact" w:val="1061"/>
          <w:jc w:val="center"/>
        </w:trPr>
        <w:tc>
          <w:tcPr>
            <w:tcW w:w="599" w:type="dxa"/>
            <w:shd w:val="clear" w:color="auto" w:fill="FFFFFF" w:themeFill="background1"/>
            <w:vAlign w:val="center"/>
          </w:tcPr>
          <w:p w14:paraId="3C3A13E1" w14:textId="77777777" w:rsidR="00D83E69" w:rsidRPr="00C1525A" w:rsidRDefault="00D83E69" w:rsidP="00321608">
            <w:pPr>
              <w:pStyle w:val="Brdtekst"/>
              <w:rPr>
                <w:lang w:val="nb-NO"/>
              </w:rPr>
            </w:pPr>
            <w:r w:rsidRPr="00C1525A">
              <w:rPr>
                <w:lang w:val="nb-NO"/>
              </w:rPr>
              <w:t>3</w:t>
            </w:r>
          </w:p>
        </w:tc>
        <w:tc>
          <w:tcPr>
            <w:tcW w:w="7371" w:type="dxa"/>
            <w:shd w:val="clear" w:color="auto" w:fill="FFFFFF" w:themeFill="background1"/>
            <w:vAlign w:val="center"/>
          </w:tcPr>
          <w:p w14:paraId="1B197548" w14:textId="77777777" w:rsidR="00D83E69" w:rsidRPr="00C1525A" w:rsidRDefault="00D83E69" w:rsidP="00321608">
            <w:pPr>
              <w:pStyle w:val="Brdtekst"/>
              <w:rPr>
                <w:b/>
                <w:lang w:val="nb-NO"/>
              </w:rPr>
            </w:pPr>
            <w:r w:rsidRPr="00C1525A">
              <w:rPr>
                <w:b/>
                <w:lang w:val="nb-NO"/>
              </w:rPr>
              <w:t>Påslagsprosent</w:t>
            </w:r>
          </w:p>
          <w:p w14:paraId="3AB51D21" w14:textId="77777777" w:rsidR="00D83E69" w:rsidRPr="00C1525A" w:rsidDel="000308A0" w:rsidRDefault="00D83E69" w:rsidP="00321608">
            <w:pPr>
              <w:pStyle w:val="Brdtekst"/>
              <w:rPr>
                <w:lang w:val="nb-NO"/>
              </w:rPr>
            </w:pPr>
            <w:r w:rsidRPr="00C1525A">
              <w:rPr>
                <w:lang w:val="nb-NO"/>
              </w:rPr>
              <w:t>Energientreprenørens påslag på selvkost ved beregning av investeringskostnad på tiltak.</w:t>
            </w:r>
          </w:p>
        </w:tc>
        <w:tc>
          <w:tcPr>
            <w:tcW w:w="1664" w:type="dxa"/>
            <w:shd w:val="clear" w:color="auto" w:fill="FFFFFF" w:themeFill="background1"/>
            <w:vAlign w:val="center"/>
          </w:tcPr>
          <w:p w14:paraId="512B49E3" w14:textId="77777777" w:rsidR="00D83E69" w:rsidRPr="00C1525A" w:rsidRDefault="00D83E69" w:rsidP="00321608">
            <w:pPr>
              <w:pStyle w:val="Brdtekst"/>
              <w:jc w:val="center"/>
              <w:rPr>
                <w:lang w:val="nb-NO"/>
              </w:rPr>
            </w:pPr>
            <w:r w:rsidRPr="00C1525A">
              <w:rPr>
                <w:lang w:val="nb-NO"/>
              </w:rPr>
              <w:t>[20-</w:t>
            </w:r>
            <w:proofErr w:type="gramStart"/>
            <w:r w:rsidRPr="00C1525A">
              <w:rPr>
                <w:lang w:val="nb-NO"/>
              </w:rPr>
              <w:t>30]%</w:t>
            </w:r>
            <w:proofErr w:type="gramEnd"/>
          </w:p>
        </w:tc>
      </w:tr>
      <w:tr w:rsidR="00D83E69" w:rsidRPr="00C1525A" w14:paraId="1E48FA66" w14:textId="77777777" w:rsidTr="00321608">
        <w:trPr>
          <w:trHeight w:hRule="exact" w:val="1048"/>
          <w:jc w:val="center"/>
        </w:trPr>
        <w:tc>
          <w:tcPr>
            <w:tcW w:w="599" w:type="dxa"/>
            <w:shd w:val="clear" w:color="auto" w:fill="FFFFFF" w:themeFill="background1"/>
            <w:vAlign w:val="center"/>
          </w:tcPr>
          <w:p w14:paraId="187E474B" w14:textId="77777777" w:rsidR="00D83E69" w:rsidRPr="00C1525A" w:rsidRDefault="00D83E69" w:rsidP="00321608">
            <w:pPr>
              <w:pStyle w:val="Brdtekst"/>
              <w:rPr>
                <w:lang w:val="nb-NO"/>
              </w:rPr>
            </w:pPr>
            <w:r w:rsidRPr="00C1525A">
              <w:rPr>
                <w:lang w:val="nb-NO"/>
              </w:rPr>
              <w:t>4</w:t>
            </w:r>
          </w:p>
        </w:tc>
        <w:tc>
          <w:tcPr>
            <w:tcW w:w="7371" w:type="dxa"/>
            <w:shd w:val="clear" w:color="auto" w:fill="FFFFFF" w:themeFill="background1"/>
            <w:vAlign w:val="center"/>
          </w:tcPr>
          <w:p w14:paraId="3F81C623" w14:textId="77777777" w:rsidR="00D83E69" w:rsidRPr="00C1525A" w:rsidRDefault="00D83E69" w:rsidP="00321608">
            <w:pPr>
              <w:pStyle w:val="Brdtekst"/>
              <w:rPr>
                <w:b/>
                <w:lang w:val="nb-NO"/>
              </w:rPr>
            </w:pPr>
            <w:r w:rsidRPr="00C1525A">
              <w:rPr>
                <w:b/>
                <w:lang w:val="nb-NO"/>
              </w:rPr>
              <w:t>Kvalitet</w:t>
            </w:r>
          </w:p>
          <w:p w14:paraId="709B07E6" w14:textId="77777777" w:rsidR="00D83E69" w:rsidRPr="00C1525A" w:rsidRDefault="00D83E69" w:rsidP="00321608">
            <w:pPr>
              <w:pStyle w:val="Brdtekst"/>
              <w:rPr>
                <w:lang w:val="nb-NO"/>
              </w:rPr>
            </w:pPr>
            <w:bookmarkStart w:id="102" w:name="_Hlk536450160"/>
            <w:r w:rsidRPr="00C1525A">
              <w:rPr>
                <w:lang w:val="nb-NO"/>
              </w:rPr>
              <w:t>(1) Kvalitet på foreslåtte løsninger, (2) opplæring/kursing i fase 3 og (3) beskrivelse av modell for dokumentasjon av energibesparelser</w:t>
            </w:r>
            <w:bookmarkEnd w:id="102"/>
            <w:r w:rsidRPr="00C1525A">
              <w:rPr>
                <w:lang w:val="nb-NO"/>
              </w:rPr>
              <w:t>.</w:t>
            </w:r>
          </w:p>
        </w:tc>
        <w:tc>
          <w:tcPr>
            <w:tcW w:w="1664" w:type="dxa"/>
            <w:shd w:val="clear" w:color="auto" w:fill="FFFFFF" w:themeFill="background1"/>
            <w:vAlign w:val="center"/>
          </w:tcPr>
          <w:p w14:paraId="068B04EF" w14:textId="77777777" w:rsidR="00D83E69" w:rsidRPr="00C1525A" w:rsidRDefault="00D83E69" w:rsidP="00321608">
            <w:pPr>
              <w:pStyle w:val="Brdtekst"/>
              <w:jc w:val="center"/>
              <w:rPr>
                <w:lang w:val="nb-NO"/>
              </w:rPr>
            </w:pPr>
            <w:r w:rsidRPr="00C1525A">
              <w:rPr>
                <w:lang w:val="nb-NO"/>
              </w:rPr>
              <w:t>[30-40] %</w:t>
            </w:r>
          </w:p>
        </w:tc>
      </w:tr>
      <w:tr w:rsidR="00D83E69" w:rsidRPr="00C1525A" w14:paraId="57886EC3" w14:textId="77777777" w:rsidTr="00321608">
        <w:trPr>
          <w:trHeight w:hRule="exact" w:val="570"/>
          <w:jc w:val="center"/>
        </w:trPr>
        <w:tc>
          <w:tcPr>
            <w:tcW w:w="599" w:type="dxa"/>
            <w:vAlign w:val="center"/>
          </w:tcPr>
          <w:p w14:paraId="70BAF005" w14:textId="77777777" w:rsidR="00D83E69" w:rsidRPr="00C1525A" w:rsidRDefault="00D83E69" w:rsidP="00321608">
            <w:pPr>
              <w:pStyle w:val="Brdtekst"/>
              <w:rPr>
                <w:lang w:val="nb-NO"/>
              </w:rPr>
            </w:pPr>
            <w:commentRangeStart w:id="103"/>
            <w:r w:rsidRPr="00C1525A">
              <w:rPr>
                <w:lang w:val="nb-NO"/>
              </w:rPr>
              <w:t>5</w:t>
            </w:r>
          </w:p>
        </w:tc>
        <w:tc>
          <w:tcPr>
            <w:tcW w:w="7371" w:type="dxa"/>
            <w:vAlign w:val="center"/>
          </w:tcPr>
          <w:p w14:paraId="4E96EF45" w14:textId="77777777" w:rsidR="00D83E69" w:rsidRPr="00C1525A" w:rsidRDefault="00D83E69" w:rsidP="00321608">
            <w:pPr>
              <w:pStyle w:val="Brdtekst"/>
              <w:rPr>
                <w:lang w:val="nb-NO"/>
              </w:rPr>
            </w:pPr>
            <w:r w:rsidRPr="00C1525A">
              <w:rPr>
                <w:lang w:val="nb-NO"/>
              </w:rPr>
              <w:t xml:space="preserve">Sett </w:t>
            </w:r>
            <w:proofErr w:type="spellStart"/>
            <w:r w:rsidRPr="00C1525A">
              <w:rPr>
                <w:lang w:val="nb-NO"/>
              </w:rPr>
              <w:t>evt</w:t>
            </w:r>
            <w:proofErr w:type="spellEnd"/>
            <w:r w:rsidRPr="00C1525A">
              <w:rPr>
                <w:lang w:val="nb-NO"/>
              </w:rPr>
              <w:t xml:space="preserve"> flere inn her</w:t>
            </w:r>
            <w:commentRangeEnd w:id="103"/>
            <w:r w:rsidRPr="00C1525A">
              <w:rPr>
                <w:rStyle w:val="Merknadsreferanse"/>
                <w:sz w:val="24"/>
                <w:szCs w:val="24"/>
                <w:lang w:val="nb-NO"/>
              </w:rPr>
              <w:commentReference w:id="103"/>
            </w:r>
          </w:p>
        </w:tc>
        <w:tc>
          <w:tcPr>
            <w:tcW w:w="1664" w:type="dxa"/>
            <w:vAlign w:val="center"/>
          </w:tcPr>
          <w:p w14:paraId="0F6602DC" w14:textId="77777777" w:rsidR="00D83E69" w:rsidRPr="00C1525A" w:rsidRDefault="00D83E69" w:rsidP="00321608">
            <w:pPr>
              <w:pStyle w:val="Brdtekst"/>
              <w:jc w:val="center"/>
              <w:rPr>
                <w:lang w:val="nb-NO"/>
              </w:rPr>
            </w:pPr>
            <w:r w:rsidRPr="00C1525A">
              <w:rPr>
                <w:lang w:val="nb-NO"/>
              </w:rPr>
              <w:t xml:space="preserve"> %</w:t>
            </w:r>
          </w:p>
        </w:tc>
      </w:tr>
    </w:tbl>
    <w:p w14:paraId="280E1B90" w14:textId="77777777" w:rsidR="00D83E69" w:rsidRPr="00C1525A" w:rsidRDefault="00D83E69" w:rsidP="00D83E69">
      <w:pPr>
        <w:pStyle w:val="Brdtekst"/>
        <w:rPr>
          <w:lang w:val="nb-NO"/>
        </w:rPr>
      </w:pPr>
    </w:p>
    <w:p w14:paraId="40442C4B" w14:textId="77777777" w:rsidR="00D83E69" w:rsidRPr="00C1525A" w:rsidRDefault="00D83E69" w:rsidP="00D83E69">
      <w:pPr>
        <w:pStyle w:val="Brdtekst"/>
        <w:rPr>
          <w:lang w:val="nb-NO"/>
        </w:rPr>
      </w:pPr>
      <w:r w:rsidRPr="00C1525A">
        <w:rPr>
          <w:lang w:val="nb-NO"/>
        </w:rPr>
        <w:t>NB!</w:t>
      </w:r>
    </w:p>
    <w:p w14:paraId="12640FF1" w14:textId="77777777" w:rsidR="00D83E69" w:rsidRPr="00C1525A" w:rsidRDefault="00D83E69" w:rsidP="00D83E69">
      <w:pPr>
        <w:pStyle w:val="Brdtekst"/>
        <w:rPr>
          <w:lang w:val="nb-NO"/>
        </w:rPr>
      </w:pPr>
      <w:r w:rsidRPr="00C1525A">
        <w:rPr>
          <w:lang w:val="nb-NO"/>
        </w:rPr>
        <w:t xml:space="preserve">Oppdragsgiver ønsker i konkurransen tiltakspakker med tilbakebetalingstid </w:t>
      </w:r>
      <w:proofErr w:type="spellStart"/>
      <w:r w:rsidRPr="00C1525A">
        <w:rPr>
          <w:lang w:val="nb-NO"/>
        </w:rPr>
        <w:t>ca</w:t>
      </w:r>
      <w:proofErr w:type="spellEnd"/>
      <w:r w:rsidRPr="00C1525A">
        <w:rPr>
          <w:lang w:val="nb-NO"/>
        </w:rPr>
        <w:t xml:space="preserve"> </w:t>
      </w:r>
      <w:commentRangeStart w:id="104"/>
      <w:r w:rsidRPr="00C1525A">
        <w:rPr>
          <w:b/>
          <w:bCs/>
          <w:lang w:val="nb-NO"/>
        </w:rPr>
        <w:t>10 å</w:t>
      </w:r>
      <w:commentRangeEnd w:id="104"/>
      <w:r w:rsidRPr="00C1525A">
        <w:rPr>
          <w:lang w:val="nb-NO"/>
        </w:rPr>
        <w:commentReference w:id="104"/>
      </w:r>
      <w:r w:rsidRPr="00C1525A">
        <w:rPr>
          <w:b/>
          <w:bCs/>
          <w:lang w:val="nb-NO"/>
        </w:rPr>
        <w:t>r</w:t>
      </w:r>
      <w:r w:rsidRPr="00C1525A">
        <w:rPr>
          <w:lang w:val="nb-NO"/>
        </w:rPr>
        <w:t xml:space="preserve"> før ev. støtte. Tilbud som avviker mye fra dette vil bli avvist. </w:t>
      </w:r>
    </w:p>
    <w:p w14:paraId="23C44A19" w14:textId="77777777" w:rsidR="00D83E69" w:rsidRPr="00C1525A" w:rsidRDefault="00D83E69" w:rsidP="00D83E69">
      <w:pPr>
        <w:pStyle w:val="Brdtekst"/>
        <w:rPr>
          <w:lang w:val="nb-NO"/>
        </w:rPr>
      </w:pPr>
    </w:p>
    <w:p w14:paraId="3C5B67BD" w14:textId="77777777" w:rsidR="00D83E69" w:rsidRPr="00C1525A" w:rsidRDefault="00D83E69" w:rsidP="00D83E69">
      <w:pPr>
        <w:pStyle w:val="Brdtekst"/>
        <w:rPr>
          <w:lang w:val="nb-NO"/>
        </w:rPr>
      </w:pPr>
      <w:r w:rsidRPr="00C1525A">
        <w:rPr>
          <w:lang w:val="nb-NO"/>
        </w:rPr>
        <w:t xml:space="preserve">Evalueringsmodell </w:t>
      </w:r>
      <w:proofErr w:type="gramStart"/>
      <w:r w:rsidRPr="00C1525A">
        <w:rPr>
          <w:lang w:val="nb-NO"/>
        </w:rPr>
        <w:t>fremkommer</w:t>
      </w:r>
      <w:proofErr w:type="gramEnd"/>
      <w:r w:rsidRPr="00C1525A">
        <w:rPr>
          <w:lang w:val="nb-NO"/>
        </w:rPr>
        <w:t xml:space="preserve"> av tilbudsformularet. </w:t>
      </w:r>
    </w:p>
    <w:p w14:paraId="19A7A284" w14:textId="77777777" w:rsidR="00D83E69" w:rsidRPr="00C1525A" w:rsidRDefault="00D83E69" w:rsidP="00D83E69">
      <w:pPr>
        <w:pStyle w:val="Brdtekst"/>
        <w:rPr>
          <w:lang w:val="nb-NO"/>
        </w:rPr>
      </w:pPr>
    </w:p>
    <w:p w14:paraId="4F126829" w14:textId="77777777" w:rsidR="00D83E69" w:rsidRPr="00C1525A" w:rsidRDefault="00D83E69" w:rsidP="00D83E69">
      <w:pPr>
        <w:pStyle w:val="Overskrift1"/>
        <w:rPr>
          <w:lang w:val="nb-NO"/>
        </w:rPr>
      </w:pPr>
      <w:bookmarkStart w:id="105" w:name="_bookmark31"/>
      <w:bookmarkStart w:id="106" w:name="_bookmark32"/>
      <w:bookmarkStart w:id="107" w:name="_Toc8037969"/>
      <w:bookmarkEnd w:id="105"/>
      <w:bookmarkEnd w:id="106"/>
      <w:r w:rsidRPr="00C1525A">
        <w:rPr>
          <w:lang w:val="nb-NO"/>
        </w:rPr>
        <w:lastRenderedPageBreak/>
        <w:t>Orientering om</w:t>
      </w:r>
      <w:r w:rsidRPr="00C1525A">
        <w:rPr>
          <w:spacing w:val="-9"/>
          <w:lang w:val="nb-NO"/>
        </w:rPr>
        <w:t xml:space="preserve"> </w:t>
      </w:r>
      <w:r w:rsidRPr="00C1525A">
        <w:rPr>
          <w:lang w:val="nb-NO"/>
        </w:rPr>
        <w:t>prosjektet</w:t>
      </w:r>
      <w:bookmarkEnd w:id="107"/>
    </w:p>
    <w:p w14:paraId="1032CE4E" w14:textId="7FEF9F86" w:rsidR="00D83E69" w:rsidRPr="00C1525A" w:rsidRDefault="00D83E69" w:rsidP="00F45861">
      <w:pPr>
        <w:pStyle w:val="Overskrift2"/>
        <w:numPr>
          <w:ilvl w:val="1"/>
          <w:numId w:val="8"/>
        </w:numPr>
        <w:ind w:left="709" w:hanging="567"/>
        <w:rPr>
          <w:lang w:val="nb-NO"/>
        </w:rPr>
      </w:pPr>
      <w:bookmarkStart w:id="108" w:name="_Toc8037970"/>
      <w:r w:rsidRPr="00C1525A">
        <w:rPr>
          <w:lang w:val="nb-NO"/>
        </w:rPr>
        <w:t>Bakgrunn og formål</w:t>
      </w:r>
      <w:bookmarkEnd w:id="108"/>
    </w:p>
    <w:p w14:paraId="08213EE9" w14:textId="77777777" w:rsidR="00D83E69" w:rsidRPr="00C1525A" w:rsidRDefault="00D83E69" w:rsidP="00D83E69">
      <w:pPr>
        <w:pStyle w:val="Brdtekst"/>
        <w:rPr>
          <w:b/>
          <w:lang w:val="nb-NO"/>
        </w:rPr>
      </w:pPr>
      <w:r w:rsidRPr="00C1525A">
        <w:rPr>
          <w:b/>
          <w:lang w:val="nb-NO"/>
        </w:rPr>
        <w:t>[Her fyller oppdragsgiver inn bakgrunnen og formålet med utlysningen]</w:t>
      </w:r>
    </w:p>
    <w:p w14:paraId="7E772970" w14:textId="77777777" w:rsidR="00D83E69" w:rsidRPr="00C1525A" w:rsidRDefault="00D83E69" w:rsidP="00D83E69">
      <w:pPr>
        <w:pStyle w:val="Brdtekst"/>
        <w:rPr>
          <w:lang w:val="nb-NO"/>
        </w:rPr>
      </w:pPr>
      <w:r w:rsidRPr="00C1525A">
        <w:rPr>
          <w:lang w:val="nb-NO"/>
        </w:rPr>
        <w:t xml:space="preserve">Eks: </w:t>
      </w:r>
      <w:r w:rsidRPr="00C1525A">
        <w:rPr>
          <w:i/>
          <w:lang w:val="nb-NO"/>
        </w:rPr>
        <w:t xml:space="preserve">Bakgrunn for konkurransen er å oppnå mål i klima og energiplan og/eller </w:t>
      </w:r>
      <w:proofErr w:type="spellStart"/>
      <w:r w:rsidRPr="00C1525A">
        <w:rPr>
          <w:i/>
          <w:lang w:val="nb-NO"/>
        </w:rPr>
        <w:t>xxxx</w:t>
      </w:r>
      <w:proofErr w:type="spellEnd"/>
      <w:r w:rsidRPr="00C1525A">
        <w:rPr>
          <w:lang w:val="nb-NO"/>
        </w:rPr>
        <w:br/>
      </w:r>
    </w:p>
    <w:p w14:paraId="3C7DA1C1" w14:textId="77777777" w:rsidR="00D83E69" w:rsidRPr="00C1525A" w:rsidRDefault="00D83E69" w:rsidP="00D83E69">
      <w:pPr>
        <w:pStyle w:val="Brdtekst"/>
        <w:rPr>
          <w:lang w:val="nb-NO"/>
        </w:rPr>
      </w:pPr>
      <w:r w:rsidRPr="00C1525A">
        <w:rPr>
          <w:lang w:val="nb-NO"/>
        </w:rPr>
        <w:t>Formålet med anskaffelsen er å oppnå en vesentlig, langsiktig og kostnadseffektiv reduksjon av energibruk og energikostnader i oppdragsgivers bygningsmasse og anlegg, uten at inneklima forringes, og uten at klimagassutslipp eller andre negative miljøkonsekvenser av energibruk øker. Det er også et mål at byggeier skal få økt kompetanse for rasjonell og effektiv drift av egne bygg.</w:t>
      </w:r>
    </w:p>
    <w:p w14:paraId="3AB32A87" w14:textId="77777777" w:rsidR="00D83E69" w:rsidRPr="00C1525A" w:rsidRDefault="00D83E69" w:rsidP="00D83E69">
      <w:pPr>
        <w:pStyle w:val="Brdtekst"/>
        <w:rPr>
          <w:lang w:val="nb-NO"/>
        </w:rPr>
      </w:pPr>
    </w:p>
    <w:p w14:paraId="0673467A" w14:textId="77777777" w:rsidR="00D83E69" w:rsidRPr="00C1525A" w:rsidRDefault="00D83E69" w:rsidP="00D83E69">
      <w:pPr>
        <w:pStyle w:val="Brdtekst"/>
        <w:rPr>
          <w:lang w:val="nb-NO"/>
        </w:rPr>
      </w:pPr>
      <w:r w:rsidRPr="00C1525A">
        <w:rPr>
          <w:lang w:val="nb-NO"/>
        </w:rPr>
        <w:t xml:space="preserve">I Fase 1 analysefasen skal partene utvikle et forprosjekt i gjensidig samspill. </w:t>
      </w:r>
    </w:p>
    <w:p w14:paraId="0F636A19" w14:textId="77777777" w:rsidR="00D83E69" w:rsidRPr="00C1525A" w:rsidRDefault="00D83E69" w:rsidP="00D83E69">
      <w:pPr>
        <w:pStyle w:val="Brdtekst"/>
        <w:rPr>
          <w:lang w:val="nb-NO"/>
        </w:rPr>
      </w:pPr>
    </w:p>
    <w:p w14:paraId="73EA0843" w14:textId="77777777" w:rsidR="00D83E69" w:rsidRPr="00C1525A" w:rsidRDefault="00D83E69" w:rsidP="00D83E69">
      <w:pPr>
        <w:pStyle w:val="Brdtekst"/>
        <w:rPr>
          <w:lang w:val="nb-NO"/>
        </w:rPr>
      </w:pPr>
      <w:commentRangeStart w:id="109"/>
      <w:r w:rsidRPr="00C1525A">
        <w:rPr>
          <w:lang w:val="nb-NO"/>
        </w:rPr>
        <w:t xml:space="preserve">Beslutning om å tiltre opsjon på fase 2 og fase 3 skal forankres gjennom vedtak i </w:t>
      </w:r>
      <w:commentRangeStart w:id="110"/>
      <w:r w:rsidRPr="00C1525A">
        <w:rPr>
          <w:lang w:val="nb-NO"/>
        </w:rPr>
        <w:t xml:space="preserve">[kommunestyret/andre organer]. </w:t>
      </w:r>
      <w:commentRangeEnd w:id="110"/>
      <w:r w:rsidRPr="00C1525A">
        <w:rPr>
          <w:rStyle w:val="Merknadsreferanse"/>
          <w:rFonts w:eastAsiaTheme="minorHAnsi"/>
          <w:lang w:val="nb-NO"/>
        </w:rPr>
        <w:commentReference w:id="110"/>
      </w:r>
      <w:commentRangeEnd w:id="109"/>
      <w:r w:rsidRPr="00C1525A">
        <w:rPr>
          <w:rStyle w:val="Merknadsreferanse"/>
          <w:rFonts w:asciiTheme="minorHAnsi" w:eastAsiaTheme="minorHAnsi" w:hAnsiTheme="minorHAnsi"/>
          <w:lang w:val="nb-NO"/>
        </w:rPr>
        <w:commentReference w:id="109"/>
      </w:r>
    </w:p>
    <w:p w14:paraId="744BE19B" w14:textId="77777777" w:rsidR="00D83E69" w:rsidRPr="00C1525A" w:rsidRDefault="00D83E69" w:rsidP="00D83E69">
      <w:pPr>
        <w:pStyle w:val="Brdtekst"/>
        <w:rPr>
          <w:lang w:val="nb-NO"/>
        </w:rPr>
      </w:pPr>
    </w:p>
    <w:p w14:paraId="1E1AED79" w14:textId="77777777" w:rsidR="00D83E69" w:rsidRPr="00C1525A" w:rsidRDefault="00D83E69" w:rsidP="00D83E69">
      <w:pPr>
        <w:pStyle w:val="Brdtekst"/>
        <w:rPr>
          <w:lang w:val="nb-NO"/>
        </w:rPr>
      </w:pPr>
      <w:commentRangeStart w:id="111"/>
      <w:r w:rsidRPr="00C1525A">
        <w:rPr>
          <w:lang w:val="nb-NO"/>
        </w:rPr>
        <w:t>Omfanget av kontrakten:</w:t>
      </w:r>
      <w:commentRangeEnd w:id="111"/>
      <w:r w:rsidRPr="00C1525A">
        <w:rPr>
          <w:rStyle w:val="Merknadsreferanse"/>
          <w:rFonts w:asciiTheme="minorHAnsi" w:eastAsiaTheme="minorHAnsi" w:hAnsiTheme="minorHAnsi"/>
          <w:lang w:val="nb-NO"/>
        </w:rPr>
        <w:commentReference w:id="111"/>
      </w:r>
    </w:p>
    <w:p w14:paraId="0A14FFAB" w14:textId="77777777" w:rsidR="00D83E69" w:rsidRPr="00C1525A" w:rsidRDefault="00D83E69" w:rsidP="00AF2AB8">
      <w:pPr>
        <w:pStyle w:val="Brdtekst"/>
        <w:numPr>
          <w:ilvl w:val="0"/>
          <w:numId w:val="6"/>
        </w:numPr>
        <w:rPr>
          <w:lang w:val="nb-NO"/>
        </w:rPr>
      </w:pPr>
      <w:r w:rsidRPr="00C1525A">
        <w:rPr>
          <w:lang w:val="nb-NO"/>
        </w:rPr>
        <w:t>Antall bygg: antall xx</w:t>
      </w:r>
    </w:p>
    <w:p w14:paraId="62A10C40" w14:textId="77777777" w:rsidR="00D83E69" w:rsidRPr="00C1525A" w:rsidRDefault="00D83E69" w:rsidP="00AF2AB8">
      <w:pPr>
        <w:pStyle w:val="Brdtekst"/>
        <w:numPr>
          <w:ilvl w:val="0"/>
          <w:numId w:val="6"/>
        </w:numPr>
        <w:rPr>
          <w:lang w:val="nb-NO"/>
        </w:rPr>
      </w:pPr>
      <w:r w:rsidRPr="00C1525A">
        <w:rPr>
          <w:lang w:val="nb-NO"/>
        </w:rPr>
        <w:t>Oppvarmet areal i sum: ca. xxx m2</w:t>
      </w:r>
    </w:p>
    <w:p w14:paraId="575FD7E1" w14:textId="77777777" w:rsidR="00D83E69" w:rsidRPr="00C1525A" w:rsidRDefault="00D83E69" w:rsidP="00AF2AB8">
      <w:pPr>
        <w:pStyle w:val="Brdtekst"/>
        <w:numPr>
          <w:ilvl w:val="0"/>
          <w:numId w:val="6"/>
        </w:numPr>
        <w:rPr>
          <w:lang w:val="nb-NO"/>
        </w:rPr>
      </w:pPr>
      <w:r w:rsidRPr="00C1525A">
        <w:rPr>
          <w:lang w:val="nb-NO"/>
        </w:rPr>
        <w:t>Førforbruk: ca. xxx GWh/år</w:t>
      </w:r>
    </w:p>
    <w:p w14:paraId="12E9AA68" w14:textId="77777777" w:rsidR="00D83E69" w:rsidRPr="00C1525A" w:rsidRDefault="00D83E69" w:rsidP="00D83E69">
      <w:pPr>
        <w:pStyle w:val="Brdtekst"/>
        <w:rPr>
          <w:lang w:val="nb-NO"/>
        </w:rPr>
      </w:pPr>
    </w:p>
    <w:p w14:paraId="293B1F31" w14:textId="77777777" w:rsidR="00D83E69" w:rsidRPr="00C1525A" w:rsidRDefault="00D83E69" w:rsidP="00D83E69">
      <w:pPr>
        <w:pStyle w:val="Brdtekst"/>
        <w:rPr>
          <w:lang w:val="nb-NO"/>
        </w:rPr>
      </w:pPr>
      <w:r w:rsidRPr="00C1525A">
        <w:rPr>
          <w:lang w:val="nb-NO"/>
        </w:rPr>
        <w:t xml:space="preserve">Oppdragsgiver henviser til vedlegg </w:t>
      </w:r>
      <w:commentRangeStart w:id="112"/>
      <w:r w:rsidRPr="00C1525A">
        <w:rPr>
          <w:lang w:val="nb-NO"/>
        </w:rPr>
        <w:t>x</w:t>
      </w:r>
      <w:commentRangeEnd w:id="112"/>
      <w:r w:rsidRPr="00C1525A">
        <w:rPr>
          <w:rStyle w:val="Merknadsreferanse"/>
          <w:rFonts w:asciiTheme="minorHAnsi" w:eastAsiaTheme="minorHAnsi" w:hAnsiTheme="minorHAnsi"/>
          <w:lang w:val="nb-NO"/>
        </w:rPr>
        <w:commentReference w:id="112"/>
      </w:r>
      <w:r w:rsidRPr="00C1525A">
        <w:rPr>
          <w:lang w:val="nb-NO"/>
        </w:rPr>
        <w:t xml:space="preserve"> for oversikt over portefølje for EPC-kontrakten (kontraktsgrunnlaget) med grunnlagsdata.</w:t>
      </w:r>
    </w:p>
    <w:p w14:paraId="5C28523F" w14:textId="77777777" w:rsidR="00D83E69" w:rsidRPr="00C1525A" w:rsidRDefault="00D83E69" w:rsidP="00D83E69">
      <w:pPr>
        <w:pStyle w:val="Brdtekst"/>
        <w:rPr>
          <w:lang w:val="nb-NO"/>
        </w:rPr>
      </w:pPr>
    </w:p>
    <w:p w14:paraId="11E8249D" w14:textId="121CFB3C" w:rsidR="00D83E69" w:rsidRPr="00C1525A" w:rsidRDefault="00D83E69" w:rsidP="00F45861">
      <w:pPr>
        <w:pStyle w:val="Overskrift2"/>
        <w:numPr>
          <w:ilvl w:val="1"/>
          <w:numId w:val="8"/>
        </w:numPr>
        <w:ind w:left="709" w:hanging="567"/>
        <w:rPr>
          <w:lang w:val="nb-NO"/>
        </w:rPr>
      </w:pPr>
      <w:bookmarkStart w:id="113" w:name="_Toc8037971"/>
      <w:r w:rsidRPr="00C1525A">
        <w:rPr>
          <w:lang w:val="nb-NO"/>
        </w:rPr>
        <w:t>Innhold, omfang og</w:t>
      </w:r>
      <w:r w:rsidRPr="00F45861">
        <w:rPr>
          <w:lang w:val="nb-NO"/>
        </w:rPr>
        <w:t xml:space="preserve"> </w:t>
      </w:r>
      <w:r w:rsidRPr="00C1525A">
        <w:rPr>
          <w:lang w:val="nb-NO"/>
        </w:rPr>
        <w:t>fremdrift</w:t>
      </w:r>
      <w:bookmarkEnd w:id="113"/>
    </w:p>
    <w:p w14:paraId="11D159D4" w14:textId="77777777" w:rsidR="00D83E69" w:rsidRPr="00C1525A" w:rsidRDefault="00D83E69" w:rsidP="00D83E69">
      <w:pPr>
        <w:pStyle w:val="Brdtekst"/>
        <w:rPr>
          <w:lang w:val="nb-NO"/>
        </w:rPr>
      </w:pPr>
      <w:r w:rsidRPr="00C1525A">
        <w:rPr>
          <w:lang w:val="nb-NO"/>
        </w:rPr>
        <w:t>Oppdraget omfatter følgende</w:t>
      </w:r>
      <w:r w:rsidRPr="00C1525A">
        <w:rPr>
          <w:spacing w:val="-19"/>
          <w:lang w:val="nb-NO"/>
        </w:rPr>
        <w:t xml:space="preserve"> </w:t>
      </w:r>
      <w:r w:rsidRPr="00C1525A">
        <w:rPr>
          <w:lang w:val="nb-NO"/>
        </w:rPr>
        <w:t>faser:</w:t>
      </w:r>
    </w:p>
    <w:p w14:paraId="276FD5BC" w14:textId="77777777" w:rsidR="00D83E69" w:rsidRPr="00C1525A" w:rsidRDefault="00D83E69" w:rsidP="00D83E69">
      <w:pPr>
        <w:spacing w:before="9"/>
        <w:rPr>
          <w:rFonts w:ascii="Verdana" w:eastAsia="Times New Roman" w:hAnsi="Verdana" w:cstheme="minorHAnsi"/>
          <w:szCs w:val="23"/>
          <w:lang w:val="nb-NO"/>
        </w:rPr>
      </w:pPr>
    </w:p>
    <w:p w14:paraId="08675E39" w14:textId="77777777" w:rsidR="00D83E69" w:rsidRPr="00C1525A" w:rsidRDefault="00D83E69" w:rsidP="00AF2AB8">
      <w:pPr>
        <w:pStyle w:val="Listeavsnitt"/>
        <w:widowControl w:val="0"/>
        <w:numPr>
          <w:ilvl w:val="0"/>
          <w:numId w:val="4"/>
        </w:numPr>
        <w:tabs>
          <w:tab w:val="left" w:pos="519"/>
        </w:tabs>
        <w:spacing w:after="0" w:line="240" w:lineRule="auto"/>
        <w:contextualSpacing w:val="0"/>
        <w:jc w:val="left"/>
        <w:rPr>
          <w:rFonts w:ascii="Verdana" w:eastAsia="Times New Roman" w:hAnsi="Verdana"/>
          <w:szCs w:val="24"/>
          <w:lang w:val="nb-NO"/>
        </w:rPr>
      </w:pPr>
      <w:r w:rsidRPr="00C1525A">
        <w:rPr>
          <w:rFonts w:ascii="Verdana" w:hAnsi="Verdana"/>
          <w:szCs w:val="24"/>
          <w:lang w:val="nb-NO"/>
        </w:rPr>
        <w:t>Fase 1: Analysefasen, der partene skal utvikle et forprosjekt i gjensidig samspill</w:t>
      </w:r>
    </w:p>
    <w:p w14:paraId="00966AC8" w14:textId="77777777" w:rsidR="00D83E69" w:rsidRPr="00C1525A" w:rsidRDefault="00D83E69" w:rsidP="00AF2AB8">
      <w:pPr>
        <w:pStyle w:val="Listeavsnitt"/>
        <w:widowControl w:val="0"/>
        <w:numPr>
          <w:ilvl w:val="0"/>
          <w:numId w:val="4"/>
        </w:numPr>
        <w:tabs>
          <w:tab w:val="left" w:pos="519"/>
        </w:tabs>
        <w:spacing w:after="0" w:line="240" w:lineRule="auto"/>
        <w:contextualSpacing w:val="0"/>
        <w:jc w:val="left"/>
        <w:rPr>
          <w:rFonts w:ascii="Verdana" w:eastAsia="Times New Roman" w:hAnsi="Verdana" w:cstheme="minorHAnsi"/>
          <w:szCs w:val="24"/>
          <w:lang w:val="nb-NO"/>
        </w:rPr>
      </w:pPr>
      <w:r w:rsidRPr="00C1525A">
        <w:rPr>
          <w:rFonts w:ascii="Verdana" w:hAnsi="Verdana" w:cstheme="minorHAnsi"/>
          <w:lang w:val="nb-NO"/>
        </w:rPr>
        <w:t>Fase 2: Gjennomføringsfasen</w:t>
      </w:r>
    </w:p>
    <w:p w14:paraId="258B255E" w14:textId="77777777" w:rsidR="00D83E69" w:rsidRPr="00C1525A" w:rsidRDefault="00D83E69" w:rsidP="00AF2AB8">
      <w:pPr>
        <w:pStyle w:val="Listeavsnitt"/>
        <w:widowControl w:val="0"/>
        <w:numPr>
          <w:ilvl w:val="0"/>
          <w:numId w:val="4"/>
        </w:numPr>
        <w:tabs>
          <w:tab w:val="left" w:pos="519"/>
        </w:tabs>
        <w:spacing w:after="0" w:line="240" w:lineRule="auto"/>
        <w:contextualSpacing w:val="0"/>
        <w:jc w:val="left"/>
        <w:rPr>
          <w:rFonts w:ascii="Verdana" w:eastAsia="Times New Roman" w:hAnsi="Verdana" w:cstheme="minorHAnsi"/>
          <w:szCs w:val="24"/>
          <w:lang w:val="nb-NO"/>
        </w:rPr>
      </w:pPr>
      <w:r w:rsidRPr="00C1525A">
        <w:rPr>
          <w:rFonts w:ascii="Verdana" w:hAnsi="Verdana" w:cstheme="minorHAnsi"/>
          <w:lang w:val="nb-NO"/>
        </w:rPr>
        <w:t>Fase 3: Sparegarantifasen</w:t>
      </w:r>
    </w:p>
    <w:p w14:paraId="66254F27" w14:textId="77777777" w:rsidR="00D83E69" w:rsidRPr="00C1525A" w:rsidRDefault="00D83E69" w:rsidP="00D83E69">
      <w:pPr>
        <w:rPr>
          <w:rFonts w:ascii="Verdana" w:eastAsia="Times New Roman" w:hAnsi="Verdana" w:cstheme="minorHAnsi"/>
          <w:szCs w:val="24"/>
          <w:lang w:val="nb-NO"/>
        </w:rPr>
      </w:pPr>
    </w:p>
    <w:p w14:paraId="405A85DD" w14:textId="77777777" w:rsidR="00D83E69" w:rsidRPr="00C1525A" w:rsidRDefault="00D83E69" w:rsidP="00D83E69">
      <w:pPr>
        <w:pStyle w:val="Brdtekst"/>
        <w:rPr>
          <w:lang w:val="nb-NO"/>
        </w:rPr>
      </w:pPr>
      <w:r w:rsidRPr="00C1525A">
        <w:rPr>
          <w:lang w:val="nb-NO"/>
        </w:rPr>
        <w:t>Gjennomføringsfasen og sparegarantifasen er en opsjon som oppdragsgiver har ensidig rett</w:t>
      </w:r>
      <w:r w:rsidRPr="00C1525A">
        <w:rPr>
          <w:spacing w:val="-17"/>
          <w:lang w:val="nb-NO"/>
        </w:rPr>
        <w:t xml:space="preserve"> </w:t>
      </w:r>
      <w:r w:rsidRPr="00C1525A">
        <w:rPr>
          <w:lang w:val="nb-NO"/>
        </w:rPr>
        <w:t>til å utløse, helt eller delvis, jfr. NS 6430:2014 punkt</w:t>
      </w:r>
      <w:r w:rsidRPr="00C1525A">
        <w:rPr>
          <w:spacing w:val="-10"/>
          <w:lang w:val="nb-NO"/>
        </w:rPr>
        <w:t xml:space="preserve"> </w:t>
      </w:r>
      <w:r w:rsidRPr="00C1525A">
        <w:rPr>
          <w:lang w:val="nb-NO"/>
        </w:rPr>
        <w:t>4.7.</w:t>
      </w:r>
    </w:p>
    <w:p w14:paraId="6BCE46A6" w14:textId="77777777" w:rsidR="00D83E69" w:rsidRPr="00C1525A" w:rsidRDefault="00D83E69" w:rsidP="00D83E69">
      <w:pPr>
        <w:pStyle w:val="Brdtekst"/>
        <w:rPr>
          <w:lang w:val="nb-NO"/>
        </w:rPr>
      </w:pPr>
    </w:p>
    <w:p w14:paraId="63794690" w14:textId="77777777" w:rsidR="00D83E69" w:rsidRPr="00C1525A" w:rsidRDefault="00D83E69" w:rsidP="00D83E69">
      <w:pPr>
        <w:pStyle w:val="Brdtekst"/>
        <w:rPr>
          <w:b/>
          <w:lang w:val="nb-NO"/>
        </w:rPr>
      </w:pPr>
      <w:r w:rsidRPr="00C1525A">
        <w:rPr>
          <w:b/>
          <w:lang w:val="nb-NO"/>
        </w:rPr>
        <w:t>Fase 1: Analysefasen</w:t>
      </w:r>
    </w:p>
    <w:p w14:paraId="3E94F0AF" w14:textId="28508E4B" w:rsidR="00D83E69" w:rsidRPr="00C1525A" w:rsidRDefault="00D83E69" w:rsidP="00D83E69">
      <w:pPr>
        <w:pStyle w:val="Brdtekst"/>
        <w:rPr>
          <w:lang w:val="nb-NO"/>
        </w:rPr>
      </w:pPr>
      <w:r w:rsidRPr="00C1525A">
        <w:rPr>
          <w:lang w:val="nb-NO"/>
        </w:rPr>
        <w:t>Utgangspunktet for fase 1 er energientreprenørens tilbudsanalyser. Oppdragsgiver kan velge å benytte energientreprenørens forslag til tiltak der de dokumenterer tilbudt besparelse og investering for bygningsmassen. Det kan være noen tiltak der kommunen ser en merverdi ved å f.eks. øke luftmengder, gjøre større rehabiliteringer eller gå fra luft/luft til luft/vann varmepumper. I slike tilfeller blir partene enige om å avvike fra garantert besparelse og investering.</w:t>
      </w:r>
      <w:r w:rsidRPr="00C1525A">
        <w:rPr>
          <w:lang w:val="nb-NO"/>
        </w:rPr>
        <w:br/>
      </w:r>
    </w:p>
    <w:p w14:paraId="72E23267" w14:textId="77777777" w:rsidR="00D83E69" w:rsidRPr="00C1525A" w:rsidRDefault="00D83E69" w:rsidP="00D83E69">
      <w:pPr>
        <w:pStyle w:val="Brdtekst"/>
        <w:rPr>
          <w:lang w:val="nb-NO"/>
        </w:rPr>
      </w:pPr>
      <w:r w:rsidRPr="00C1525A">
        <w:rPr>
          <w:lang w:val="nb-NO"/>
        </w:rPr>
        <w:t xml:space="preserve">Analysefasen omfatter gjennomgang av byggene i porteføljen sammen med representanter fra oppdragsgiver. Byggene kartlegges og analyseres for å avdekke energieffektiviseringstiltak, med </w:t>
      </w:r>
      <w:r w:rsidRPr="00C1525A">
        <w:rPr>
          <w:lang w:val="nb-NO"/>
        </w:rPr>
        <w:lastRenderedPageBreak/>
        <w:t xml:space="preserve">tilhørende besparelse, kostnader og lønnsomhet. Tiltakene skal omfatte fysiske installasjoner og driftstiltak med tilhørende nødvendig opplæring, men ikke rene opplæringstiltak. </w:t>
      </w:r>
    </w:p>
    <w:p w14:paraId="6AB48889" w14:textId="77777777" w:rsidR="00D83E69" w:rsidRPr="00C1525A" w:rsidRDefault="00D83E69" w:rsidP="00D83E69">
      <w:pPr>
        <w:pStyle w:val="Brdtekst"/>
        <w:rPr>
          <w:lang w:val="nb-NO"/>
        </w:rPr>
      </w:pPr>
    </w:p>
    <w:p w14:paraId="2AE6D7FF" w14:textId="77777777" w:rsidR="00D83E69" w:rsidRPr="00C1525A" w:rsidRDefault="00D83E69" w:rsidP="00D83E69">
      <w:pPr>
        <w:pStyle w:val="Brdtekst"/>
        <w:rPr>
          <w:lang w:val="nb-NO"/>
        </w:rPr>
      </w:pPr>
      <w:r w:rsidRPr="00C1525A">
        <w:rPr>
          <w:lang w:val="nb-NO"/>
        </w:rPr>
        <w:t>Opplærings- og motivasjonstiltak i oppdragsgivers</w:t>
      </w:r>
      <w:r w:rsidRPr="00C1525A">
        <w:rPr>
          <w:spacing w:val="-24"/>
          <w:lang w:val="nb-NO"/>
        </w:rPr>
        <w:t xml:space="preserve"> </w:t>
      </w:r>
      <w:r w:rsidRPr="00C1525A">
        <w:rPr>
          <w:lang w:val="nb-NO"/>
        </w:rPr>
        <w:t xml:space="preserve">organisasjon skal inngå i kostnad for fase 3. Besparelsen er satt til </w:t>
      </w:r>
      <w:commentRangeStart w:id="114"/>
      <w:r w:rsidRPr="00C1525A">
        <w:rPr>
          <w:lang w:val="nb-NO"/>
        </w:rPr>
        <w:t>[3-5%]</w:t>
      </w:r>
      <w:commentRangeEnd w:id="114"/>
      <w:r w:rsidRPr="00C1525A">
        <w:rPr>
          <w:rStyle w:val="Merknadsreferanse"/>
          <w:rFonts w:asciiTheme="minorHAnsi" w:eastAsiaTheme="minorHAnsi" w:hAnsiTheme="minorHAnsi"/>
          <w:lang w:val="nb-NO"/>
        </w:rPr>
        <w:commentReference w:id="114"/>
      </w:r>
      <w:r w:rsidRPr="00C1525A">
        <w:rPr>
          <w:lang w:val="nb-NO"/>
        </w:rPr>
        <w:t xml:space="preserve"> av energiforbruket etter gjennomførte tiltak. </w:t>
      </w:r>
    </w:p>
    <w:p w14:paraId="74F91E83" w14:textId="77777777" w:rsidR="00D83E69" w:rsidRPr="00C1525A" w:rsidRDefault="00D83E69" w:rsidP="00D83E69">
      <w:pPr>
        <w:pStyle w:val="Brdtekst"/>
        <w:rPr>
          <w:lang w:val="nb-NO"/>
        </w:rPr>
      </w:pPr>
    </w:p>
    <w:p w14:paraId="14146F5E" w14:textId="77777777" w:rsidR="00D83E69" w:rsidRPr="00C1525A" w:rsidRDefault="00D83E69" w:rsidP="00D83E69">
      <w:pPr>
        <w:pStyle w:val="Brdtekst"/>
        <w:rPr>
          <w:lang w:val="nb-NO"/>
        </w:rPr>
      </w:pPr>
      <w:r w:rsidRPr="00C1525A">
        <w:rPr>
          <w:lang w:val="nb-NO"/>
        </w:rPr>
        <w:t xml:space="preserve">Energientreprenøren utarbeider en enøkanalyse for hvert bygg. Alle tiltak fra alle enøkanalysene sammenstilles til slutt i en prosjektutviklingsrapport. Minimumskrav til innhold i enøkanalyser og prosjektutviklingsrapporten er gitt i vedlegg </w:t>
      </w:r>
      <w:commentRangeStart w:id="115"/>
      <w:r w:rsidRPr="00C1525A">
        <w:rPr>
          <w:lang w:val="nb-NO"/>
        </w:rPr>
        <w:t>x</w:t>
      </w:r>
      <w:commentRangeEnd w:id="115"/>
      <w:r w:rsidRPr="00C1525A">
        <w:rPr>
          <w:rStyle w:val="Merknadsreferanse"/>
          <w:rFonts w:asciiTheme="minorHAnsi" w:eastAsiaTheme="minorHAnsi" w:hAnsiTheme="minorHAnsi"/>
          <w:lang w:val="nb-NO"/>
        </w:rPr>
        <w:commentReference w:id="115"/>
      </w:r>
      <w:r w:rsidRPr="00C1525A">
        <w:rPr>
          <w:lang w:val="nb-NO"/>
        </w:rPr>
        <w:t>.</w:t>
      </w:r>
    </w:p>
    <w:p w14:paraId="6F0132A7" w14:textId="77777777" w:rsidR="00D83E69" w:rsidRPr="00C1525A" w:rsidRDefault="00D83E69" w:rsidP="00D83E69">
      <w:pPr>
        <w:pStyle w:val="Brdtekst"/>
        <w:rPr>
          <w:lang w:val="nb-NO"/>
        </w:rPr>
      </w:pPr>
    </w:p>
    <w:p w14:paraId="1C0111C7" w14:textId="77777777" w:rsidR="00D83E69" w:rsidRPr="00C1525A" w:rsidRDefault="00D83E69" w:rsidP="00D83E69">
      <w:pPr>
        <w:pStyle w:val="Brdtekst"/>
        <w:rPr>
          <w:lang w:val="nb-NO"/>
        </w:rPr>
      </w:pPr>
      <w:r w:rsidRPr="00C1525A">
        <w:rPr>
          <w:lang w:val="nb-NO"/>
        </w:rPr>
        <w:t xml:space="preserve">I analysefasen skal partene utvikle et forprosjekt i gjensidig samspill. Analysefasen skal resultere i et komplett forprosjekt, med en omforent fastpris og ferdigstillelsesfrist for gjennomføringsfasen. </w:t>
      </w:r>
    </w:p>
    <w:p w14:paraId="7013C25A" w14:textId="77777777" w:rsidR="00D83E69" w:rsidRPr="00C1525A" w:rsidRDefault="00D83E69" w:rsidP="00D83E69">
      <w:pPr>
        <w:rPr>
          <w:rFonts w:eastAsia="Times New Roman" w:cstheme="minorHAnsi"/>
          <w:szCs w:val="24"/>
          <w:lang w:val="nb-NO"/>
        </w:rPr>
      </w:pPr>
    </w:p>
    <w:p w14:paraId="4113E657" w14:textId="77777777" w:rsidR="00D83E69" w:rsidRPr="00C1525A" w:rsidRDefault="00D83E69" w:rsidP="00D83E69">
      <w:pPr>
        <w:pStyle w:val="Brdtekst"/>
        <w:rPr>
          <w:lang w:val="nb-NO"/>
        </w:rPr>
      </w:pPr>
      <w:r w:rsidRPr="00C1525A">
        <w:rPr>
          <w:lang w:val="nb-NO"/>
        </w:rPr>
        <w:t>Konkurransegrunnlagets vedlegg</w:t>
      </w:r>
      <w:commentRangeStart w:id="116"/>
      <w:r w:rsidRPr="00C1525A">
        <w:rPr>
          <w:lang w:val="nb-NO"/>
        </w:rPr>
        <w:t xml:space="preserve"> x</w:t>
      </w:r>
      <w:commentRangeEnd w:id="116"/>
      <w:r w:rsidRPr="00C1525A">
        <w:rPr>
          <w:rStyle w:val="Merknadsreferanse"/>
          <w:rFonts w:eastAsiaTheme="minorHAnsi"/>
          <w:lang w:val="nb-NO"/>
        </w:rPr>
        <w:commentReference w:id="116"/>
      </w:r>
      <w:r w:rsidRPr="00C1525A">
        <w:rPr>
          <w:lang w:val="nb-NO"/>
        </w:rPr>
        <w:t xml:space="preserve"> (Kontraktsvilkår fase 1 Analysefasen, Samspillsentreprise i fase 1 basert på NS 6430) kommer til anvendelse på analysefasen. Oppdragsgiver henviser til dette vedlegget for utfyllende beskrivelse av arbeidet, prosessen og leveransen i analysefasen.</w:t>
      </w:r>
    </w:p>
    <w:p w14:paraId="337863F5" w14:textId="77777777" w:rsidR="00D83E69" w:rsidRPr="00C1525A" w:rsidRDefault="00D83E69" w:rsidP="00D83E69">
      <w:pPr>
        <w:pStyle w:val="Brdtekst"/>
        <w:rPr>
          <w:lang w:val="nb-NO"/>
        </w:rPr>
      </w:pPr>
    </w:p>
    <w:p w14:paraId="2C9F8B5E" w14:textId="77777777" w:rsidR="00D83E69" w:rsidRPr="00C1525A" w:rsidRDefault="00D83E69" w:rsidP="00D83E69">
      <w:pPr>
        <w:pStyle w:val="Brdtekst"/>
        <w:rPr>
          <w:b/>
          <w:lang w:val="nb-NO"/>
        </w:rPr>
      </w:pPr>
      <w:r w:rsidRPr="00C1525A">
        <w:rPr>
          <w:b/>
          <w:lang w:val="nb-NO"/>
        </w:rPr>
        <w:t>Fase 2: Gjennomføringsfasen</w:t>
      </w:r>
    </w:p>
    <w:p w14:paraId="7FB2550F" w14:textId="77777777" w:rsidR="00D83E69" w:rsidRPr="00C1525A" w:rsidRDefault="00D83E69" w:rsidP="00D83E69">
      <w:pPr>
        <w:pStyle w:val="Brdtekst"/>
        <w:rPr>
          <w:lang w:val="nb-NO"/>
        </w:rPr>
      </w:pPr>
      <w:r w:rsidRPr="00C1525A">
        <w:rPr>
          <w:lang w:val="nb-NO"/>
        </w:rPr>
        <w:t>Gjennomføringen omfatter prosjektering og utførelse av tiltakene oppdragsgiver</w:t>
      </w:r>
      <w:r w:rsidRPr="00C1525A">
        <w:rPr>
          <w:spacing w:val="-15"/>
          <w:lang w:val="nb-NO"/>
        </w:rPr>
        <w:t xml:space="preserve"> </w:t>
      </w:r>
      <w:r w:rsidRPr="00C1525A">
        <w:rPr>
          <w:lang w:val="nb-NO"/>
        </w:rPr>
        <w:t>velger å gå videre med etter analysefasen. Denne fasen reguleres av NS 6430:2014 kapittel</w:t>
      </w:r>
      <w:r w:rsidRPr="00C1525A">
        <w:rPr>
          <w:spacing w:val="-20"/>
          <w:lang w:val="nb-NO"/>
        </w:rPr>
        <w:t xml:space="preserve"> </w:t>
      </w:r>
      <w:r w:rsidRPr="00C1525A">
        <w:rPr>
          <w:lang w:val="nb-NO"/>
        </w:rPr>
        <w:t>6.</w:t>
      </w:r>
    </w:p>
    <w:p w14:paraId="77761E53" w14:textId="77777777" w:rsidR="00D83E69" w:rsidRPr="00C1525A" w:rsidRDefault="00D83E69" w:rsidP="00D83E69">
      <w:pPr>
        <w:rPr>
          <w:rFonts w:eastAsia="Times New Roman" w:cstheme="minorHAnsi"/>
          <w:szCs w:val="24"/>
          <w:lang w:val="nb-NO"/>
        </w:rPr>
      </w:pPr>
    </w:p>
    <w:p w14:paraId="09765C5A" w14:textId="77777777" w:rsidR="00D83E69" w:rsidRPr="00C1525A" w:rsidRDefault="00D83E69" w:rsidP="00D83E69">
      <w:pPr>
        <w:pStyle w:val="Brdtekst"/>
        <w:rPr>
          <w:lang w:val="nb-NO"/>
        </w:rPr>
      </w:pPr>
      <w:r w:rsidRPr="00C1525A">
        <w:rPr>
          <w:lang w:val="nb-NO"/>
        </w:rPr>
        <w:t xml:space="preserve">Gjennomføringsfasen er en opsjon, hvilket innebærer at oppdragsgiver kan velge å ikke gjennomføre tiltakene dersom lønnsomheten ikke møter forventningene, eller gjennomføre hele eller deler av tiltakene identifisert i analysefasen i egen regi. Oppdragsgiver plikter ikke </w:t>
      </w:r>
      <w:r w:rsidRPr="00C1525A">
        <w:rPr>
          <w:rFonts w:eastAsia="Verdana" w:cs="Verdana"/>
          <w:lang w:val="nb-NO"/>
        </w:rPr>
        <w:t>å begrunne valg om å ikke iverksette gjennomføringsfasen overfor</w:t>
      </w:r>
      <w:r w:rsidRPr="00C1525A">
        <w:rPr>
          <w:lang w:val="nb-NO"/>
        </w:rPr>
        <w:t xml:space="preserve"> den valgte energientreprenøren</w:t>
      </w:r>
    </w:p>
    <w:p w14:paraId="1CC1A876" w14:textId="77777777" w:rsidR="00D83E69" w:rsidRPr="00C1525A" w:rsidRDefault="00D83E69" w:rsidP="00D83E69">
      <w:pPr>
        <w:rPr>
          <w:rFonts w:eastAsia="Times New Roman" w:cstheme="minorHAnsi"/>
          <w:szCs w:val="24"/>
          <w:lang w:val="nb-NO"/>
        </w:rPr>
      </w:pPr>
    </w:p>
    <w:p w14:paraId="4C688072" w14:textId="3380784A" w:rsidR="00D83E69" w:rsidRPr="00C1525A" w:rsidRDefault="00D83E69" w:rsidP="00D83E69">
      <w:pPr>
        <w:pStyle w:val="Brdtekst"/>
        <w:rPr>
          <w:lang w:val="nb-NO"/>
        </w:rPr>
      </w:pPr>
      <w:r w:rsidRPr="00C1525A">
        <w:rPr>
          <w:lang w:val="nb-NO"/>
        </w:rPr>
        <w:t>Velger oppdragsgiver å iverksette gjennomføringsfasen og sparegarantifasen kun for deler</w:t>
      </w:r>
      <w:r w:rsidRPr="00C1525A">
        <w:rPr>
          <w:spacing w:val="-38"/>
          <w:lang w:val="nb-NO"/>
        </w:rPr>
        <w:t xml:space="preserve"> </w:t>
      </w:r>
      <w:r w:rsidRPr="00C1525A">
        <w:rPr>
          <w:lang w:val="nb-NO"/>
        </w:rPr>
        <w:t xml:space="preserve">av </w:t>
      </w:r>
      <w:r w:rsidR="00C1525A" w:rsidRPr="00C1525A">
        <w:rPr>
          <w:lang w:val="nb-NO"/>
        </w:rPr>
        <w:t>kontraktsgrunnlaget</w:t>
      </w:r>
      <w:r w:rsidRPr="00C1525A">
        <w:rPr>
          <w:lang w:val="nb-NO"/>
        </w:rPr>
        <w:t>, skal energientreprenøren ha rett til å kreve vederlagsjustering for det endrede kontraktsomfanget, jfr. NS 6430:2014 punkt</w:t>
      </w:r>
      <w:r w:rsidRPr="00C1525A">
        <w:rPr>
          <w:spacing w:val="-10"/>
          <w:lang w:val="nb-NO"/>
        </w:rPr>
        <w:t xml:space="preserve"> </w:t>
      </w:r>
      <w:r w:rsidRPr="00C1525A">
        <w:rPr>
          <w:lang w:val="nb-NO"/>
        </w:rPr>
        <w:t>4.7.</w:t>
      </w:r>
    </w:p>
    <w:p w14:paraId="60147D7D" w14:textId="77777777" w:rsidR="00D83E69" w:rsidRPr="00C1525A" w:rsidRDefault="00D83E69" w:rsidP="00D83E69">
      <w:pPr>
        <w:rPr>
          <w:rFonts w:eastAsia="Times New Roman" w:cstheme="minorHAnsi"/>
          <w:szCs w:val="24"/>
          <w:lang w:val="nb-NO"/>
        </w:rPr>
      </w:pPr>
    </w:p>
    <w:p w14:paraId="0D1F09B7" w14:textId="77777777" w:rsidR="00D83E69" w:rsidRPr="00C1525A" w:rsidRDefault="00D83E69" w:rsidP="00D83E69">
      <w:pPr>
        <w:pStyle w:val="Brdtekst"/>
        <w:rPr>
          <w:b/>
          <w:lang w:val="nb-NO"/>
        </w:rPr>
      </w:pPr>
      <w:r w:rsidRPr="00C1525A">
        <w:rPr>
          <w:b/>
          <w:lang w:val="nb-NO"/>
        </w:rPr>
        <w:t>Fase 3: Sparegarantifasen</w:t>
      </w:r>
    </w:p>
    <w:p w14:paraId="7AC47B22" w14:textId="77777777" w:rsidR="00D83E69" w:rsidRPr="00C1525A" w:rsidRDefault="00D83E69" w:rsidP="00D83E69">
      <w:pPr>
        <w:pStyle w:val="Brdtekst"/>
        <w:rPr>
          <w:lang w:val="nb-NO"/>
        </w:rPr>
      </w:pPr>
      <w:r w:rsidRPr="00C1525A">
        <w:rPr>
          <w:lang w:val="nb-NO"/>
        </w:rPr>
        <w:t>Energientreprenøren garanterer energibesparelser og driftskostnader for tiltakene, og utviklingen av disse slik at de investeringer som er gjort opprettholder sin funksjon. Dette gjøres i samarbeid med oppdragsgivers driftspersonell</w:t>
      </w:r>
    </w:p>
    <w:p w14:paraId="5EB4B665" w14:textId="77777777" w:rsidR="00D83E69" w:rsidRPr="00C1525A" w:rsidRDefault="00D83E69" w:rsidP="00D83E69">
      <w:pPr>
        <w:pStyle w:val="Brdtekst"/>
        <w:rPr>
          <w:lang w:val="nb-NO"/>
        </w:rPr>
      </w:pPr>
    </w:p>
    <w:p w14:paraId="55C62206" w14:textId="77777777" w:rsidR="00D83E69" w:rsidRPr="00C1525A" w:rsidRDefault="00D83E69" w:rsidP="00D83E69">
      <w:pPr>
        <w:pStyle w:val="Brdtekst"/>
        <w:rPr>
          <w:lang w:val="nb-NO"/>
        </w:rPr>
      </w:pPr>
      <w:r w:rsidRPr="00C1525A">
        <w:rPr>
          <w:lang w:val="nb-NO"/>
        </w:rPr>
        <w:t>Opplærings- og motivasjonstiltak i oppdragsgivers</w:t>
      </w:r>
      <w:r w:rsidRPr="00C1525A">
        <w:rPr>
          <w:spacing w:val="-24"/>
          <w:lang w:val="nb-NO"/>
        </w:rPr>
        <w:t xml:space="preserve"> </w:t>
      </w:r>
      <w:r w:rsidRPr="00C1525A">
        <w:rPr>
          <w:lang w:val="nb-NO"/>
        </w:rPr>
        <w:t xml:space="preserve">organisasjon skal inngå i kostnad for fase 3. </w:t>
      </w:r>
    </w:p>
    <w:p w14:paraId="2D141826" w14:textId="77777777" w:rsidR="00D83E69" w:rsidRPr="00C1525A" w:rsidRDefault="00D83E69" w:rsidP="00D83E69">
      <w:pPr>
        <w:pStyle w:val="Brdtekst"/>
        <w:rPr>
          <w:lang w:val="nb-NO"/>
        </w:rPr>
      </w:pPr>
    </w:p>
    <w:p w14:paraId="76EF26B8" w14:textId="77777777" w:rsidR="00D83E69" w:rsidRPr="00C1525A" w:rsidRDefault="00D83E69" w:rsidP="00D83E69">
      <w:pPr>
        <w:pStyle w:val="Brdtekst"/>
        <w:rPr>
          <w:highlight w:val="yellow"/>
          <w:lang w:val="nb-NO"/>
        </w:rPr>
      </w:pPr>
      <w:r w:rsidRPr="00C1525A">
        <w:rPr>
          <w:lang w:val="nb-NO"/>
        </w:rPr>
        <w:t>Oppdragsgiver vil i dette prosjektet inngå kontrakt med sparegaranti p</w:t>
      </w:r>
      <w:r w:rsidRPr="00C1525A">
        <w:rPr>
          <w:rFonts w:eastAsia="Verdana" w:cs="Verdana"/>
          <w:lang w:val="nb-NO"/>
        </w:rPr>
        <w:t>å</w:t>
      </w:r>
      <w:r w:rsidRPr="00C1525A">
        <w:rPr>
          <w:rFonts w:eastAsia="Verdana" w:cs="Verdana"/>
          <w:color w:val="FF0000"/>
          <w:lang w:val="nb-NO"/>
        </w:rPr>
        <w:t xml:space="preserve"> </w:t>
      </w:r>
      <w:commentRangeStart w:id="117"/>
      <w:r w:rsidRPr="00C1525A">
        <w:rPr>
          <w:rFonts w:eastAsia="Verdana" w:cs="Verdana"/>
          <w:lang w:val="nb-NO"/>
        </w:rPr>
        <w:t>xx</w:t>
      </w:r>
      <w:r w:rsidRPr="00C1525A">
        <w:rPr>
          <w:rFonts w:eastAsia="Verdana" w:cs="Verdana"/>
          <w:color w:val="FF0000"/>
          <w:lang w:val="nb-NO"/>
        </w:rPr>
        <w:t xml:space="preserve"> </w:t>
      </w:r>
      <w:commentRangeEnd w:id="117"/>
      <w:r w:rsidRPr="00C1525A">
        <w:rPr>
          <w:rStyle w:val="Merknadsreferanse"/>
          <w:rFonts w:eastAsiaTheme="minorHAnsi"/>
          <w:lang w:val="nb-NO"/>
        </w:rPr>
        <w:commentReference w:id="117"/>
      </w:r>
      <w:r w:rsidRPr="00C1525A">
        <w:rPr>
          <w:rFonts w:eastAsia="Verdana" w:cs="Verdana"/>
          <w:lang w:val="nb-NO"/>
        </w:rPr>
        <w:t>år</w:t>
      </w:r>
      <w:r w:rsidRPr="00C1525A">
        <w:rPr>
          <w:rFonts w:eastAsia="Verdana" w:cs="Verdana"/>
          <w:color w:val="FF0000"/>
          <w:lang w:val="nb-NO"/>
        </w:rPr>
        <w:t xml:space="preserve"> </w:t>
      </w:r>
      <w:r w:rsidRPr="00C1525A">
        <w:rPr>
          <w:lang w:val="nb-NO"/>
        </w:rPr>
        <w:t>med opsjon på å kunne utvide kontraktstid for sparegarantifasen inntil inntjeningstid på tiltakspakken.</w:t>
      </w:r>
    </w:p>
    <w:p w14:paraId="4FAD5488" w14:textId="77777777" w:rsidR="00D83E69" w:rsidRPr="00C1525A" w:rsidRDefault="00D83E69" w:rsidP="00D83E69">
      <w:pPr>
        <w:rPr>
          <w:rFonts w:eastAsia="Times New Roman" w:cstheme="minorHAnsi"/>
          <w:szCs w:val="24"/>
          <w:lang w:val="nb-NO"/>
        </w:rPr>
      </w:pPr>
    </w:p>
    <w:p w14:paraId="4790D0A1" w14:textId="77777777" w:rsidR="00D83E69" w:rsidRPr="00C1525A" w:rsidRDefault="00D83E69" w:rsidP="00D83E69">
      <w:pPr>
        <w:pStyle w:val="Brdtekst"/>
        <w:rPr>
          <w:lang w:val="nb-NO"/>
        </w:rPr>
      </w:pPr>
      <w:r w:rsidRPr="00C1525A">
        <w:rPr>
          <w:lang w:val="nb-NO"/>
        </w:rPr>
        <w:t>I sparegarantifasen gjelder NS 6430:2014 kapittel</w:t>
      </w:r>
      <w:r w:rsidRPr="00C1525A">
        <w:rPr>
          <w:spacing w:val="-21"/>
          <w:lang w:val="nb-NO"/>
        </w:rPr>
        <w:t xml:space="preserve"> </w:t>
      </w:r>
      <w:r w:rsidRPr="00C1525A">
        <w:rPr>
          <w:lang w:val="nb-NO"/>
        </w:rPr>
        <w:t>7.</w:t>
      </w:r>
    </w:p>
    <w:p w14:paraId="19A0878F" w14:textId="77777777" w:rsidR="00D83E69" w:rsidRPr="00C1525A" w:rsidRDefault="00D83E69" w:rsidP="00D83E69">
      <w:pPr>
        <w:spacing w:before="10"/>
        <w:rPr>
          <w:rFonts w:eastAsia="Times New Roman" w:cstheme="minorHAnsi"/>
          <w:sz w:val="23"/>
          <w:szCs w:val="23"/>
          <w:lang w:val="nb-NO"/>
        </w:rPr>
      </w:pPr>
    </w:p>
    <w:p w14:paraId="3E7D2EF9" w14:textId="77777777" w:rsidR="00D83E69" w:rsidRPr="00C1525A" w:rsidRDefault="00D83E69" w:rsidP="00D83E69">
      <w:pPr>
        <w:pStyle w:val="Brdtekst"/>
        <w:rPr>
          <w:lang w:val="nb-NO"/>
        </w:rPr>
      </w:pPr>
      <w:r w:rsidRPr="00C1525A">
        <w:rPr>
          <w:lang w:val="nb-NO"/>
        </w:rPr>
        <w:t>Sparegarantifasen er knyttet til gjennomføringsfasen, det vil si at den skal</w:t>
      </w:r>
      <w:r w:rsidRPr="00C1525A">
        <w:rPr>
          <w:spacing w:val="-18"/>
          <w:lang w:val="nb-NO"/>
        </w:rPr>
        <w:t xml:space="preserve"> </w:t>
      </w:r>
      <w:r w:rsidRPr="00C1525A">
        <w:rPr>
          <w:lang w:val="nb-NO"/>
        </w:rPr>
        <w:t xml:space="preserve">gjennomføres dersom opsjon </w:t>
      </w:r>
      <w:r w:rsidRPr="00C1525A">
        <w:rPr>
          <w:lang w:val="nb-NO"/>
        </w:rPr>
        <w:lastRenderedPageBreak/>
        <w:t>for gjennomføringsfasen</w:t>
      </w:r>
      <w:r w:rsidRPr="00C1525A">
        <w:rPr>
          <w:spacing w:val="-18"/>
          <w:lang w:val="nb-NO"/>
        </w:rPr>
        <w:t xml:space="preserve"> </w:t>
      </w:r>
      <w:r w:rsidRPr="00C1525A">
        <w:rPr>
          <w:lang w:val="nb-NO"/>
        </w:rPr>
        <w:t>utløses.</w:t>
      </w:r>
    </w:p>
    <w:p w14:paraId="637FDEDF" w14:textId="77777777" w:rsidR="00D83E69" w:rsidRPr="00C1525A" w:rsidRDefault="00D83E69" w:rsidP="00D83E69">
      <w:pPr>
        <w:spacing w:before="10"/>
        <w:rPr>
          <w:rFonts w:eastAsia="Times New Roman" w:cstheme="minorHAnsi"/>
          <w:szCs w:val="24"/>
          <w:lang w:val="nb-NO"/>
        </w:rPr>
      </w:pPr>
    </w:p>
    <w:p w14:paraId="3B95F7BD" w14:textId="77777777" w:rsidR="00D83E69" w:rsidRPr="00C1525A" w:rsidRDefault="00D83E69" w:rsidP="00D83E69">
      <w:pPr>
        <w:pStyle w:val="Brdtekst"/>
        <w:rPr>
          <w:rFonts w:eastAsia="Verdana" w:cs="Verdana"/>
          <w:b/>
          <w:bCs/>
          <w:u w:val="single"/>
          <w:lang w:val="nb-NO"/>
        </w:rPr>
      </w:pPr>
      <w:r w:rsidRPr="00C1525A">
        <w:rPr>
          <w:rFonts w:eastAsia="Verdana" w:cs="Verdana"/>
          <w:u w:val="single"/>
          <w:lang w:val="nb-NO"/>
        </w:rPr>
        <w:t>Ønsket fremdrift</w:t>
      </w:r>
      <w:r w:rsidRPr="00C1525A">
        <w:rPr>
          <w:rFonts w:eastAsia="Verdana" w:cs="Verdana"/>
          <w:spacing w:val="-16"/>
          <w:u w:val="single"/>
          <w:lang w:val="nb-NO"/>
        </w:rPr>
        <w:t xml:space="preserve"> </w:t>
      </w:r>
      <w:r w:rsidRPr="00C1525A">
        <w:rPr>
          <w:rFonts w:eastAsia="Verdana" w:cs="Verdana"/>
          <w:u w:val="single"/>
          <w:lang w:val="nb-NO"/>
        </w:rPr>
        <w:t>er:</w:t>
      </w:r>
    </w:p>
    <w:p w14:paraId="034DE8A1" w14:textId="77777777" w:rsidR="00D83E69" w:rsidRPr="00C1525A" w:rsidRDefault="00D83E69" w:rsidP="00D83E69">
      <w:pPr>
        <w:spacing w:before="11"/>
        <w:rPr>
          <w:rFonts w:eastAsia="Times New Roman" w:cstheme="minorHAnsi"/>
          <w:b/>
          <w:bCs/>
          <w:sz w:val="16"/>
          <w:szCs w:val="16"/>
          <w:lang w:val="nb-NO"/>
        </w:rPr>
      </w:pPr>
    </w:p>
    <w:tbl>
      <w:tblPr>
        <w:tblStyle w:val="NormalTable0"/>
        <w:tblW w:w="5000" w:type="pct"/>
        <w:tblLook w:val="01E0" w:firstRow="1" w:lastRow="1" w:firstColumn="1" w:lastColumn="1" w:noHBand="0" w:noVBand="0"/>
      </w:tblPr>
      <w:tblGrid>
        <w:gridCol w:w="993"/>
        <w:gridCol w:w="8407"/>
      </w:tblGrid>
      <w:tr w:rsidR="00D83E69" w:rsidRPr="00E42AC3" w14:paraId="43878B25" w14:textId="77777777" w:rsidTr="00321608">
        <w:trPr>
          <w:trHeight w:hRule="exact" w:val="557"/>
        </w:trPr>
        <w:tc>
          <w:tcPr>
            <w:tcW w:w="528" w:type="pct"/>
            <w:tcBorders>
              <w:top w:val="nil"/>
              <w:left w:val="nil"/>
              <w:bottom w:val="nil"/>
              <w:right w:val="nil"/>
            </w:tcBorders>
          </w:tcPr>
          <w:p w14:paraId="5EE2093B" w14:textId="77777777" w:rsidR="00D83E69" w:rsidRPr="00C1525A" w:rsidRDefault="00D83E69" w:rsidP="00321608">
            <w:pPr>
              <w:pStyle w:val="TableParagraph"/>
              <w:spacing w:line="245" w:lineRule="exact"/>
              <w:ind w:left="142"/>
              <w:rPr>
                <w:rFonts w:ascii="Verdana" w:eastAsia="Times New Roman" w:hAnsi="Verdana" w:cstheme="minorHAnsi"/>
                <w:lang w:val="nb-NO"/>
              </w:rPr>
            </w:pPr>
            <w:r w:rsidRPr="00C1525A">
              <w:rPr>
                <w:rFonts w:ascii="Verdana" w:hAnsi="Verdana" w:cstheme="minorHAnsi"/>
                <w:lang w:val="nb-NO"/>
              </w:rPr>
              <w:t>Fase 1:</w:t>
            </w:r>
          </w:p>
        </w:tc>
        <w:tc>
          <w:tcPr>
            <w:tcW w:w="4472" w:type="pct"/>
            <w:tcBorders>
              <w:top w:val="nil"/>
              <w:left w:val="nil"/>
              <w:bottom w:val="nil"/>
              <w:right w:val="nil"/>
            </w:tcBorders>
          </w:tcPr>
          <w:p w14:paraId="208904BD" w14:textId="77777777" w:rsidR="00D83E69" w:rsidRPr="00C1525A" w:rsidRDefault="00D83E69" w:rsidP="00321608">
            <w:pPr>
              <w:pStyle w:val="TableParagraph"/>
              <w:spacing w:line="239" w:lineRule="exact"/>
              <w:ind w:left="239"/>
              <w:rPr>
                <w:rFonts w:ascii="Verdana" w:eastAsia="Times New Roman" w:hAnsi="Verdana" w:cstheme="minorHAnsi"/>
                <w:lang w:val="nb-NO"/>
              </w:rPr>
            </w:pPr>
            <w:r w:rsidRPr="00C1525A">
              <w:rPr>
                <w:rFonts w:ascii="Verdana" w:hAnsi="Verdana" w:cstheme="minorHAnsi"/>
                <w:lang w:val="nb-NO"/>
              </w:rPr>
              <w:t xml:space="preserve">Oppstart 10 dager etter avtaleinngåelse. </w:t>
            </w:r>
            <w:commentRangeStart w:id="118"/>
            <w:r w:rsidRPr="00C1525A">
              <w:rPr>
                <w:rFonts w:ascii="Verdana" w:hAnsi="Verdana" w:cstheme="minorHAnsi"/>
                <w:lang w:val="nb-NO"/>
              </w:rPr>
              <w:t>6-12</w:t>
            </w:r>
            <w:r w:rsidRPr="00C1525A">
              <w:rPr>
                <w:rFonts w:ascii="Verdana" w:hAnsi="Verdana" w:cstheme="minorHAnsi"/>
                <w:spacing w:val="-15"/>
                <w:lang w:val="nb-NO"/>
              </w:rPr>
              <w:t xml:space="preserve"> </w:t>
            </w:r>
            <w:commentRangeEnd w:id="118"/>
            <w:r w:rsidRPr="00C1525A">
              <w:rPr>
                <w:rStyle w:val="Merknadsreferanse"/>
                <w:lang w:val="nb-NO"/>
              </w:rPr>
              <w:commentReference w:id="118"/>
            </w:r>
            <w:r w:rsidRPr="00C1525A">
              <w:rPr>
                <w:rFonts w:ascii="Verdana" w:hAnsi="Verdana" w:cstheme="minorHAnsi"/>
                <w:lang w:val="nb-NO"/>
              </w:rPr>
              <w:t>måneder gjennomføringstid.</w:t>
            </w:r>
          </w:p>
        </w:tc>
      </w:tr>
      <w:tr w:rsidR="00D83E69" w:rsidRPr="00E42AC3" w14:paraId="3AC21450" w14:textId="77777777" w:rsidTr="00321608">
        <w:trPr>
          <w:trHeight w:hRule="exact" w:val="423"/>
        </w:trPr>
        <w:tc>
          <w:tcPr>
            <w:tcW w:w="528" w:type="pct"/>
            <w:tcBorders>
              <w:top w:val="nil"/>
              <w:left w:val="nil"/>
              <w:bottom w:val="nil"/>
              <w:right w:val="nil"/>
            </w:tcBorders>
          </w:tcPr>
          <w:p w14:paraId="41F1E508" w14:textId="77777777" w:rsidR="00D83E69" w:rsidRPr="00C1525A" w:rsidRDefault="00D83E69" w:rsidP="00321608">
            <w:pPr>
              <w:pStyle w:val="TableParagraph"/>
              <w:spacing w:before="100"/>
              <w:ind w:left="142"/>
              <w:rPr>
                <w:rFonts w:ascii="Verdana" w:eastAsia="Times New Roman" w:hAnsi="Verdana" w:cstheme="minorHAnsi"/>
                <w:lang w:val="nb-NO"/>
              </w:rPr>
            </w:pPr>
            <w:r w:rsidRPr="00C1525A">
              <w:rPr>
                <w:rFonts w:ascii="Verdana" w:hAnsi="Verdana" w:cstheme="minorHAnsi"/>
                <w:lang w:val="nb-NO"/>
              </w:rPr>
              <w:t>Fase 2:</w:t>
            </w:r>
          </w:p>
        </w:tc>
        <w:tc>
          <w:tcPr>
            <w:tcW w:w="4472" w:type="pct"/>
            <w:tcBorders>
              <w:top w:val="nil"/>
              <w:left w:val="nil"/>
              <w:bottom w:val="nil"/>
              <w:right w:val="nil"/>
            </w:tcBorders>
          </w:tcPr>
          <w:p w14:paraId="77EC2E88" w14:textId="77777777" w:rsidR="00D83E69" w:rsidRPr="00C1525A" w:rsidRDefault="00D83E69" w:rsidP="00321608">
            <w:pPr>
              <w:pStyle w:val="TableParagraph"/>
              <w:spacing w:before="100"/>
              <w:ind w:left="239" w:right="1006"/>
              <w:rPr>
                <w:rFonts w:ascii="Verdana" w:eastAsia="Times New Roman" w:hAnsi="Verdana" w:cstheme="minorHAnsi"/>
                <w:lang w:val="nb-NO"/>
              </w:rPr>
            </w:pPr>
            <w:r w:rsidRPr="00C1525A">
              <w:rPr>
                <w:rFonts w:ascii="Verdana" w:hAnsi="Verdana" w:cstheme="minorHAnsi"/>
                <w:lang w:val="nb-NO"/>
              </w:rPr>
              <w:t xml:space="preserve">Oppstart 10 dager etter avtaleinngåelse. </w:t>
            </w:r>
            <w:commentRangeStart w:id="119"/>
            <w:r w:rsidRPr="00C1525A">
              <w:rPr>
                <w:rFonts w:ascii="Verdana" w:hAnsi="Verdana" w:cstheme="minorHAnsi"/>
                <w:lang w:val="nb-NO"/>
              </w:rPr>
              <w:t>18-24</w:t>
            </w:r>
            <w:r w:rsidRPr="00C1525A">
              <w:rPr>
                <w:rFonts w:ascii="Verdana" w:hAnsi="Verdana" w:cstheme="minorHAnsi"/>
                <w:spacing w:val="-14"/>
                <w:lang w:val="nb-NO"/>
              </w:rPr>
              <w:t xml:space="preserve"> </w:t>
            </w:r>
            <w:commentRangeEnd w:id="119"/>
            <w:r w:rsidRPr="00C1525A">
              <w:rPr>
                <w:rStyle w:val="Merknadsreferanse"/>
                <w:lang w:val="nb-NO"/>
              </w:rPr>
              <w:commentReference w:id="119"/>
            </w:r>
            <w:r w:rsidRPr="00C1525A">
              <w:rPr>
                <w:rFonts w:ascii="Verdana" w:hAnsi="Verdana" w:cstheme="minorHAnsi"/>
                <w:lang w:val="nb-NO"/>
              </w:rPr>
              <w:t>måneder gjennomføringstid.</w:t>
            </w:r>
          </w:p>
        </w:tc>
      </w:tr>
      <w:tr w:rsidR="00D83E69" w:rsidRPr="00E42AC3" w14:paraId="4126329E" w14:textId="77777777" w:rsidTr="00321608">
        <w:trPr>
          <w:trHeight w:hRule="exact" w:val="371"/>
        </w:trPr>
        <w:tc>
          <w:tcPr>
            <w:tcW w:w="528" w:type="pct"/>
            <w:tcBorders>
              <w:top w:val="nil"/>
              <w:left w:val="nil"/>
              <w:bottom w:val="nil"/>
              <w:right w:val="nil"/>
            </w:tcBorders>
          </w:tcPr>
          <w:p w14:paraId="4292131C" w14:textId="77777777" w:rsidR="00D83E69" w:rsidRPr="00C1525A" w:rsidRDefault="00D83E69" w:rsidP="00321608">
            <w:pPr>
              <w:pStyle w:val="TableParagraph"/>
              <w:spacing w:before="100"/>
              <w:ind w:left="142"/>
              <w:rPr>
                <w:rFonts w:ascii="Verdana" w:eastAsia="Times New Roman" w:hAnsi="Verdana" w:cstheme="minorHAnsi"/>
                <w:lang w:val="nb-NO"/>
              </w:rPr>
            </w:pPr>
            <w:r w:rsidRPr="00C1525A">
              <w:rPr>
                <w:rFonts w:ascii="Verdana" w:hAnsi="Verdana" w:cstheme="minorHAnsi"/>
                <w:lang w:val="nb-NO"/>
              </w:rPr>
              <w:t>Fase 3:</w:t>
            </w:r>
          </w:p>
        </w:tc>
        <w:tc>
          <w:tcPr>
            <w:tcW w:w="4472" w:type="pct"/>
            <w:tcBorders>
              <w:top w:val="nil"/>
              <w:left w:val="nil"/>
              <w:bottom w:val="nil"/>
              <w:right w:val="nil"/>
            </w:tcBorders>
          </w:tcPr>
          <w:p w14:paraId="78F3EF09" w14:textId="77777777" w:rsidR="00D83E69" w:rsidRPr="00C1525A" w:rsidRDefault="00D83E69" w:rsidP="00321608">
            <w:pPr>
              <w:pStyle w:val="TableParagraph"/>
              <w:spacing w:before="100"/>
              <w:ind w:left="239"/>
              <w:rPr>
                <w:rFonts w:ascii="Verdana" w:eastAsia="Times New Roman" w:hAnsi="Verdana" w:cstheme="minorHAnsi"/>
                <w:lang w:val="nb-NO"/>
              </w:rPr>
            </w:pPr>
            <w:r w:rsidRPr="00C1525A">
              <w:rPr>
                <w:rFonts w:ascii="Verdana" w:hAnsi="Verdana" w:cstheme="minorHAnsi"/>
                <w:lang w:val="nb-NO"/>
              </w:rPr>
              <w:t>Oppstart umiddelbart når gjennomføringsfasen</w:t>
            </w:r>
            <w:r w:rsidRPr="00C1525A">
              <w:rPr>
                <w:rFonts w:ascii="Verdana" w:hAnsi="Verdana" w:cstheme="minorHAnsi"/>
                <w:spacing w:val="-12"/>
                <w:lang w:val="nb-NO"/>
              </w:rPr>
              <w:t xml:space="preserve"> </w:t>
            </w:r>
            <w:r w:rsidRPr="00C1525A">
              <w:rPr>
                <w:rFonts w:ascii="Verdana" w:hAnsi="Verdana" w:cstheme="minorHAnsi"/>
                <w:lang w:val="nb-NO"/>
              </w:rPr>
              <w:t>avsluttes.</w:t>
            </w:r>
          </w:p>
        </w:tc>
      </w:tr>
    </w:tbl>
    <w:p w14:paraId="7170A519" w14:textId="77777777" w:rsidR="00D83E69" w:rsidRPr="00C1525A" w:rsidRDefault="00D83E69" w:rsidP="00D83E69">
      <w:pPr>
        <w:pStyle w:val="Brdtekst"/>
        <w:rPr>
          <w:lang w:val="nb-NO"/>
        </w:rPr>
      </w:pPr>
    </w:p>
    <w:p w14:paraId="097A97C9" w14:textId="77777777" w:rsidR="00D83E69" w:rsidRPr="00C1525A" w:rsidRDefault="00D83E69" w:rsidP="00D83E69">
      <w:pPr>
        <w:pStyle w:val="Brdtekst"/>
        <w:rPr>
          <w:lang w:val="nb-NO"/>
        </w:rPr>
      </w:pPr>
      <w:r w:rsidRPr="00C1525A">
        <w:rPr>
          <w:lang w:val="nb-NO"/>
        </w:rPr>
        <w:t>Ved salg av en eller flere bygg/anlegg (kontraktsgjenstander) har ny eier rett, men ikke plikt, til å tre inn i den delen av avtalen som gjelder berørte kontraktsgjenstander på samme vilkår, jfr. NS 6430:2014 punkt 4.2.3 hvor også ev. vederlagsjustering er</w:t>
      </w:r>
      <w:r w:rsidRPr="00C1525A">
        <w:rPr>
          <w:spacing w:val="-22"/>
          <w:lang w:val="nb-NO"/>
        </w:rPr>
        <w:t xml:space="preserve"> </w:t>
      </w:r>
      <w:r w:rsidRPr="00C1525A">
        <w:rPr>
          <w:lang w:val="nb-NO"/>
        </w:rPr>
        <w:t>regulert.</w:t>
      </w:r>
    </w:p>
    <w:p w14:paraId="3F1DBC7B" w14:textId="77777777" w:rsidR="00D83E69" w:rsidRPr="00C1525A" w:rsidRDefault="00D83E69" w:rsidP="00D83E69">
      <w:pPr>
        <w:pStyle w:val="Brdtekst"/>
        <w:rPr>
          <w:lang w:val="nb-NO"/>
        </w:rPr>
      </w:pPr>
    </w:p>
    <w:p w14:paraId="72D498F1" w14:textId="77777777" w:rsidR="00D83E69" w:rsidRPr="00C1525A" w:rsidRDefault="00D83E69" w:rsidP="008C2C1A">
      <w:pPr>
        <w:pStyle w:val="Overskrift1"/>
        <w:rPr>
          <w:lang w:val="nb-NO"/>
        </w:rPr>
      </w:pPr>
      <w:bookmarkStart w:id="120" w:name="_bookmark33"/>
      <w:bookmarkStart w:id="121" w:name="_Toc8037972"/>
      <w:bookmarkEnd w:id="120"/>
      <w:r w:rsidRPr="00C1525A">
        <w:rPr>
          <w:lang w:val="nb-NO"/>
        </w:rPr>
        <w:t>Generelle krav til leveransen</w:t>
      </w:r>
      <w:bookmarkEnd w:id="121"/>
    </w:p>
    <w:p w14:paraId="60FC42B8" w14:textId="77777777" w:rsidR="00D83E69" w:rsidRPr="00C1525A" w:rsidRDefault="00D83E69" w:rsidP="00D83E69">
      <w:pPr>
        <w:pStyle w:val="Brdtekst"/>
        <w:rPr>
          <w:lang w:val="nb-NO"/>
        </w:rPr>
      </w:pPr>
      <w:r w:rsidRPr="00C1525A">
        <w:rPr>
          <w:lang w:val="nb-NO"/>
        </w:rPr>
        <w:t xml:space="preserve">Bygg og anlegg som inngår i porteføljen </w:t>
      </w:r>
      <w:proofErr w:type="gramStart"/>
      <w:r w:rsidRPr="00C1525A">
        <w:rPr>
          <w:lang w:val="nb-NO"/>
        </w:rPr>
        <w:t>fremgår</w:t>
      </w:r>
      <w:proofErr w:type="gramEnd"/>
      <w:r w:rsidRPr="00C1525A">
        <w:rPr>
          <w:lang w:val="nb-NO"/>
        </w:rPr>
        <w:t xml:space="preserve"> av Grunnlagsdataskjemaet i vedlegg</w:t>
      </w:r>
      <w:r w:rsidRPr="00C1525A">
        <w:rPr>
          <w:spacing w:val="-30"/>
          <w:lang w:val="nb-NO"/>
        </w:rPr>
        <w:t xml:space="preserve"> </w:t>
      </w:r>
      <w:commentRangeStart w:id="122"/>
      <w:r w:rsidRPr="00C1525A">
        <w:rPr>
          <w:spacing w:val="-30"/>
          <w:lang w:val="nb-NO"/>
        </w:rPr>
        <w:t>x</w:t>
      </w:r>
      <w:commentRangeEnd w:id="122"/>
      <w:r w:rsidRPr="00C1525A">
        <w:rPr>
          <w:rStyle w:val="Merknadsreferanse"/>
          <w:rFonts w:asciiTheme="minorHAnsi" w:eastAsiaTheme="minorHAnsi" w:hAnsiTheme="minorHAnsi"/>
          <w:lang w:val="nb-NO"/>
        </w:rPr>
        <w:commentReference w:id="122"/>
      </w:r>
      <w:r w:rsidRPr="00C1525A">
        <w:rPr>
          <w:lang w:val="nb-NO"/>
        </w:rPr>
        <w:t xml:space="preserve">. Dette utgjør </w:t>
      </w:r>
      <w:commentRangeStart w:id="123"/>
      <w:r w:rsidRPr="00C1525A">
        <w:rPr>
          <w:lang w:val="nb-NO"/>
        </w:rPr>
        <w:t xml:space="preserve">x </w:t>
      </w:r>
      <w:commentRangeEnd w:id="123"/>
      <w:r w:rsidRPr="00C1525A">
        <w:rPr>
          <w:rStyle w:val="Merknadsreferanse"/>
          <w:rFonts w:asciiTheme="minorHAnsi" w:eastAsiaTheme="minorHAnsi" w:hAnsiTheme="minorHAnsi"/>
          <w:lang w:val="nb-NO"/>
        </w:rPr>
        <w:commentReference w:id="123"/>
      </w:r>
      <w:r w:rsidRPr="00C1525A">
        <w:rPr>
          <w:lang w:val="nb-NO"/>
        </w:rPr>
        <w:t>antall bygg.</w:t>
      </w:r>
    </w:p>
    <w:p w14:paraId="48987FB5" w14:textId="77777777" w:rsidR="00D83E69" w:rsidRPr="00C1525A" w:rsidRDefault="00D83E69" w:rsidP="00D83E69">
      <w:pPr>
        <w:pStyle w:val="Brdtekst"/>
        <w:rPr>
          <w:lang w:val="nb-NO"/>
        </w:rPr>
      </w:pPr>
    </w:p>
    <w:p w14:paraId="1D682E0E" w14:textId="77777777" w:rsidR="00D83E69" w:rsidRPr="00C1525A" w:rsidRDefault="00D83E69" w:rsidP="00D83E69">
      <w:pPr>
        <w:pStyle w:val="Brdtekst"/>
        <w:rPr>
          <w:lang w:val="nb-NO"/>
        </w:rPr>
      </w:pPr>
      <w:r w:rsidRPr="00C1525A">
        <w:rPr>
          <w:lang w:val="nb-NO"/>
        </w:rPr>
        <w:t xml:space="preserve">Tilbyderne skal lage tilbudsanalyser på </w:t>
      </w:r>
      <w:commentRangeStart w:id="124"/>
      <w:r w:rsidRPr="00C1525A">
        <w:rPr>
          <w:lang w:val="nb-NO"/>
        </w:rPr>
        <w:t>følgende bygg</w:t>
      </w:r>
      <w:commentRangeEnd w:id="124"/>
      <w:r w:rsidRPr="00C1525A">
        <w:rPr>
          <w:rStyle w:val="Merknadsreferanse"/>
          <w:sz w:val="24"/>
          <w:szCs w:val="24"/>
          <w:lang w:val="nb-NO"/>
        </w:rPr>
        <w:commentReference w:id="124"/>
      </w:r>
      <w:r w:rsidRPr="00C1525A">
        <w:rPr>
          <w:lang w:val="nb-NO"/>
        </w:rPr>
        <w:t>:</w:t>
      </w:r>
    </w:p>
    <w:p w14:paraId="40BB86C2" w14:textId="77777777" w:rsidR="00D83E69" w:rsidRPr="00C1525A" w:rsidRDefault="00D83E69" w:rsidP="00D83E69">
      <w:pPr>
        <w:pStyle w:val="Brdtekst"/>
        <w:rPr>
          <w:lang w:val="nb-NO"/>
        </w:rPr>
      </w:pPr>
      <w:r w:rsidRPr="00C1525A">
        <w:rPr>
          <w:lang w:val="nb-NO"/>
        </w:rPr>
        <w:t>1. (skole m/svømmebasseng?)</w:t>
      </w:r>
    </w:p>
    <w:p w14:paraId="752D98BD" w14:textId="77777777" w:rsidR="00D83E69" w:rsidRPr="00C1525A" w:rsidRDefault="00D83E69" w:rsidP="00D83E69">
      <w:pPr>
        <w:pStyle w:val="Brdtekst"/>
        <w:rPr>
          <w:lang w:val="nb-NO"/>
        </w:rPr>
      </w:pPr>
      <w:r w:rsidRPr="00C1525A">
        <w:rPr>
          <w:lang w:val="nb-NO"/>
        </w:rPr>
        <w:t>2. (sykehjem?)</w:t>
      </w:r>
    </w:p>
    <w:p w14:paraId="714989D0" w14:textId="77777777" w:rsidR="00D83E69" w:rsidRPr="00C1525A" w:rsidRDefault="00D83E69" w:rsidP="00D83E69">
      <w:pPr>
        <w:pStyle w:val="Brdtekst"/>
        <w:rPr>
          <w:lang w:val="nb-NO"/>
        </w:rPr>
      </w:pPr>
      <w:r w:rsidRPr="00C1525A">
        <w:rPr>
          <w:lang w:val="nb-NO"/>
        </w:rPr>
        <w:t>3. (barnehage?)</w:t>
      </w:r>
    </w:p>
    <w:p w14:paraId="2D38D3D8" w14:textId="77777777" w:rsidR="00D83E69" w:rsidRPr="00C1525A" w:rsidRDefault="00D83E69" w:rsidP="00D83E69">
      <w:pPr>
        <w:rPr>
          <w:szCs w:val="24"/>
          <w:lang w:val="nb-NO"/>
        </w:rPr>
      </w:pPr>
    </w:p>
    <w:p w14:paraId="7823D2DE" w14:textId="77777777" w:rsidR="00D83E69" w:rsidRPr="00C1525A" w:rsidRDefault="00D83E69" w:rsidP="00D83E69">
      <w:pPr>
        <w:pStyle w:val="Brdtekst"/>
        <w:rPr>
          <w:lang w:val="nb-NO"/>
        </w:rPr>
      </w:pPr>
      <w:r w:rsidRPr="00C1525A">
        <w:rPr>
          <w:lang w:val="nb-NO"/>
        </w:rPr>
        <w:t>Energientreprenørens leveranse</w:t>
      </w:r>
      <w:commentRangeStart w:id="125"/>
      <w:r w:rsidRPr="00C1525A">
        <w:rPr>
          <w:lang w:val="nb-NO"/>
        </w:rPr>
        <w:t xml:space="preserve"> skal omfatte komplett prosjektering og utførelse av de tiltak kontrakten omfatter. Eksempel på krav som stilles til leveransen (oversikten er ikke uttømmende):</w:t>
      </w:r>
      <w:commentRangeEnd w:id="125"/>
      <w:r w:rsidRPr="00C1525A">
        <w:rPr>
          <w:rStyle w:val="Merknadsreferanse"/>
          <w:sz w:val="24"/>
          <w:szCs w:val="24"/>
          <w:lang w:val="nb-NO"/>
        </w:rPr>
        <w:commentReference w:id="125"/>
      </w:r>
    </w:p>
    <w:p w14:paraId="115D80D8" w14:textId="77777777" w:rsidR="00D83E69" w:rsidRPr="00C1525A" w:rsidRDefault="00D83E69" w:rsidP="00D83E69">
      <w:pPr>
        <w:pStyle w:val="Brdtekst"/>
        <w:rPr>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977"/>
        <w:gridCol w:w="5709"/>
      </w:tblGrid>
      <w:tr w:rsidR="00D83E69" w:rsidRPr="00E42AC3" w14:paraId="52F252AC" w14:textId="77777777" w:rsidTr="00321608">
        <w:trPr>
          <w:trHeight w:val="288"/>
        </w:trPr>
        <w:tc>
          <w:tcPr>
            <w:tcW w:w="375" w:type="pct"/>
            <w:shd w:val="clear" w:color="auto" w:fill="auto"/>
            <w:noWrap/>
            <w:vAlign w:val="bottom"/>
            <w:hideMark/>
          </w:tcPr>
          <w:p w14:paraId="4B248B0D" w14:textId="77777777" w:rsidR="00D83E69" w:rsidRPr="00C1525A" w:rsidRDefault="00D83E69" w:rsidP="00321608">
            <w:pPr>
              <w:pStyle w:val="Brdtekst"/>
              <w:rPr>
                <w:lang w:val="nb-NO" w:eastAsia="nb-NO"/>
              </w:rPr>
            </w:pPr>
            <w:r w:rsidRPr="00C1525A">
              <w:rPr>
                <w:lang w:val="nb-NO" w:eastAsia="nb-NO"/>
              </w:rPr>
              <w:t>1</w:t>
            </w:r>
          </w:p>
        </w:tc>
        <w:tc>
          <w:tcPr>
            <w:tcW w:w="1585" w:type="pct"/>
            <w:shd w:val="clear" w:color="auto" w:fill="auto"/>
            <w:noWrap/>
            <w:vAlign w:val="bottom"/>
            <w:hideMark/>
          </w:tcPr>
          <w:p w14:paraId="53F74E7C" w14:textId="77777777" w:rsidR="00D83E69" w:rsidRPr="00C1525A" w:rsidRDefault="00D83E69" w:rsidP="00321608">
            <w:pPr>
              <w:pStyle w:val="Brdtekst"/>
              <w:rPr>
                <w:lang w:val="nb-NO" w:eastAsia="nb-NO"/>
              </w:rPr>
            </w:pPr>
            <w:r w:rsidRPr="00C1525A">
              <w:rPr>
                <w:lang w:val="nb-NO" w:eastAsia="nb-NO"/>
              </w:rPr>
              <w:t>Rigg og drift</w:t>
            </w:r>
          </w:p>
        </w:tc>
        <w:tc>
          <w:tcPr>
            <w:tcW w:w="3040" w:type="pct"/>
            <w:shd w:val="clear" w:color="auto" w:fill="auto"/>
            <w:noWrap/>
            <w:vAlign w:val="bottom"/>
            <w:hideMark/>
          </w:tcPr>
          <w:p w14:paraId="518ABFF1" w14:textId="77777777" w:rsidR="00D83E69" w:rsidRPr="00C1525A" w:rsidRDefault="00D83E69" w:rsidP="00321608">
            <w:pPr>
              <w:pStyle w:val="Brdtekst"/>
              <w:rPr>
                <w:lang w:val="nb-NO" w:eastAsia="nb-NO"/>
              </w:rPr>
            </w:pPr>
            <w:r w:rsidRPr="00C1525A">
              <w:rPr>
                <w:lang w:val="nb-NO" w:eastAsia="nb-NO"/>
              </w:rPr>
              <w:t>All nødvendig rigg og drift for egne arbeider, herunder plikten til å oppfylle kravene til forebyggende tiltak i byggherreforskriften § 9, skal inngå.</w:t>
            </w:r>
          </w:p>
        </w:tc>
      </w:tr>
      <w:tr w:rsidR="00D83E69" w:rsidRPr="00E42AC3" w14:paraId="0E57AF56" w14:textId="77777777" w:rsidTr="00321608">
        <w:trPr>
          <w:trHeight w:val="288"/>
        </w:trPr>
        <w:tc>
          <w:tcPr>
            <w:tcW w:w="375" w:type="pct"/>
            <w:shd w:val="clear" w:color="auto" w:fill="auto"/>
            <w:noWrap/>
            <w:vAlign w:val="bottom"/>
            <w:hideMark/>
          </w:tcPr>
          <w:p w14:paraId="355A6D52" w14:textId="77777777" w:rsidR="00D83E69" w:rsidRPr="00C1525A" w:rsidRDefault="00D83E69" w:rsidP="00321608">
            <w:pPr>
              <w:pStyle w:val="Brdtekst"/>
              <w:rPr>
                <w:lang w:val="nb-NO" w:eastAsia="nb-NO"/>
              </w:rPr>
            </w:pPr>
          </w:p>
        </w:tc>
        <w:tc>
          <w:tcPr>
            <w:tcW w:w="1585" w:type="pct"/>
            <w:shd w:val="clear" w:color="auto" w:fill="auto"/>
            <w:noWrap/>
            <w:vAlign w:val="bottom"/>
            <w:hideMark/>
          </w:tcPr>
          <w:p w14:paraId="6920BEA6" w14:textId="77777777" w:rsidR="00D83E69" w:rsidRPr="00C1525A" w:rsidRDefault="00D83E69" w:rsidP="00321608">
            <w:pPr>
              <w:pStyle w:val="Brdtekst"/>
              <w:rPr>
                <w:lang w:val="nb-NO" w:eastAsia="nb-NO"/>
              </w:rPr>
            </w:pPr>
          </w:p>
        </w:tc>
        <w:tc>
          <w:tcPr>
            <w:tcW w:w="3040" w:type="pct"/>
            <w:shd w:val="clear" w:color="auto" w:fill="auto"/>
            <w:noWrap/>
            <w:vAlign w:val="bottom"/>
            <w:hideMark/>
          </w:tcPr>
          <w:p w14:paraId="283EDAAC" w14:textId="77777777" w:rsidR="00D83E69" w:rsidRPr="00C1525A" w:rsidRDefault="00D83E69" w:rsidP="00321608">
            <w:pPr>
              <w:pStyle w:val="Brdtekst"/>
              <w:rPr>
                <w:lang w:val="nb-NO" w:eastAsia="nb-NO"/>
              </w:rPr>
            </w:pPr>
            <w:r w:rsidRPr="00C1525A">
              <w:rPr>
                <w:lang w:val="nb-NO" w:eastAsia="nb-NO"/>
              </w:rPr>
              <w:t>Prosjektet skal følge veileder 6606-S - Rent tørt bygg, utarbeidet av RIF (2. utg. 2007)</w:t>
            </w:r>
          </w:p>
        </w:tc>
      </w:tr>
      <w:tr w:rsidR="00D83E69" w:rsidRPr="00E42AC3" w14:paraId="501D8823" w14:textId="77777777" w:rsidTr="00321608">
        <w:trPr>
          <w:trHeight w:val="288"/>
        </w:trPr>
        <w:tc>
          <w:tcPr>
            <w:tcW w:w="375" w:type="pct"/>
            <w:shd w:val="clear" w:color="auto" w:fill="auto"/>
            <w:noWrap/>
            <w:vAlign w:val="bottom"/>
            <w:hideMark/>
          </w:tcPr>
          <w:p w14:paraId="54EE2838" w14:textId="77777777" w:rsidR="00D83E69" w:rsidRPr="00C1525A" w:rsidRDefault="00D83E69" w:rsidP="00321608">
            <w:pPr>
              <w:pStyle w:val="Brdtekst"/>
              <w:rPr>
                <w:lang w:val="nb-NO" w:eastAsia="nb-NO"/>
              </w:rPr>
            </w:pPr>
            <w:r w:rsidRPr="00C1525A">
              <w:rPr>
                <w:lang w:val="nb-NO" w:eastAsia="nb-NO"/>
              </w:rPr>
              <w:t>2</w:t>
            </w:r>
          </w:p>
        </w:tc>
        <w:tc>
          <w:tcPr>
            <w:tcW w:w="1585" w:type="pct"/>
            <w:shd w:val="clear" w:color="auto" w:fill="auto"/>
            <w:noWrap/>
            <w:vAlign w:val="bottom"/>
            <w:hideMark/>
          </w:tcPr>
          <w:p w14:paraId="4F89CC1A" w14:textId="77777777" w:rsidR="00D83E69" w:rsidRPr="00C1525A" w:rsidRDefault="00D83E69" w:rsidP="00321608">
            <w:pPr>
              <w:pStyle w:val="Brdtekst"/>
              <w:rPr>
                <w:lang w:val="nb-NO" w:eastAsia="nb-NO"/>
              </w:rPr>
            </w:pPr>
            <w:r w:rsidRPr="00C1525A">
              <w:rPr>
                <w:lang w:val="nb-NO" w:eastAsia="nb-NO"/>
              </w:rPr>
              <w:t>Bygningsmessige arbeider</w:t>
            </w:r>
          </w:p>
        </w:tc>
        <w:tc>
          <w:tcPr>
            <w:tcW w:w="3040" w:type="pct"/>
            <w:shd w:val="clear" w:color="auto" w:fill="auto"/>
            <w:noWrap/>
            <w:vAlign w:val="bottom"/>
            <w:hideMark/>
          </w:tcPr>
          <w:p w14:paraId="7467E087" w14:textId="77777777" w:rsidR="00D83E69" w:rsidRPr="00C1525A" w:rsidRDefault="00D83E69" w:rsidP="00321608">
            <w:pPr>
              <w:pStyle w:val="Brdtekst"/>
              <w:rPr>
                <w:lang w:val="nb-NO" w:eastAsia="nb-NO"/>
              </w:rPr>
            </w:pPr>
            <w:r w:rsidRPr="00C1525A">
              <w:rPr>
                <w:lang w:val="nb-NO" w:eastAsia="nb-NO"/>
              </w:rPr>
              <w:t>Det skal for alle bygningsmessige tiltak, inklusive bygningsmessige hjelpearbeider for tekniske fag, opplyses spesifikt hvilket NBI-</w:t>
            </w:r>
            <w:proofErr w:type="spellStart"/>
            <w:r w:rsidRPr="00C1525A">
              <w:rPr>
                <w:lang w:val="nb-NO" w:eastAsia="nb-NO"/>
              </w:rPr>
              <w:t>byggdetaljblad</w:t>
            </w:r>
            <w:proofErr w:type="spellEnd"/>
            <w:r w:rsidRPr="00C1525A">
              <w:rPr>
                <w:lang w:val="nb-NO" w:eastAsia="nb-NO"/>
              </w:rPr>
              <w:t xml:space="preserve"> eller </w:t>
            </w:r>
            <w:proofErr w:type="spellStart"/>
            <w:r w:rsidRPr="00C1525A">
              <w:rPr>
                <w:lang w:val="nb-NO" w:eastAsia="nb-NO"/>
              </w:rPr>
              <w:t>byggdetaljblad</w:t>
            </w:r>
            <w:proofErr w:type="spellEnd"/>
            <w:r w:rsidRPr="00C1525A">
              <w:rPr>
                <w:lang w:val="nb-NO" w:eastAsia="nb-NO"/>
              </w:rPr>
              <w:t>-serie som legges til grunn for utførelsen.</w:t>
            </w:r>
          </w:p>
        </w:tc>
      </w:tr>
      <w:tr w:rsidR="00D83E69" w:rsidRPr="00E42AC3" w14:paraId="471FDF0A" w14:textId="77777777" w:rsidTr="00321608">
        <w:trPr>
          <w:trHeight w:val="288"/>
        </w:trPr>
        <w:tc>
          <w:tcPr>
            <w:tcW w:w="375" w:type="pct"/>
            <w:shd w:val="clear" w:color="auto" w:fill="auto"/>
            <w:noWrap/>
            <w:vAlign w:val="bottom"/>
          </w:tcPr>
          <w:p w14:paraId="17FC928A" w14:textId="77777777" w:rsidR="00D83E69" w:rsidRPr="00C1525A" w:rsidRDefault="00D83E69" w:rsidP="00321608">
            <w:pPr>
              <w:pStyle w:val="Brdtekst"/>
              <w:rPr>
                <w:lang w:val="nb-NO" w:eastAsia="nb-NO"/>
              </w:rPr>
            </w:pPr>
          </w:p>
        </w:tc>
        <w:tc>
          <w:tcPr>
            <w:tcW w:w="1585" w:type="pct"/>
            <w:shd w:val="clear" w:color="auto" w:fill="auto"/>
            <w:noWrap/>
            <w:vAlign w:val="bottom"/>
          </w:tcPr>
          <w:p w14:paraId="4F8E7A38" w14:textId="77777777" w:rsidR="00D83E69" w:rsidRPr="00C1525A" w:rsidRDefault="00D83E69" w:rsidP="00321608">
            <w:pPr>
              <w:pStyle w:val="Brdtekst"/>
              <w:rPr>
                <w:lang w:val="nb-NO" w:eastAsia="nb-NO"/>
              </w:rPr>
            </w:pPr>
          </w:p>
        </w:tc>
        <w:tc>
          <w:tcPr>
            <w:tcW w:w="3040" w:type="pct"/>
            <w:shd w:val="clear" w:color="auto" w:fill="auto"/>
            <w:noWrap/>
            <w:vAlign w:val="bottom"/>
          </w:tcPr>
          <w:p w14:paraId="27F39821" w14:textId="77777777" w:rsidR="00D83E69" w:rsidRPr="00C1525A" w:rsidRDefault="00D83E69" w:rsidP="00321608">
            <w:pPr>
              <w:pStyle w:val="Brdtekst"/>
              <w:rPr>
                <w:lang w:val="nb-NO" w:eastAsia="nb-NO"/>
              </w:rPr>
            </w:pPr>
            <w:r w:rsidRPr="00C1525A">
              <w:rPr>
                <w:lang w:val="nb-NO" w:eastAsia="nb-NO"/>
              </w:rPr>
              <w:t>Alle hjelpearbeider skal være inkludert i prisene på tiltakene.</w:t>
            </w:r>
          </w:p>
        </w:tc>
      </w:tr>
      <w:tr w:rsidR="00D83E69" w:rsidRPr="00E42AC3" w14:paraId="2104A89A" w14:textId="77777777" w:rsidTr="00321608">
        <w:trPr>
          <w:trHeight w:val="288"/>
        </w:trPr>
        <w:tc>
          <w:tcPr>
            <w:tcW w:w="375" w:type="pct"/>
            <w:shd w:val="clear" w:color="auto" w:fill="auto"/>
            <w:noWrap/>
            <w:vAlign w:val="bottom"/>
            <w:hideMark/>
          </w:tcPr>
          <w:p w14:paraId="2CBC4D30" w14:textId="77777777" w:rsidR="00D83E69" w:rsidRPr="00C1525A" w:rsidRDefault="00D83E69" w:rsidP="00321608">
            <w:pPr>
              <w:pStyle w:val="Brdtekst"/>
              <w:rPr>
                <w:lang w:val="nb-NO" w:eastAsia="nb-NO"/>
              </w:rPr>
            </w:pPr>
          </w:p>
        </w:tc>
        <w:tc>
          <w:tcPr>
            <w:tcW w:w="1585" w:type="pct"/>
            <w:shd w:val="clear" w:color="auto" w:fill="auto"/>
            <w:noWrap/>
            <w:vAlign w:val="bottom"/>
            <w:hideMark/>
          </w:tcPr>
          <w:p w14:paraId="4EE9FA03" w14:textId="77777777" w:rsidR="00D83E69" w:rsidRPr="00C1525A" w:rsidRDefault="00D83E69" w:rsidP="00321608">
            <w:pPr>
              <w:pStyle w:val="Brdtekst"/>
              <w:rPr>
                <w:lang w:val="nb-NO" w:eastAsia="nb-NO"/>
              </w:rPr>
            </w:pPr>
          </w:p>
        </w:tc>
        <w:tc>
          <w:tcPr>
            <w:tcW w:w="3040" w:type="pct"/>
            <w:shd w:val="clear" w:color="auto" w:fill="auto"/>
            <w:noWrap/>
            <w:vAlign w:val="bottom"/>
            <w:hideMark/>
          </w:tcPr>
          <w:p w14:paraId="01291B30" w14:textId="77777777" w:rsidR="00D83E69" w:rsidRPr="00C1525A" w:rsidRDefault="00D83E69" w:rsidP="00321608">
            <w:pPr>
              <w:pStyle w:val="Brdtekst"/>
              <w:rPr>
                <w:lang w:val="nb-NO" w:eastAsia="nb-NO"/>
              </w:rPr>
            </w:pPr>
            <w:r w:rsidRPr="00C1525A">
              <w:rPr>
                <w:lang w:val="nb-NO" w:eastAsia="nb-NO"/>
              </w:rPr>
              <w:t>Energientreprenøren skal stå for nødvendige byggesøknader, som er nødvendig for de tiltak energientreprenøren foreslår gjennomført.</w:t>
            </w:r>
          </w:p>
        </w:tc>
      </w:tr>
      <w:tr w:rsidR="00D83E69" w:rsidRPr="00E42AC3" w14:paraId="12265C4E" w14:textId="77777777" w:rsidTr="00321608">
        <w:trPr>
          <w:trHeight w:val="288"/>
        </w:trPr>
        <w:tc>
          <w:tcPr>
            <w:tcW w:w="375" w:type="pct"/>
            <w:shd w:val="clear" w:color="auto" w:fill="auto"/>
            <w:noWrap/>
            <w:vAlign w:val="bottom"/>
            <w:hideMark/>
          </w:tcPr>
          <w:p w14:paraId="4AC4DD35" w14:textId="77777777" w:rsidR="00D83E69" w:rsidRPr="00C1525A" w:rsidRDefault="00D83E69" w:rsidP="00321608">
            <w:pPr>
              <w:pStyle w:val="Brdtekst"/>
              <w:rPr>
                <w:lang w:val="nb-NO" w:eastAsia="nb-NO"/>
              </w:rPr>
            </w:pPr>
          </w:p>
        </w:tc>
        <w:tc>
          <w:tcPr>
            <w:tcW w:w="1585" w:type="pct"/>
            <w:shd w:val="clear" w:color="auto" w:fill="auto"/>
            <w:noWrap/>
            <w:vAlign w:val="bottom"/>
            <w:hideMark/>
          </w:tcPr>
          <w:p w14:paraId="7D67279C" w14:textId="77777777" w:rsidR="00D83E69" w:rsidRPr="00C1525A" w:rsidRDefault="00D83E69" w:rsidP="00321608">
            <w:pPr>
              <w:pStyle w:val="Brdtekst"/>
              <w:rPr>
                <w:lang w:val="nb-NO" w:eastAsia="nb-NO"/>
              </w:rPr>
            </w:pPr>
          </w:p>
        </w:tc>
        <w:tc>
          <w:tcPr>
            <w:tcW w:w="3040" w:type="pct"/>
            <w:shd w:val="clear" w:color="auto" w:fill="auto"/>
            <w:noWrap/>
            <w:vAlign w:val="bottom"/>
            <w:hideMark/>
          </w:tcPr>
          <w:p w14:paraId="79677CA9" w14:textId="77777777" w:rsidR="00D83E69" w:rsidRPr="00C1525A" w:rsidRDefault="00D83E69" w:rsidP="00321608">
            <w:pPr>
              <w:pStyle w:val="Brdtekst"/>
              <w:rPr>
                <w:lang w:val="nb-NO" w:eastAsia="nb-NO"/>
              </w:rPr>
            </w:pPr>
            <w:r w:rsidRPr="00C1525A">
              <w:rPr>
                <w:lang w:val="nb-NO" w:eastAsia="nb-NO"/>
              </w:rPr>
              <w:t xml:space="preserve">Energientreprenøren er ansvarlig for at alle byggeplassforhold er vurdert. Energientreprenøren skal på eget initiativ besikte byggeplassene og gjøre seg kjent med de stedlige forhold. Bygningene skal være i drift under </w:t>
            </w:r>
            <w:r w:rsidRPr="00C1525A">
              <w:rPr>
                <w:lang w:val="nb-NO" w:eastAsia="nb-NO"/>
              </w:rPr>
              <w:lastRenderedPageBreak/>
              <w:t>arbeidene, og fremdrift skal planlegges ut fra denne situasjonen og i forståelse med brukerne.</w:t>
            </w:r>
          </w:p>
        </w:tc>
      </w:tr>
      <w:tr w:rsidR="00D83E69" w:rsidRPr="00C1525A" w14:paraId="59663593" w14:textId="77777777" w:rsidTr="00321608">
        <w:trPr>
          <w:trHeight w:val="288"/>
        </w:trPr>
        <w:tc>
          <w:tcPr>
            <w:tcW w:w="375" w:type="pct"/>
            <w:shd w:val="clear" w:color="auto" w:fill="auto"/>
            <w:noWrap/>
            <w:vAlign w:val="bottom"/>
            <w:hideMark/>
          </w:tcPr>
          <w:p w14:paraId="64AFC804" w14:textId="77777777" w:rsidR="00D83E69" w:rsidRPr="00C1525A" w:rsidRDefault="00D83E69" w:rsidP="00321608">
            <w:pPr>
              <w:pStyle w:val="Brdtekst"/>
              <w:rPr>
                <w:lang w:val="nb-NO" w:eastAsia="nb-NO"/>
              </w:rPr>
            </w:pPr>
            <w:r w:rsidRPr="00C1525A">
              <w:rPr>
                <w:lang w:val="nb-NO" w:eastAsia="nb-NO"/>
              </w:rPr>
              <w:lastRenderedPageBreak/>
              <w:t>301</w:t>
            </w:r>
          </w:p>
        </w:tc>
        <w:tc>
          <w:tcPr>
            <w:tcW w:w="1585" w:type="pct"/>
            <w:shd w:val="clear" w:color="auto" w:fill="auto"/>
            <w:noWrap/>
            <w:vAlign w:val="bottom"/>
            <w:hideMark/>
          </w:tcPr>
          <w:p w14:paraId="46993DAF" w14:textId="77777777" w:rsidR="00D83E69" w:rsidRPr="00C1525A" w:rsidRDefault="00D83E69" w:rsidP="00321608">
            <w:pPr>
              <w:pStyle w:val="Brdtekst"/>
              <w:rPr>
                <w:lang w:val="nb-NO" w:eastAsia="nb-NO"/>
              </w:rPr>
            </w:pPr>
            <w:r w:rsidRPr="00C1525A">
              <w:rPr>
                <w:lang w:val="nb-NO" w:eastAsia="nb-NO"/>
              </w:rPr>
              <w:t>VVS-installasjoner - Rørlegger</w:t>
            </w:r>
          </w:p>
        </w:tc>
        <w:tc>
          <w:tcPr>
            <w:tcW w:w="3040" w:type="pct"/>
            <w:shd w:val="clear" w:color="auto" w:fill="auto"/>
            <w:noWrap/>
            <w:vAlign w:val="bottom"/>
            <w:hideMark/>
          </w:tcPr>
          <w:p w14:paraId="7FE0428E" w14:textId="77777777" w:rsidR="00D83E69" w:rsidRPr="00C1525A" w:rsidRDefault="00D83E69" w:rsidP="00321608">
            <w:pPr>
              <w:pStyle w:val="Brdtekst"/>
              <w:rPr>
                <w:lang w:val="nb-NO" w:eastAsia="nb-NO"/>
              </w:rPr>
            </w:pPr>
            <w:r w:rsidRPr="00C1525A">
              <w:rPr>
                <w:lang w:val="nb-NO" w:eastAsia="nb-NO"/>
              </w:rPr>
              <w:t>Eks varmepumper: Krav fra byggeier - Erstatte fjernvarme/nærvarme? Spesielle ønsker om type varmepumper?</w:t>
            </w:r>
          </w:p>
        </w:tc>
      </w:tr>
      <w:tr w:rsidR="00D83E69" w:rsidRPr="00C1525A" w14:paraId="171F2978" w14:textId="77777777" w:rsidTr="00321608">
        <w:trPr>
          <w:trHeight w:val="288"/>
        </w:trPr>
        <w:tc>
          <w:tcPr>
            <w:tcW w:w="375" w:type="pct"/>
            <w:shd w:val="clear" w:color="auto" w:fill="auto"/>
            <w:noWrap/>
            <w:vAlign w:val="bottom"/>
            <w:hideMark/>
          </w:tcPr>
          <w:p w14:paraId="41222923" w14:textId="77777777" w:rsidR="00D83E69" w:rsidRPr="00C1525A" w:rsidRDefault="00D83E69" w:rsidP="00321608">
            <w:pPr>
              <w:pStyle w:val="Brdtekst"/>
              <w:rPr>
                <w:lang w:val="nb-NO" w:eastAsia="nb-NO"/>
              </w:rPr>
            </w:pPr>
            <w:r w:rsidRPr="00C1525A">
              <w:rPr>
                <w:lang w:val="nb-NO" w:eastAsia="nb-NO"/>
              </w:rPr>
              <w:t>302</w:t>
            </w:r>
          </w:p>
        </w:tc>
        <w:tc>
          <w:tcPr>
            <w:tcW w:w="1585" w:type="pct"/>
            <w:shd w:val="clear" w:color="auto" w:fill="auto"/>
            <w:noWrap/>
            <w:vAlign w:val="bottom"/>
            <w:hideMark/>
          </w:tcPr>
          <w:p w14:paraId="5690EA4C" w14:textId="77777777" w:rsidR="00D83E69" w:rsidRPr="00C1525A" w:rsidRDefault="00D83E69" w:rsidP="00321608">
            <w:pPr>
              <w:pStyle w:val="Brdtekst"/>
              <w:rPr>
                <w:lang w:val="nb-NO" w:eastAsia="nb-NO"/>
              </w:rPr>
            </w:pPr>
            <w:r w:rsidRPr="00C1525A">
              <w:rPr>
                <w:lang w:val="nb-NO" w:eastAsia="nb-NO"/>
              </w:rPr>
              <w:t>VVS-installasjoner - Ventilasjon</w:t>
            </w:r>
          </w:p>
        </w:tc>
        <w:tc>
          <w:tcPr>
            <w:tcW w:w="3040" w:type="pct"/>
            <w:shd w:val="clear" w:color="auto" w:fill="auto"/>
            <w:noWrap/>
            <w:vAlign w:val="bottom"/>
            <w:hideMark/>
          </w:tcPr>
          <w:p w14:paraId="1079437F" w14:textId="77777777" w:rsidR="00D83E69" w:rsidRPr="00C1525A" w:rsidRDefault="00D83E69" w:rsidP="00321608">
            <w:pPr>
              <w:pStyle w:val="Brdtekst"/>
              <w:rPr>
                <w:lang w:val="nb-NO" w:eastAsia="nb-NO"/>
              </w:rPr>
            </w:pPr>
            <w:r w:rsidRPr="00C1525A">
              <w:rPr>
                <w:lang w:val="nb-NO" w:eastAsia="nb-NO"/>
              </w:rPr>
              <w:t>Ventilasjon: Krav fra byggeier</w:t>
            </w:r>
          </w:p>
        </w:tc>
      </w:tr>
      <w:tr w:rsidR="00D83E69" w:rsidRPr="00C1525A" w14:paraId="40F0436B" w14:textId="77777777" w:rsidTr="00321608">
        <w:trPr>
          <w:trHeight w:val="288"/>
        </w:trPr>
        <w:tc>
          <w:tcPr>
            <w:tcW w:w="375" w:type="pct"/>
            <w:shd w:val="clear" w:color="auto" w:fill="auto"/>
            <w:noWrap/>
            <w:vAlign w:val="bottom"/>
            <w:hideMark/>
          </w:tcPr>
          <w:p w14:paraId="21869B44" w14:textId="77777777" w:rsidR="00D83E69" w:rsidRPr="00C1525A" w:rsidRDefault="00D83E69" w:rsidP="00321608">
            <w:pPr>
              <w:pStyle w:val="Brdtekst"/>
              <w:rPr>
                <w:lang w:val="nb-NO" w:eastAsia="nb-NO"/>
              </w:rPr>
            </w:pPr>
          </w:p>
        </w:tc>
        <w:tc>
          <w:tcPr>
            <w:tcW w:w="1585" w:type="pct"/>
            <w:shd w:val="clear" w:color="auto" w:fill="auto"/>
            <w:noWrap/>
            <w:vAlign w:val="bottom"/>
            <w:hideMark/>
          </w:tcPr>
          <w:p w14:paraId="43FF3BCC" w14:textId="77777777" w:rsidR="00D83E69" w:rsidRPr="00C1525A" w:rsidRDefault="00D83E69" w:rsidP="00321608">
            <w:pPr>
              <w:pStyle w:val="Brdtekst"/>
              <w:rPr>
                <w:lang w:val="nb-NO" w:eastAsia="nb-NO"/>
              </w:rPr>
            </w:pPr>
          </w:p>
        </w:tc>
        <w:tc>
          <w:tcPr>
            <w:tcW w:w="3040" w:type="pct"/>
            <w:shd w:val="clear" w:color="auto" w:fill="auto"/>
            <w:noWrap/>
            <w:vAlign w:val="bottom"/>
            <w:hideMark/>
          </w:tcPr>
          <w:p w14:paraId="31A5CE83" w14:textId="77777777" w:rsidR="00D83E69" w:rsidRPr="00C1525A" w:rsidRDefault="00D83E69" w:rsidP="00321608">
            <w:pPr>
              <w:pStyle w:val="Brdtekst"/>
              <w:rPr>
                <w:lang w:val="nb-NO" w:eastAsia="nb-NO"/>
              </w:rPr>
            </w:pPr>
            <w:r w:rsidRPr="00C1525A">
              <w:rPr>
                <w:lang w:val="nb-NO" w:eastAsia="nb-NO"/>
              </w:rPr>
              <w:t>Krav til inneklima?</w:t>
            </w:r>
          </w:p>
        </w:tc>
      </w:tr>
      <w:tr w:rsidR="00D83E69" w:rsidRPr="00E42AC3" w14:paraId="328CB980" w14:textId="77777777" w:rsidTr="00321608">
        <w:trPr>
          <w:trHeight w:val="288"/>
        </w:trPr>
        <w:tc>
          <w:tcPr>
            <w:tcW w:w="375" w:type="pct"/>
            <w:shd w:val="clear" w:color="auto" w:fill="auto"/>
            <w:noWrap/>
            <w:vAlign w:val="bottom"/>
            <w:hideMark/>
          </w:tcPr>
          <w:p w14:paraId="5C5732D1" w14:textId="77777777" w:rsidR="00D83E69" w:rsidRPr="00C1525A" w:rsidRDefault="00D83E69" w:rsidP="00321608">
            <w:pPr>
              <w:pStyle w:val="Brdtekst"/>
              <w:rPr>
                <w:lang w:val="nb-NO" w:eastAsia="nb-NO"/>
              </w:rPr>
            </w:pPr>
            <w:r w:rsidRPr="00C1525A">
              <w:rPr>
                <w:lang w:val="nb-NO" w:eastAsia="nb-NO"/>
              </w:rPr>
              <w:t>4</w:t>
            </w:r>
          </w:p>
        </w:tc>
        <w:tc>
          <w:tcPr>
            <w:tcW w:w="1585" w:type="pct"/>
            <w:shd w:val="clear" w:color="auto" w:fill="auto"/>
            <w:noWrap/>
            <w:vAlign w:val="bottom"/>
            <w:hideMark/>
          </w:tcPr>
          <w:p w14:paraId="184558B1" w14:textId="77777777" w:rsidR="00D83E69" w:rsidRPr="00C1525A" w:rsidRDefault="00D83E69" w:rsidP="00321608">
            <w:pPr>
              <w:pStyle w:val="Brdtekst"/>
              <w:rPr>
                <w:lang w:val="nb-NO" w:eastAsia="nb-NO"/>
              </w:rPr>
            </w:pPr>
            <w:r w:rsidRPr="00C1525A">
              <w:rPr>
                <w:lang w:val="nb-NO" w:eastAsia="nb-NO"/>
              </w:rPr>
              <w:t>Elektro</w:t>
            </w:r>
          </w:p>
        </w:tc>
        <w:tc>
          <w:tcPr>
            <w:tcW w:w="3040" w:type="pct"/>
            <w:shd w:val="clear" w:color="auto" w:fill="auto"/>
            <w:noWrap/>
            <w:vAlign w:val="bottom"/>
            <w:hideMark/>
          </w:tcPr>
          <w:p w14:paraId="37682CD5" w14:textId="77777777" w:rsidR="00D83E69" w:rsidRPr="00C1525A" w:rsidRDefault="00D83E69" w:rsidP="00321608">
            <w:pPr>
              <w:pStyle w:val="Brdtekst"/>
              <w:rPr>
                <w:lang w:val="nb-NO" w:eastAsia="nb-NO"/>
              </w:rPr>
            </w:pPr>
            <w:r w:rsidRPr="00C1525A">
              <w:rPr>
                <w:lang w:val="nb-NO" w:eastAsia="nb-NO"/>
              </w:rPr>
              <w:t>Eks lys: Krav fra byggeier</w:t>
            </w:r>
          </w:p>
        </w:tc>
      </w:tr>
      <w:tr w:rsidR="00D83E69" w:rsidRPr="00E42AC3" w14:paraId="5F44EE69" w14:textId="77777777" w:rsidTr="00321608">
        <w:trPr>
          <w:trHeight w:val="288"/>
        </w:trPr>
        <w:tc>
          <w:tcPr>
            <w:tcW w:w="375" w:type="pct"/>
            <w:shd w:val="clear" w:color="auto" w:fill="auto"/>
            <w:noWrap/>
            <w:vAlign w:val="bottom"/>
            <w:hideMark/>
          </w:tcPr>
          <w:p w14:paraId="5BB54056" w14:textId="77777777" w:rsidR="00D83E69" w:rsidRPr="00C1525A" w:rsidRDefault="00D83E69" w:rsidP="00321608">
            <w:pPr>
              <w:pStyle w:val="Brdtekst"/>
              <w:rPr>
                <w:lang w:val="nb-NO" w:eastAsia="nb-NO"/>
              </w:rPr>
            </w:pPr>
          </w:p>
        </w:tc>
        <w:tc>
          <w:tcPr>
            <w:tcW w:w="1585" w:type="pct"/>
            <w:shd w:val="clear" w:color="auto" w:fill="auto"/>
            <w:noWrap/>
            <w:vAlign w:val="bottom"/>
            <w:hideMark/>
          </w:tcPr>
          <w:p w14:paraId="5371FF1A" w14:textId="77777777" w:rsidR="00D83E69" w:rsidRPr="00C1525A" w:rsidRDefault="00D83E69" w:rsidP="00321608">
            <w:pPr>
              <w:pStyle w:val="Brdtekst"/>
              <w:rPr>
                <w:lang w:val="nb-NO" w:eastAsia="nb-NO"/>
              </w:rPr>
            </w:pPr>
          </w:p>
        </w:tc>
        <w:tc>
          <w:tcPr>
            <w:tcW w:w="3040" w:type="pct"/>
            <w:shd w:val="clear" w:color="auto" w:fill="auto"/>
            <w:noWrap/>
            <w:vAlign w:val="bottom"/>
            <w:hideMark/>
          </w:tcPr>
          <w:p w14:paraId="57547CCF" w14:textId="77777777" w:rsidR="00D83E69" w:rsidRPr="00C1525A" w:rsidRDefault="00D83E69" w:rsidP="00321608">
            <w:pPr>
              <w:pStyle w:val="Brdtekst"/>
              <w:rPr>
                <w:lang w:val="nb-NO" w:eastAsia="nb-NO"/>
              </w:rPr>
            </w:pPr>
          </w:p>
        </w:tc>
      </w:tr>
      <w:tr w:rsidR="00D83E69" w:rsidRPr="00E42AC3" w14:paraId="22B4D349" w14:textId="77777777" w:rsidTr="00321608">
        <w:trPr>
          <w:trHeight w:val="288"/>
        </w:trPr>
        <w:tc>
          <w:tcPr>
            <w:tcW w:w="375" w:type="pct"/>
            <w:shd w:val="clear" w:color="auto" w:fill="auto"/>
            <w:noWrap/>
            <w:vAlign w:val="bottom"/>
            <w:hideMark/>
          </w:tcPr>
          <w:p w14:paraId="727B0A7B" w14:textId="77777777" w:rsidR="00D83E69" w:rsidRPr="00C1525A" w:rsidRDefault="00D83E69" w:rsidP="00321608">
            <w:pPr>
              <w:pStyle w:val="Brdtekst"/>
              <w:rPr>
                <w:lang w:val="nb-NO" w:eastAsia="nb-NO"/>
              </w:rPr>
            </w:pPr>
            <w:r w:rsidRPr="00C1525A">
              <w:rPr>
                <w:lang w:val="nb-NO" w:eastAsia="nb-NO"/>
              </w:rPr>
              <w:t>5</w:t>
            </w:r>
          </w:p>
        </w:tc>
        <w:tc>
          <w:tcPr>
            <w:tcW w:w="1585" w:type="pct"/>
            <w:shd w:val="clear" w:color="auto" w:fill="auto"/>
            <w:noWrap/>
            <w:vAlign w:val="bottom"/>
            <w:hideMark/>
          </w:tcPr>
          <w:p w14:paraId="754E16CD" w14:textId="77777777" w:rsidR="00D83E69" w:rsidRPr="00C1525A" w:rsidRDefault="00D83E69" w:rsidP="00321608">
            <w:pPr>
              <w:pStyle w:val="Brdtekst"/>
              <w:rPr>
                <w:lang w:val="nb-NO" w:eastAsia="nb-NO"/>
              </w:rPr>
            </w:pPr>
            <w:r w:rsidRPr="00C1525A">
              <w:rPr>
                <w:lang w:val="nb-NO" w:eastAsia="nb-NO"/>
              </w:rPr>
              <w:t>Alarm, tele og automatisering</w:t>
            </w:r>
          </w:p>
        </w:tc>
        <w:tc>
          <w:tcPr>
            <w:tcW w:w="3040" w:type="pct"/>
            <w:shd w:val="clear" w:color="auto" w:fill="auto"/>
            <w:noWrap/>
            <w:vAlign w:val="bottom"/>
            <w:hideMark/>
          </w:tcPr>
          <w:p w14:paraId="4FCDBC12" w14:textId="77777777" w:rsidR="00D83E69" w:rsidRPr="00C1525A" w:rsidRDefault="00D83E69" w:rsidP="00321608">
            <w:pPr>
              <w:pStyle w:val="Brdtekst"/>
              <w:rPr>
                <w:lang w:val="nb-NO" w:eastAsia="nb-NO"/>
              </w:rPr>
            </w:pPr>
            <w:r w:rsidRPr="00C1525A">
              <w:rPr>
                <w:lang w:val="nb-NO" w:eastAsia="nb-NO"/>
              </w:rPr>
              <w:t xml:space="preserve">EOS: </w:t>
            </w:r>
            <w:proofErr w:type="spellStart"/>
            <w:r w:rsidRPr="00C1525A">
              <w:rPr>
                <w:lang w:val="nb-NO" w:eastAsia="nb-NO"/>
              </w:rPr>
              <w:t>evt</w:t>
            </w:r>
            <w:proofErr w:type="spellEnd"/>
            <w:r w:rsidRPr="00C1525A">
              <w:rPr>
                <w:lang w:val="nb-NO" w:eastAsia="nb-NO"/>
              </w:rPr>
              <w:t xml:space="preserve"> tilleggsopplysninger om eksisterende anlegg eller forventninger til nytt anlegg.</w:t>
            </w:r>
          </w:p>
        </w:tc>
      </w:tr>
      <w:tr w:rsidR="00D83E69" w:rsidRPr="00E42AC3" w14:paraId="4AEEC7CC" w14:textId="77777777" w:rsidTr="00321608">
        <w:trPr>
          <w:trHeight w:val="288"/>
        </w:trPr>
        <w:tc>
          <w:tcPr>
            <w:tcW w:w="375" w:type="pct"/>
            <w:shd w:val="clear" w:color="auto" w:fill="auto"/>
            <w:noWrap/>
            <w:vAlign w:val="bottom"/>
            <w:hideMark/>
          </w:tcPr>
          <w:p w14:paraId="0E1A5BB5" w14:textId="77777777" w:rsidR="00D83E69" w:rsidRPr="00C1525A" w:rsidRDefault="00D83E69" w:rsidP="00321608">
            <w:pPr>
              <w:pStyle w:val="Brdtekst"/>
              <w:rPr>
                <w:lang w:val="nb-NO" w:eastAsia="nb-NO"/>
              </w:rPr>
            </w:pPr>
          </w:p>
        </w:tc>
        <w:tc>
          <w:tcPr>
            <w:tcW w:w="1585" w:type="pct"/>
            <w:shd w:val="clear" w:color="auto" w:fill="auto"/>
            <w:noWrap/>
            <w:vAlign w:val="bottom"/>
            <w:hideMark/>
          </w:tcPr>
          <w:p w14:paraId="243CED79" w14:textId="77777777" w:rsidR="00D83E69" w:rsidRPr="00C1525A" w:rsidRDefault="00D83E69" w:rsidP="00321608">
            <w:pPr>
              <w:pStyle w:val="Brdtekst"/>
              <w:rPr>
                <w:lang w:val="nb-NO" w:eastAsia="nb-NO"/>
              </w:rPr>
            </w:pPr>
          </w:p>
        </w:tc>
        <w:tc>
          <w:tcPr>
            <w:tcW w:w="3040" w:type="pct"/>
            <w:shd w:val="clear" w:color="auto" w:fill="auto"/>
            <w:noWrap/>
            <w:vAlign w:val="bottom"/>
            <w:hideMark/>
          </w:tcPr>
          <w:p w14:paraId="506EEFB5" w14:textId="77777777" w:rsidR="00D83E69" w:rsidRPr="00C1525A" w:rsidRDefault="00D83E69" w:rsidP="00321608">
            <w:pPr>
              <w:pStyle w:val="Brdtekst"/>
              <w:rPr>
                <w:lang w:val="nb-NO" w:eastAsia="nb-NO"/>
              </w:rPr>
            </w:pPr>
            <w:r w:rsidRPr="00C1525A">
              <w:rPr>
                <w:lang w:val="nb-NO" w:eastAsia="nb-NO"/>
              </w:rPr>
              <w:t xml:space="preserve">SD-anlegg: </w:t>
            </w:r>
            <w:proofErr w:type="spellStart"/>
            <w:r w:rsidRPr="00C1525A">
              <w:rPr>
                <w:lang w:val="nb-NO" w:eastAsia="nb-NO"/>
              </w:rPr>
              <w:t>evt</w:t>
            </w:r>
            <w:proofErr w:type="spellEnd"/>
            <w:r w:rsidRPr="00C1525A">
              <w:rPr>
                <w:lang w:val="nb-NO" w:eastAsia="nb-NO"/>
              </w:rPr>
              <w:t xml:space="preserve"> tilleggsopplysninger om eksisterende anlegg eller forventninger til nytt anlegg.</w:t>
            </w:r>
          </w:p>
        </w:tc>
      </w:tr>
      <w:tr w:rsidR="00D83E69" w:rsidRPr="00E42AC3" w14:paraId="5864A72D" w14:textId="77777777" w:rsidTr="00321608">
        <w:trPr>
          <w:trHeight w:val="288"/>
        </w:trPr>
        <w:tc>
          <w:tcPr>
            <w:tcW w:w="375" w:type="pct"/>
            <w:shd w:val="clear" w:color="auto" w:fill="auto"/>
            <w:noWrap/>
            <w:vAlign w:val="bottom"/>
            <w:hideMark/>
          </w:tcPr>
          <w:p w14:paraId="4573BD2B" w14:textId="77777777" w:rsidR="00D83E69" w:rsidRPr="00C1525A" w:rsidRDefault="00D83E69" w:rsidP="00321608">
            <w:pPr>
              <w:pStyle w:val="Brdtekst"/>
              <w:rPr>
                <w:lang w:val="nb-NO" w:eastAsia="nb-NO"/>
              </w:rPr>
            </w:pPr>
            <w:r w:rsidRPr="00C1525A">
              <w:rPr>
                <w:lang w:val="nb-NO" w:eastAsia="nb-NO"/>
              </w:rPr>
              <w:t>10</w:t>
            </w:r>
          </w:p>
        </w:tc>
        <w:tc>
          <w:tcPr>
            <w:tcW w:w="1585" w:type="pct"/>
            <w:shd w:val="clear" w:color="auto" w:fill="auto"/>
            <w:noWrap/>
            <w:vAlign w:val="bottom"/>
            <w:hideMark/>
          </w:tcPr>
          <w:p w14:paraId="042CEF38" w14:textId="77777777" w:rsidR="00D83E69" w:rsidRPr="00C1525A" w:rsidRDefault="00D83E69" w:rsidP="00321608">
            <w:pPr>
              <w:pStyle w:val="Brdtekst"/>
              <w:rPr>
                <w:lang w:val="nb-NO" w:eastAsia="nb-NO"/>
              </w:rPr>
            </w:pPr>
            <w:r w:rsidRPr="00C1525A">
              <w:rPr>
                <w:lang w:val="nb-NO" w:eastAsia="nb-NO"/>
              </w:rPr>
              <w:t>Annet</w:t>
            </w:r>
          </w:p>
        </w:tc>
        <w:tc>
          <w:tcPr>
            <w:tcW w:w="3040" w:type="pct"/>
            <w:shd w:val="clear" w:color="auto" w:fill="auto"/>
            <w:noWrap/>
            <w:vAlign w:val="bottom"/>
            <w:hideMark/>
          </w:tcPr>
          <w:p w14:paraId="4AE1ED97" w14:textId="62937BFB" w:rsidR="00D83E69" w:rsidRPr="00C1525A" w:rsidRDefault="00D83E69" w:rsidP="00321608">
            <w:pPr>
              <w:pStyle w:val="Brdtekst"/>
              <w:rPr>
                <w:lang w:val="nb-NO" w:eastAsia="nb-NO"/>
              </w:rPr>
            </w:pPr>
            <w:r w:rsidRPr="00C1525A">
              <w:rPr>
                <w:lang w:val="nb-NO" w:eastAsia="nb-NO"/>
              </w:rPr>
              <w:t xml:space="preserve">Alle tiltak skal som minimum oppfylle gjeldende Enova-krav for å få støtte, aktuelle gjeldende norske standarder, gjeldende byggeforskrifter, arbeidsmiljøkrav, </w:t>
            </w:r>
            <w:proofErr w:type="spellStart"/>
            <w:r w:rsidRPr="00C1525A">
              <w:rPr>
                <w:lang w:val="nb-NO" w:eastAsia="nb-NO"/>
              </w:rPr>
              <w:t>Lysnorm</w:t>
            </w:r>
            <w:proofErr w:type="spellEnd"/>
            <w:r w:rsidRPr="00C1525A">
              <w:rPr>
                <w:lang w:val="nb-NO" w:eastAsia="nb-NO"/>
              </w:rPr>
              <w:t xml:space="preserve"> (for lystiltak) samt </w:t>
            </w:r>
            <w:proofErr w:type="spellStart"/>
            <w:r w:rsidRPr="00C1525A">
              <w:rPr>
                <w:lang w:val="nb-NO" w:eastAsia="nb-NO"/>
              </w:rPr>
              <w:t>byggdetaljblad</w:t>
            </w:r>
            <w:proofErr w:type="spellEnd"/>
            <w:r w:rsidRPr="00C1525A">
              <w:rPr>
                <w:lang w:val="nb-NO" w:eastAsia="nb-NO"/>
              </w:rPr>
              <w:t>.</w:t>
            </w:r>
          </w:p>
        </w:tc>
      </w:tr>
      <w:tr w:rsidR="00D83E69" w:rsidRPr="00E42AC3" w14:paraId="7C783CF4" w14:textId="77777777" w:rsidTr="00321608">
        <w:trPr>
          <w:trHeight w:val="288"/>
        </w:trPr>
        <w:tc>
          <w:tcPr>
            <w:tcW w:w="375" w:type="pct"/>
            <w:shd w:val="clear" w:color="auto" w:fill="auto"/>
            <w:noWrap/>
            <w:vAlign w:val="bottom"/>
          </w:tcPr>
          <w:p w14:paraId="286E43B7" w14:textId="77777777" w:rsidR="00D83E69" w:rsidRPr="00C1525A" w:rsidRDefault="00D83E69" w:rsidP="00321608">
            <w:pPr>
              <w:pStyle w:val="Brdtekst"/>
              <w:rPr>
                <w:lang w:val="nb-NO" w:eastAsia="nb-NO"/>
              </w:rPr>
            </w:pPr>
          </w:p>
        </w:tc>
        <w:tc>
          <w:tcPr>
            <w:tcW w:w="1585" w:type="pct"/>
            <w:shd w:val="clear" w:color="auto" w:fill="auto"/>
            <w:noWrap/>
            <w:vAlign w:val="bottom"/>
          </w:tcPr>
          <w:p w14:paraId="29287935" w14:textId="77777777" w:rsidR="00D83E69" w:rsidRPr="00C1525A" w:rsidRDefault="00D83E69" w:rsidP="00321608">
            <w:pPr>
              <w:pStyle w:val="Brdtekst"/>
              <w:rPr>
                <w:lang w:val="nb-NO" w:eastAsia="nb-NO"/>
              </w:rPr>
            </w:pPr>
          </w:p>
        </w:tc>
        <w:tc>
          <w:tcPr>
            <w:tcW w:w="3040" w:type="pct"/>
            <w:shd w:val="clear" w:color="auto" w:fill="auto"/>
            <w:noWrap/>
            <w:vAlign w:val="bottom"/>
          </w:tcPr>
          <w:p w14:paraId="10BEA2CD" w14:textId="77777777" w:rsidR="00D83E69" w:rsidRPr="00C1525A" w:rsidRDefault="00D83E69" w:rsidP="00321608">
            <w:pPr>
              <w:pStyle w:val="Brdtekst"/>
              <w:rPr>
                <w:lang w:val="nb-NO" w:eastAsia="nb-NO"/>
              </w:rPr>
            </w:pPr>
            <w:r w:rsidRPr="00C1525A">
              <w:rPr>
                <w:lang w:val="nb-NO" w:eastAsia="nb-NO"/>
              </w:rPr>
              <w:t>Det kan ikke forventes at dokumentasjon på eksisterende bygg og anlegg er komplett. Kommunen vil gi energientreprenøren alt underlag som er tilgjengelig for kommunen, enten på papir eller elektronisk.</w:t>
            </w:r>
          </w:p>
        </w:tc>
      </w:tr>
      <w:tr w:rsidR="00D83E69" w:rsidRPr="00E42AC3" w14:paraId="63B20E96" w14:textId="77777777" w:rsidTr="00321608">
        <w:trPr>
          <w:trHeight w:val="288"/>
        </w:trPr>
        <w:tc>
          <w:tcPr>
            <w:tcW w:w="375" w:type="pct"/>
            <w:shd w:val="clear" w:color="auto" w:fill="auto"/>
            <w:noWrap/>
            <w:vAlign w:val="bottom"/>
          </w:tcPr>
          <w:p w14:paraId="2BC75C78" w14:textId="77777777" w:rsidR="00D83E69" w:rsidRPr="00C1525A" w:rsidRDefault="00D83E69" w:rsidP="00321608">
            <w:pPr>
              <w:pStyle w:val="Brdtekst"/>
              <w:rPr>
                <w:lang w:val="nb-NO" w:eastAsia="nb-NO"/>
              </w:rPr>
            </w:pPr>
          </w:p>
        </w:tc>
        <w:tc>
          <w:tcPr>
            <w:tcW w:w="1585" w:type="pct"/>
            <w:shd w:val="clear" w:color="auto" w:fill="auto"/>
            <w:noWrap/>
            <w:vAlign w:val="bottom"/>
          </w:tcPr>
          <w:p w14:paraId="1A333CF1" w14:textId="77777777" w:rsidR="00D83E69" w:rsidRPr="00C1525A" w:rsidRDefault="00D83E69" w:rsidP="00321608">
            <w:pPr>
              <w:pStyle w:val="Brdtekst"/>
              <w:rPr>
                <w:lang w:val="nb-NO" w:eastAsia="nb-NO"/>
              </w:rPr>
            </w:pPr>
          </w:p>
        </w:tc>
        <w:tc>
          <w:tcPr>
            <w:tcW w:w="3040" w:type="pct"/>
            <w:shd w:val="clear" w:color="auto" w:fill="auto"/>
            <w:noWrap/>
            <w:vAlign w:val="bottom"/>
          </w:tcPr>
          <w:p w14:paraId="3AB598C2" w14:textId="77777777" w:rsidR="00D83E69" w:rsidRPr="00C1525A" w:rsidRDefault="00D83E69" w:rsidP="00321608">
            <w:pPr>
              <w:pStyle w:val="Brdtekst"/>
              <w:rPr>
                <w:lang w:val="nb-NO" w:eastAsia="nb-NO"/>
              </w:rPr>
            </w:pPr>
            <w:r w:rsidRPr="00C1525A">
              <w:rPr>
                <w:lang w:val="nb-NO" w:eastAsia="nb-NO"/>
              </w:rPr>
              <w:t>Eventuelle årlige kostnader, lisenskostnader, servicekostnader, oppgraderingskostnader osv., skal inkluderes i tilbudet for sparegarantifasen).</w:t>
            </w:r>
          </w:p>
        </w:tc>
      </w:tr>
      <w:tr w:rsidR="00D83E69" w:rsidRPr="00C1525A" w14:paraId="38294533" w14:textId="77777777" w:rsidTr="00321608">
        <w:trPr>
          <w:trHeight w:val="288"/>
        </w:trPr>
        <w:tc>
          <w:tcPr>
            <w:tcW w:w="375" w:type="pct"/>
            <w:shd w:val="clear" w:color="auto" w:fill="auto"/>
            <w:noWrap/>
            <w:vAlign w:val="bottom"/>
          </w:tcPr>
          <w:p w14:paraId="40E66E9A" w14:textId="77777777" w:rsidR="00D83E69" w:rsidRPr="00C1525A" w:rsidRDefault="00D83E69" w:rsidP="00321608">
            <w:pPr>
              <w:pStyle w:val="Brdtekst"/>
              <w:rPr>
                <w:lang w:val="nb-NO" w:eastAsia="nb-NO"/>
              </w:rPr>
            </w:pPr>
          </w:p>
        </w:tc>
        <w:tc>
          <w:tcPr>
            <w:tcW w:w="1585" w:type="pct"/>
            <w:shd w:val="clear" w:color="auto" w:fill="auto"/>
            <w:noWrap/>
            <w:vAlign w:val="bottom"/>
          </w:tcPr>
          <w:p w14:paraId="632DE92D" w14:textId="77777777" w:rsidR="00D83E69" w:rsidRPr="00C1525A" w:rsidRDefault="00D83E69" w:rsidP="00321608">
            <w:pPr>
              <w:pStyle w:val="Brdtekst"/>
              <w:rPr>
                <w:lang w:val="nb-NO" w:eastAsia="nb-NO"/>
              </w:rPr>
            </w:pPr>
            <w:commentRangeStart w:id="126"/>
            <w:r w:rsidRPr="00C1525A">
              <w:rPr>
                <w:lang w:val="nb-NO" w:eastAsia="nb-NO"/>
              </w:rPr>
              <w:t>SHA</w:t>
            </w:r>
            <w:commentRangeEnd w:id="126"/>
            <w:r w:rsidRPr="00C1525A">
              <w:rPr>
                <w:rStyle w:val="Merknadsreferanse"/>
                <w:rFonts w:asciiTheme="minorHAnsi" w:eastAsiaTheme="minorHAnsi" w:hAnsiTheme="minorHAnsi"/>
                <w:lang w:val="nb-NO"/>
              </w:rPr>
              <w:commentReference w:id="126"/>
            </w:r>
          </w:p>
        </w:tc>
        <w:tc>
          <w:tcPr>
            <w:tcW w:w="3040" w:type="pct"/>
            <w:shd w:val="clear" w:color="auto" w:fill="auto"/>
            <w:noWrap/>
            <w:vAlign w:val="bottom"/>
          </w:tcPr>
          <w:p w14:paraId="73575E61" w14:textId="77777777" w:rsidR="00D83E69" w:rsidRPr="00C1525A" w:rsidRDefault="00D83E69" w:rsidP="00321608">
            <w:pPr>
              <w:pStyle w:val="Brdtekst"/>
              <w:rPr>
                <w:lang w:val="nb-NO" w:eastAsia="nb-NO"/>
              </w:rPr>
            </w:pPr>
            <w:r w:rsidRPr="00C1525A">
              <w:rPr>
                <w:lang w:val="nb-NO" w:eastAsia="nb-NO"/>
              </w:rPr>
              <w:t>Hovedbedrift: Energientreprenøren vil være hovedbedrift i henhold til arbeidsmiljøloven §2-2.</w:t>
            </w:r>
          </w:p>
          <w:p w14:paraId="79CC92D1" w14:textId="77777777" w:rsidR="00D83E69" w:rsidRPr="00C1525A" w:rsidRDefault="00D83E69" w:rsidP="00321608">
            <w:pPr>
              <w:pStyle w:val="Brdtekst"/>
              <w:rPr>
                <w:lang w:val="nb-NO" w:eastAsia="nb-NO"/>
              </w:rPr>
            </w:pPr>
            <w:r w:rsidRPr="00C1525A">
              <w:rPr>
                <w:lang w:val="nb-NO" w:eastAsia="nb-NO"/>
              </w:rPr>
              <w:t xml:space="preserve">Vedlegg </w:t>
            </w:r>
            <w:commentRangeStart w:id="127"/>
            <w:r w:rsidRPr="00C1525A">
              <w:rPr>
                <w:lang w:val="nb-NO" w:eastAsia="nb-NO"/>
              </w:rPr>
              <w:t xml:space="preserve">x </w:t>
            </w:r>
            <w:commentRangeEnd w:id="127"/>
            <w:r w:rsidRPr="00C1525A">
              <w:rPr>
                <w:rStyle w:val="Merknadsreferanse"/>
                <w:rFonts w:asciiTheme="minorHAnsi" w:eastAsiaTheme="minorHAnsi" w:hAnsiTheme="minorHAnsi"/>
                <w:lang w:val="nb-NO"/>
              </w:rPr>
              <w:commentReference w:id="127"/>
            </w:r>
            <w:r w:rsidRPr="00C1525A">
              <w:rPr>
                <w:lang w:val="nb-NO" w:eastAsia="nb-NO"/>
              </w:rPr>
              <w:t>gjøres gjeldende</w:t>
            </w:r>
          </w:p>
        </w:tc>
      </w:tr>
      <w:tr w:rsidR="00D83E69" w:rsidRPr="00E42AC3" w14:paraId="61D4ADED" w14:textId="77777777" w:rsidTr="00321608">
        <w:trPr>
          <w:trHeight w:val="288"/>
        </w:trPr>
        <w:tc>
          <w:tcPr>
            <w:tcW w:w="375" w:type="pct"/>
            <w:shd w:val="clear" w:color="auto" w:fill="auto"/>
            <w:noWrap/>
            <w:vAlign w:val="bottom"/>
          </w:tcPr>
          <w:p w14:paraId="22509750" w14:textId="77777777" w:rsidR="00D83E69" w:rsidRPr="00C1525A" w:rsidRDefault="00D83E69" w:rsidP="00321608">
            <w:pPr>
              <w:pStyle w:val="Brdtekst"/>
              <w:rPr>
                <w:lang w:val="nb-NO" w:eastAsia="nb-NO"/>
              </w:rPr>
            </w:pPr>
          </w:p>
        </w:tc>
        <w:tc>
          <w:tcPr>
            <w:tcW w:w="1585" w:type="pct"/>
            <w:shd w:val="clear" w:color="auto" w:fill="auto"/>
            <w:noWrap/>
            <w:vAlign w:val="bottom"/>
          </w:tcPr>
          <w:p w14:paraId="08C98D1E" w14:textId="77777777" w:rsidR="00D83E69" w:rsidRPr="00C1525A" w:rsidRDefault="00D83E69" w:rsidP="00321608">
            <w:pPr>
              <w:pStyle w:val="Brdtekst"/>
              <w:rPr>
                <w:lang w:val="nb-NO" w:eastAsia="nb-NO"/>
              </w:rPr>
            </w:pPr>
            <w:r w:rsidRPr="00C1525A">
              <w:rPr>
                <w:lang w:val="nb-NO" w:eastAsia="nb-NO"/>
              </w:rPr>
              <w:t>FDV</w:t>
            </w:r>
          </w:p>
        </w:tc>
        <w:tc>
          <w:tcPr>
            <w:tcW w:w="3040" w:type="pct"/>
            <w:shd w:val="clear" w:color="auto" w:fill="auto"/>
            <w:noWrap/>
            <w:vAlign w:val="bottom"/>
          </w:tcPr>
          <w:p w14:paraId="37375C17" w14:textId="77777777" w:rsidR="00D83E69" w:rsidRPr="00C1525A" w:rsidRDefault="00D83E69" w:rsidP="00321608">
            <w:pPr>
              <w:pStyle w:val="Brdtekst"/>
              <w:rPr>
                <w:lang w:val="nb-NO" w:eastAsia="nb-NO"/>
              </w:rPr>
            </w:pPr>
            <w:r w:rsidRPr="00C1525A">
              <w:rPr>
                <w:lang w:val="nb-NO" w:eastAsia="nb-NO"/>
              </w:rPr>
              <w:t>Sett inn krav til FDV</w:t>
            </w:r>
          </w:p>
        </w:tc>
      </w:tr>
      <w:tr w:rsidR="00D83E69" w:rsidRPr="00E42AC3" w14:paraId="58478BF7" w14:textId="77777777" w:rsidTr="00321608">
        <w:trPr>
          <w:trHeight w:val="288"/>
        </w:trPr>
        <w:tc>
          <w:tcPr>
            <w:tcW w:w="375" w:type="pct"/>
            <w:shd w:val="clear" w:color="auto" w:fill="auto"/>
            <w:noWrap/>
            <w:vAlign w:val="bottom"/>
          </w:tcPr>
          <w:p w14:paraId="3721598E" w14:textId="77777777" w:rsidR="00D83E69" w:rsidRPr="00C1525A" w:rsidRDefault="00D83E69" w:rsidP="00321608">
            <w:pPr>
              <w:pStyle w:val="Brdtekst"/>
              <w:rPr>
                <w:lang w:val="nb-NO" w:eastAsia="nb-NO"/>
              </w:rPr>
            </w:pPr>
          </w:p>
        </w:tc>
        <w:tc>
          <w:tcPr>
            <w:tcW w:w="1585" w:type="pct"/>
            <w:shd w:val="clear" w:color="auto" w:fill="auto"/>
            <w:noWrap/>
            <w:vAlign w:val="bottom"/>
          </w:tcPr>
          <w:p w14:paraId="15756B1D" w14:textId="77777777" w:rsidR="00D83E69" w:rsidRPr="00C1525A" w:rsidRDefault="00D83E69" w:rsidP="00321608">
            <w:pPr>
              <w:pStyle w:val="Brdtekst"/>
              <w:rPr>
                <w:lang w:val="nb-NO" w:eastAsia="nb-NO"/>
              </w:rPr>
            </w:pPr>
          </w:p>
        </w:tc>
        <w:tc>
          <w:tcPr>
            <w:tcW w:w="3040" w:type="pct"/>
            <w:shd w:val="clear" w:color="auto" w:fill="auto"/>
            <w:noWrap/>
            <w:vAlign w:val="bottom"/>
          </w:tcPr>
          <w:p w14:paraId="549AF8CC" w14:textId="77777777" w:rsidR="00D83E69" w:rsidRPr="00C1525A" w:rsidRDefault="00D83E69" w:rsidP="00321608">
            <w:pPr>
              <w:pStyle w:val="Brdtekst"/>
              <w:rPr>
                <w:lang w:val="nb-NO" w:eastAsia="nb-NO"/>
              </w:rPr>
            </w:pPr>
          </w:p>
        </w:tc>
      </w:tr>
    </w:tbl>
    <w:p w14:paraId="4BD1651C" w14:textId="77777777" w:rsidR="00D83E69" w:rsidRPr="00C1525A" w:rsidRDefault="00D83E69" w:rsidP="00D83E69">
      <w:pPr>
        <w:rPr>
          <w:rFonts w:cs="Times New Roman"/>
          <w:i/>
          <w:szCs w:val="24"/>
          <w:lang w:val="nb-NO"/>
        </w:rPr>
      </w:pPr>
    </w:p>
    <w:p w14:paraId="3B20CFF8" w14:textId="77777777" w:rsidR="00D83E69" w:rsidRPr="00C1525A" w:rsidRDefault="00D83E69" w:rsidP="008C2C1A">
      <w:pPr>
        <w:pStyle w:val="Overskrift1"/>
        <w:rPr>
          <w:lang w:val="nb-NO"/>
        </w:rPr>
      </w:pPr>
      <w:bookmarkStart w:id="128" w:name="_bookmark34"/>
      <w:bookmarkStart w:id="129" w:name="_Toc536192620"/>
      <w:bookmarkStart w:id="130" w:name="_Toc536701180"/>
      <w:bookmarkStart w:id="131" w:name="_Toc536797763"/>
      <w:bookmarkStart w:id="132" w:name="_Toc8037973"/>
      <w:bookmarkEnd w:id="128"/>
      <w:r w:rsidRPr="00C1525A">
        <w:rPr>
          <w:lang w:val="nb-NO"/>
        </w:rPr>
        <w:t>Opsjon energimerking</w:t>
      </w:r>
      <w:bookmarkEnd w:id="129"/>
      <w:bookmarkEnd w:id="130"/>
      <w:bookmarkEnd w:id="131"/>
      <w:bookmarkEnd w:id="132"/>
    </w:p>
    <w:p w14:paraId="74D72D0A" w14:textId="77777777" w:rsidR="00D83E69" w:rsidRPr="00C1525A" w:rsidRDefault="00D83E69" w:rsidP="00D83E69">
      <w:pPr>
        <w:pStyle w:val="Brdtekst"/>
        <w:rPr>
          <w:rFonts w:cs="Times New Roman"/>
          <w:lang w:val="nb-NO"/>
        </w:rPr>
      </w:pPr>
      <w:r w:rsidRPr="00C1525A">
        <w:rPr>
          <w:lang w:val="nb-NO"/>
        </w:rPr>
        <w:t>Energimerking ble 1. juli 2010 obligatorisk for alle som skal selge eller leie ut yrkesbygg.</w:t>
      </w:r>
      <w:r w:rsidRPr="00C1525A">
        <w:rPr>
          <w:spacing w:val="-21"/>
          <w:lang w:val="nb-NO"/>
        </w:rPr>
        <w:t xml:space="preserve"> </w:t>
      </w:r>
      <w:r w:rsidRPr="00C1525A">
        <w:rPr>
          <w:lang w:val="nb-NO"/>
        </w:rPr>
        <w:t xml:space="preserve">Alle yrkesbygg over 1000 m2 skal alltid ha gyldig energiattest. Det er eier av bygget som har ansvaret for å </w:t>
      </w:r>
      <w:commentRangeStart w:id="133"/>
      <w:r w:rsidRPr="00C1525A">
        <w:rPr>
          <w:lang w:val="nb-NO"/>
        </w:rPr>
        <w:t>gjennomføre</w:t>
      </w:r>
      <w:r w:rsidRPr="00C1525A">
        <w:rPr>
          <w:spacing w:val="-14"/>
          <w:lang w:val="nb-NO"/>
        </w:rPr>
        <w:t xml:space="preserve"> </w:t>
      </w:r>
      <w:r w:rsidRPr="00C1525A">
        <w:rPr>
          <w:lang w:val="nb-NO"/>
        </w:rPr>
        <w:t xml:space="preserve">energimerkingen. </w:t>
      </w:r>
      <w:commentRangeEnd w:id="133"/>
      <w:r w:rsidRPr="00C1525A">
        <w:rPr>
          <w:rStyle w:val="Merknadsreferanse"/>
          <w:rFonts w:eastAsiaTheme="minorHAnsi"/>
          <w:sz w:val="24"/>
          <w:szCs w:val="24"/>
          <w:lang w:val="nb-NO"/>
        </w:rPr>
        <w:commentReference w:id="133"/>
      </w:r>
    </w:p>
    <w:p w14:paraId="7DE7D190" w14:textId="77777777" w:rsidR="00D83E69" w:rsidRPr="00C1525A" w:rsidRDefault="00D83E69" w:rsidP="00D83E69">
      <w:pPr>
        <w:rPr>
          <w:lang w:val="nb-NO"/>
        </w:rPr>
      </w:pPr>
    </w:p>
    <w:p w14:paraId="415F881C" w14:textId="77777777" w:rsidR="00D83E69" w:rsidRPr="00C1525A" w:rsidRDefault="00D83E69" w:rsidP="00D83E69">
      <w:pPr>
        <w:pStyle w:val="Overskrift1"/>
        <w:rPr>
          <w:rFonts w:cs="Times New Roman"/>
          <w:lang w:val="nb-NO"/>
        </w:rPr>
      </w:pPr>
      <w:bookmarkStart w:id="134" w:name="_bookmark35"/>
      <w:bookmarkStart w:id="135" w:name="_Toc536701181"/>
      <w:bookmarkStart w:id="136" w:name="_Toc536797764"/>
      <w:bookmarkStart w:id="137" w:name="_Toc8037974"/>
      <w:bookmarkEnd w:id="134"/>
      <w:commentRangeStart w:id="138"/>
      <w:r w:rsidRPr="00C1525A">
        <w:rPr>
          <w:lang w:val="nb-NO"/>
        </w:rPr>
        <w:t>Kontraktsbestemmelser</w:t>
      </w:r>
      <w:bookmarkEnd w:id="135"/>
      <w:bookmarkEnd w:id="136"/>
      <w:commentRangeEnd w:id="138"/>
      <w:r w:rsidRPr="00C1525A">
        <w:rPr>
          <w:rStyle w:val="color15"/>
          <w:rFonts w:asciiTheme="minorHAnsi" w:eastAsiaTheme="minorHAnsi" w:hAnsiTheme="minorHAnsi"/>
          <w:lang w:val="nb-NO"/>
        </w:rPr>
        <w:commentReference w:id="138"/>
      </w:r>
      <w:bookmarkEnd w:id="137"/>
    </w:p>
    <w:p w14:paraId="08F56B53" w14:textId="77777777" w:rsidR="00D83E69" w:rsidRPr="00C1525A" w:rsidRDefault="00D83E69" w:rsidP="00D83E69">
      <w:pPr>
        <w:pStyle w:val="Brdtekst"/>
        <w:rPr>
          <w:lang w:val="nb-NO"/>
        </w:rPr>
      </w:pPr>
      <w:r w:rsidRPr="00C1525A">
        <w:rPr>
          <w:lang w:val="nb-NO"/>
        </w:rPr>
        <w:t>NS 6430:2014 legges til grunn for kontraktsforholdet med følgende</w:t>
      </w:r>
      <w:r w:rsidRPr="00C1525A">
        <w:rPr>
          <w:spacing w:val="-12"/>
          <w:lang w:val="nb-NO"/>
        </w:rPr>
        <w:t xml:space="preserve"> </w:t>
      </w:r>
      <w:r w:rsidRPr="00C1525A">
        <w:rPr>
          <w:lang w:val="nb-NO"/>
        </w:rPr>
        <w:t xml:space="preserve">endringer/presiseringer: </w:t>
      </w:r>
    </w:p>
    <w:p w14:paraId="4A22F7C3" w14:textId="77777777" w:rsidR="00D83E69" w:rsidRPr="00C1525A" w:rsidRDefault="00D83E69" w:rsidP="00D83E69">
      <w:pPr>
        <w:pStyle w:val="Brdtekst"/>
        <w:rPr>
          <w:lang w:val="nb-NO"/>
        </w:rPr>
      </w:pPr>
    </w:p>
    <w:tbl>
      <w:tblPr>
        <w:tblStyle w:val="Tabellrutenett"/>
        <w:tblW w:w="5000" w:type="pct"/>
        <w:tblLook w:val="04A0" w:firstRow="1" w:lastRow="0" w:firstColumn="1" w:lastColumn="0" w:noHBand="0" w:noVBand="1"/>
      </w:tblPr>
      <w:tblGrid>
        <w:gridCol w:w="1129"/>
        <w:gridCol w:w="8261"/>
      </w:tblGrid>
      <w:tr w:rsidR="00D83E69" w:rsidRPr="00E42AC3" w14:paraId="7B63A357" w14:textId="77777777" w:rsidTr="00321608">
        <w:tc>
          <w:tcPr>
            <w:tcW w:w="601" w:type="pct"/>
            <w:vAlign w:val="center"/>
          </w:tcPr>
          <w:p w14:paraId="3A87DEEA" w14:textId="77777777" w:rsidR="00D83E69" w:rsidRPr="00C1525A" w:rsidRDefault="00D83E69" w:rsidP="00321608">
            <w:pPr>
              <w:pStyle w:val="Brdtekst"/>
              <w:rPr>
                <w:lang w:val="nb-NO"/>
              </w:rPr>
            </w:pPr>
            <w:r w:rsidRPr="00C1525A">
              <w:rPr>
                <w:lang w:val="nb-NO"/>
              </w:rPr>
              <w:t>Fase 1</w:t>
            </w:r>
          </w:p>
        </w:tc>
        <w:tc>
          <w:tcPr>
            <w:tcW w:w="4399" w:type="pct"/>
            <w:vAlign w:val="center"/>
          </w:tcPr>
          <w:p w14:paraId="097F8024" w14:textId="77777777" w:rsidR="00D83E69" w:rsidRPr="00C1525A" w:rsidRDefault="00D83E69" w:rsidP="00321608">
            <w:pPr>
              <w:pStyle w:val="Brdtekst"/>
              <w:rPr>
                <w:lang w:val="nb-NO"/>
              </w:rPr>
            </w:pPr>
            <w:bookmarkStart w:id="139" w:name="_Hlk3552260"/>
            <w:r w:rsidRPr="00C1525A">
              <w:rPr>
                <w:lang w:val="nb-NO"/>
              </w:rPr>
              <w:t xml:space="preserve">Vedlegg </w:t>
            </w:r>
            <w:commentRangeStart w:id="140"/>
            <w:r w:rsidRPr="00C1525A">
              <w:rPr>
                <w:lang w:val="nb-NO"/>
              </w:rPr>
              <w:t>x</w:t>
            </w:r>
            <w:commentRangeEnd w:id="140"/>
            <w:r w:rsidRPr="00C1525A">
              <w:rPr>
                <w:rStyle w:val="Merknadsreferanse"/>
                <w:rFonts w:asciiTheme="minorHAnsi" w:eastAsiaTheme="minorHAnsi" w:hAnsiTheme="minorHAnsi"/>
                <w:lang w:val="nb-NO"/>
              </w:rPr>
              <w:commentReference w:id="140"/>
            </w:r>
            <w:r w:rsidRPr="00C1525A">
              <w:rPr>
                <w:lang w:val="nb-NO"/>
              </w:rPr>
              <w:t>, KONTRAKTSVILKÅR FASE 1 Analysefasen, SAMSPILLSENTREPRISE I FASE 1 basert på NS 6430</w:t>
            </w:r>
            <w:bookmarkEnd w:id="139"/>
          </w:p>
        </w:tc>
      </w:tr>
    </w:tbl>
    <w:p w14:paraId="387E3EA3" w14:textId="77777777" w:rsidR="00D83E69" w:rsidRPr="00C1525A" w:rsidRDefault="00D83E69" w:rsidP="00D83E69">
      <w:pPr>
        <w:pStyle w:val="Brdtekst"/>
        <w:rPr>
          <w:lang w:val="nb-NO"/>
        </w:rPr>
      </w:pPr>
    </w:p>
    <w:p w14:paraId="5E35BAC5" w14:textId="77777777" w:rsidR="00D83E69" w:rsidRPr="00C1525A" w:rsidRDefault="00D83E69" w:rsidP="00D83E69">
      <w:pPr>
        <w:rPr>
          <w:lang w:val="nb-NO"/>
        </w:rPr>
      </w:pPr>
      <w:r w:rsidRPr="00C1525A">
        <w:rPr>
          <w:rFonts w:ascii="Verdana" w:hAnsi="Verdana"/>
          <w:lang w:val="nb-NO"/>
        </w:rPr>
        <w:lastRenderedPageBreak/>
        <w:t>Blankett 6430 B til NS 6430</w:t>
      </w:r>
      <w:r w:rsidRPr="00C1525A">
        <w:rPr>
          <w:rFonts w:ascii="Verdana" w:hAnsi="Verdana"/>
          <w:spacing w:val="-15"/>
          <w:lang w:val="nb-NO"/>
        </w:rPr>
        <w:t xml:space="preserve"> </w:t>
      </w:r>
      <w:r w:rsidRPr="00C1525A">
        <w:rPr>
          <w:rFonts w:ascii="Verdana" w:hAnsi="Verdana"/>
          <w:lang w:val="nb-NO"/>
        </w:rPr>
        <w:t xml:space="preserve">brukes for fase 2 og 3. I tillegg kommer </w:t>
      </w:r>
      <w:commentRangeStart w:id="141"/>
      <w:r w:rsidRPr="00C1525A">
        <w:rPr>
          <w:rFonts w:ascii="Verdana" w:hAnsi="Verdana"/>
          <w:lang w:val="nb-NO"/>
        </w:rPr>
        <w:t xml:space="preserve">oppdragsgivers bestemmelser om lønns- og arbeidsvilkår </w:t>
      </w:r>
      <w:commentRangeEnd w:id="141"/>
      <w:r w:rsidRPr="00C1525A">
        <w:rPr>
          <w:rStyle w:val="Merknadsreferanse"/>
          <w:rFonts w:ascii="Verdana" w:hAnsi="Verdana"/>
          <w:sz w:val="22"/>
          <w:szCs w:val="22"/>
          <w:lang w:val="nb-NO"/>
        </w:rPr>
        <w:commentReference w:id="141"/>
      </w:r>
      <w:r w:rsidRPr="00C1525A">
        <w:rPr>
          <w:rFonts w:ascii="Verdana" w:hAnsi="Verdana"/>
          <w:lang w:val="nb-NO"/>
        </w:rPr>
        <w:t>til</w:t>
      </w:r>
      <w:r w:rsidRPr="00C1525A">
        <w:rPr>
          <w:rFonts w:ascii="Verdana" w:hAnsi="Verdana"/>
          <w:spacing w:val="-23"/>
          <w:lang w:val="nb-NO"/>
        </w:rPr>
        <w:t xml:space="preserve"> </w:t>
      </w:r>
      <w:r w:rsidRPr="00C1525A">
        <w:rPr>
          <w:rFonts w:ascii="Verdana" w:hAnsi="Verdana"/>
          <w:lang w:val="nb-NO"/>
        </w:rPr>
        <w:t>anvendelse.</w:t>
      </w:r>
      <w:bookmarkStart w:id="142" w:name="_Toc536701182"/>
      <w:bookmarkStart w:id="143" w:name="_Toc536797765"/>
    </w:p>
    <w:p w14:paraId="4E4B0350" w14:textId="77777777" w:rsidR="00D83E69" w:rsidRPr="00C1525A" w:rsidRDefault="00D83E69" w:rsidP="00D83E69">
      <w:pPr>
        <w:rPr>
          <w:rFonts w:ascii="Verdana" w:hAnsi="Verdana"/>
          <w:lang w:val="nb-NO"/>
        </w:rPr>
      </w:pPr>
      <w:bookmarkStart w:id="144" w:name="_Hlk525832430"/>
    </w:p>
    <w:p w14:paraId="2ECAF58C" w14:textId="77777777" w:rsidR="00D83E69" w:rsidRPr="00C1525A" w:rsidRDefault="00D83E69" w:rsidP="00D83E69">
      <w:pPr>
        <w:rPr>
          <w:rFonts w:ascii="Verdana" w:hAnsi="Verdana"/>
          <w:lang w:val="nb-NO"/>
        </w:rPr>
      </w:pPr>
      <w:r w:rsidRPr="00C1525A">
        <w:rPr>
          <w:rFonts w:ascii="Verdana" w:hAnsi="Verdana"/>
          <w:lang w:val="nb-NO"/>
        </w:rPr>
        <w:t xml:space="preserve">Entreprenøren kan ikke ha flere enn to ledd underentreprenører i kjeden under seg, jf. anskaffelsesforskriften § 8-13 og § 19-3. </w:t>
      </w:r>
    </w:p>
    <w:p w14:paraId="3B3ABB66" w14:textId="77777777" w:rsidR="00D83E69" w:rsidRPr="00C1525A" w:rsidRDefault="00D83E69" w:rsidP="00D83E69">
      <w:pPr>
        <w:rPr>
          <w:rFonts w:ascii="Verdana" w:hAnsi="Verdana"/>
          <w:lang w:val="nb-NO"/>
        </w:rPr>
      </w:pPr>
    </w:p>
    <w:p w14:paraId="57341317" w14:textId="77777777" w:rsidR="00D83E69" w:rsidRPr="00C1525A" w:rsidRDefault="00D83E69" w:rsidP="00D83E69">
      <w:pPr>
        <w:rPr>
          <w:rFonts w:ascii="Verdana" w:hAnsi="Verdana"/>
          <w:lang w:val="nb-NO"/>
        </w:rPr>
      </w:pPr>
      <w:r w:rsidRPr="00C1525A">
        <w:rPr>
          <w:rFonts w:ascii="Verdana" w:hAnsi="Verdana"/>
          <w:lang w:val="nb-NO"/>
        </w:rPr>
        <w:t xml:space="preserve">Ved vesentlig mislighold kan byggherren stanse eller heve kontrakten dersom forholdet ikke blir rettet innen en rimelig frist gitt ved skriftlig varsel, med varsel om stansing eller heving om så ikke skjer. </w:t>
      </w:r>
    </w:p>
    <w:p w14:paraId="03CD4DCC" w14:textId="77777777" w:rsidR="00D83E69" w:rsidRPr="00C1525A" w:rsidRDefault="00D83E69" w:rsidP="00D83E69">
      <w:pPr>
        <w:rPr>
          <w:rFonts w:ascii="Verdana" w:hAnsi="Verdana"/>
          <w:lang w:val="nb-NO"/>
        </w:rPr>
      </w:pPr>
    </w:p>
    <w:p w14:paraId="762E48EC" w14:textId="77777777" w:rsidR="00D83E69" w:rsidRPr="00C1525A" w:rsidRDefault="00D83E69" w:rsidP="00D83E69">
      <w:pPr>
        <w:rPr>
          <w:rFonts w:ascii="Verdana" w:hAnsi="Verdana"/>
          <w:lang w:val="nb-NO"/>
        </w:rPr>
      </w:pPr>
      <w:r w:rsidRPr="00C1525A">
        <w:rPr>
          <w:rFonts w:ascii="Verdana" w:hAnsi="Verdana"/>
          <w:lang w:val="nb-NO"/>
        </w:rPr>
        <w:t xml:space="preserve">Entreprenørens bruk av enkeltpersonforetak skal begrunnes skriftlig. Bruk av bemanningsselskap skal varsles byggherren og er underlagt arbeidsmiljøloven, herunder kravet om likebehandling i § 14-12a. Byggherren kan bare nekte bruk der han har saklig grunn. </w:t>
      </w:r>
    </w:p>
    <w:p w14:paraId="68B08051" w14:textId="77777777" w:rsidR="00D83E69" w:rsidRPr="00C1525A" w:rsidRDefault="00D83E69" w:rsidP="00D83E69">
      <w:pPr>
        <w:rPr>
          <w:rFonts w:ascii="Verdana" w:hAnsi="Verdana"/>
          <w:lang w:val="nb-NO"/>
        </w:rPr>
      </w:pPr>
    </w:p>
    <w:p w14:paraId="5637838F" w14:textId="77777777" w:rsidR="00D83E69" w:rsidRPr="00C1525A" w:rsidRDefault="00D83E69" w:rsidP="00D83E69">
      <w:pPr>
        <w:rPr>
          <w:rFonts w:ascii="Verdana" w:hAnsi="Verdana"/>
          <w:lang w:val="nb-NO"/>
        </w:rPr>
      </w:pPr>
      <w:r w:rsidRPr="00C1525A">
        <w:rPr>
          <w:rFonts w:ascii="Verdana" w:hAnsi="Verdana"/>
          <w:lang w:val="nb-NO"/>
        </w:rPr>
        <w:t xml:space="preserve">Ved inngåelse av kontrakter om underentreprise som overstiger en verdi på kr 500.000 eks. mva. skal entreprenøren innhente skatteattest, jf. forskrift om offentlige anskaffelser. Fra underentreprenører med forretningsadresse i andre EØS-land enn Norge, skal det innhentes tilsvarende attest. Entreprenøren skal på forespørsel fra byggherren fremlegge skatteattesten. </w:t>
      </w:r>
    </w:p>
    <w:p w14:paraId="2ABEE083" w14:textId="77777777" w:rsidR="00D83E69" w:rsidRPr="00C1525A" w:rsidRDefault="00D83E69" w:rsidP="00D83E69">
      <w:pPr>
        <w:pStyle w:val="Default"/>
        <w:rPr>
          <w:rFonts w:ascii="Verdana" w:hAnsi="Verdana"/>
          <w:color w:val="auto"/>
          <w:sz w:val="22"/>
          <w:szCs w:val="22"/>
        </w:rPr>
      </w:pPr>
      <w:r w:rsidRPr="00C1525A">
        <w:rPr>
          <w:rFonts w:ascii="Verdana" w:hAnsi="Verdana"/>
          <w:color w:val="auto"/>
          <w:sz w:val="22"/>
          <w:szCs w:val="22"/>
        </w:rPr>
        <w:t xml:space="preserve">Dersom attesten ikke fremlegges eller viser restanser som ikke er ubetydelige, kan byggherren kreve at underentreprenøren skiftes ut uten omkostninger om forholdet ikke rettes innen en rimelig frist gitt ved skriftlig varsel, med varsel om krav om utskifting om så ikke skjer. </w:t>
      </w:r>
    </w:p>
    <w:p w14:paraId="77B7DA14" w14:textId="77777777" w:rsidR="00D83E69" w:rsidRPr="00C1525A" w:rsidRDefault="00D83E69" w:rsidP="00D83E69">
      <w:pPr>
        <w:pStyle w:val="Default"/>
        <w:rPr>
          <w:rFonts w:ascii="Verdana" w:hAnsi="Verdana"/>
          <w:color w:val="auto"/>
          <w:sz w:val="22"/>
          <w:szCs w:val="22"/>
        </w:rPr>
      </w:pPr>
    </w:p>
    <w:p w14:paraId="63361EF5" w14:textId="77777777" w:rsidR="00D83E69" w:rsidRPr="00C1525A" w:rsidRDefault="00D83E69" w:rsidP="00D83E69">
      <w:pPr>
        <w:pStyle w:val="Default"/>
        <w:rPr>
          <w:rFonts w:ascii="Verdana" w:hAnsi="Verdana"/>
          <w:sz w:val="22"/>
          <w:szCs w:val="22"/>
        </w:rPr>
      </w:pPr>
      <w:r w:rsidRPr="00C1525A">
        <w:rPr>
          <w:rFonts w:ascii="Verdana" w:hAnsi="Verdana"/>
          <w:sz w:val="22"/>
          <w:szCs w:val="22"/>
        </w:rPr>
        <w:t>Alle avtaler entreprenøren inngår for utføring av arbeid under denne kontrakten skal inneholde tilsvarende bestemmelser.</w:t>
      </w:r>
      <w:bookmarkEnd w:id="144"/>
    </w:p>
    <w:p w14:paraId="2E4E9A36" w14:textId="77777777" w:rsidR="00D83E69" w:rsidRPr="00C1525A" w:rsidRDefault="00D83E69" w:rsidP="00D83E69">
      <w:pPr>
        <w:pStyle w:val="Default"/>
      </w:pPr>
    </w:p>
    <w:p w14:paraId="187ED11A" w14:textId="77777777" w:rsidR="00D83E69" w:rsidRPr="00C1525A" w:rsidRDefault="00D83E69" w:rsidP="00D83E69">
      <w:pPr>
        <w:pStyle w:val="Overskrift1"/>
        <w:rPr>
          <w:lang w:val="nb-NO"/>
        </w:rPr>
      </w:pPr>
      <w:bookmarkStart w:id="145" w:name="_Toc8037975"/>
      <w:commentRangeStart w:id="146"/>
      <w:r w:rsidRPr="00C1525A">
        <w:rPr>
          <w:lang w:val="nb-NO"/>
        </w:rPr>
        <w:t>Vedlegg</w:t>
      </w:r>
      <w:bookmarkEnd w:id="142"/>
      <w:commentRangeEnd w:id="146"/>
      <w:r w:rsidRPr="00C1525A">
        <w:rPr>
          <w:rStyle w:val="color15"/>
          <w:rFonts w:asciiTheme="minorHAnsi" w:eastAsiaTheme="minorHAnsi" w:hAnsiTheme="minorHAnsi"/>
          <w:b w:val="0"/>
          <w:lang w:val="nb-NO"/>
        </w:rPr>
        <w:commentReference w:id="146"/>
      </w:r>
      <w:bookmarkEnd w:id="143"/>
      <w:bookmarkEnd w:id="145"/>
    </w:p>
    <w:p w14:paraId="542890DC" w14:textId="77777777" w:rsidR="00D83E69" w:rsidRPr="00C1525A" w:rsidRDefault="00D83E69" w:rsidP="00D83E69">
      <w:pPr>
        <w:spacing w:line="360" w:lineRule="auto"/>
        <w:rPr>
          <w:rFonts w:ascii="Verdana" w:hAnsi="Verdana"/>
          <w:lang w:val="nb-NO"/>
        </w:rPr>
      </w:pPr>
      <w:bookmarkStart w:id="147" w:name="_bookmark36"/>
      <w:bookmarkEnd w:id="147"/>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Tilbudsformular</w:t>
      </w:r>
    </w:p>
    <w:p w14:paraId="334A2D87"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Mal Prosjektutviklingsrapport og enøkanalyser</w:t>
      </w:r>
    </w:p>
    <w:p w14:paraId="3FC15335"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Grunnlagsdata</w:t>
      </w:r>
    </w:p>
    <w:p w14:paraId="76A1F6CF" w14:textId="77777777" w:rsidR="00D83E69" w:rsidRPr="00C1525A" w:rsidRDefault="00D83E69" w:rsidP="00D83E69">
      <w:pPr>
        <w:spacing w:line="360" w:lineRule="auto"/>
        <w:rPr>
          <w:rFonts w:ascii="Verdana" w:hAnsi="Verdana"/>
          <w:lang w:val="nb-NO"/>
        </w:rPr>
      </w:pPr>
      <w:r w:rsidRPr="00C1525A">
        <w:rPr>
          <w:rFonts w:ascii="Verdana" w:hAnsi="Verdana"/>
          <w:lang w:val="nb-NO"/>
        </w:rPr>
        <w:lastRenderedPageBreak/>
        <w:t xml:space="preserve">Vedlegg </w:t>
      </w:r>
      <w:proofErr w:type="spellStart"/>
      <w:r w:rsidRPr="00C1525A">
        <w:rPr>
          <w:rFonts w:ascii="Verdana" w:hAnsi="Verdana"/>
          <w:lang w:val="nb-NO"/>
        </w:rPr>
        <w:t>X</w:t>
      </w:r>
      <w:proofErr w:type="spellEnd"/>
      <w:r w:rsidRPr="00C1525A">
        <w:rPr>
          <w:rFonts w:ascii="Verdana" w:hAnsi="Verdana"/>
          <w:lang w:val="nb-NO"/>
        </w:rPr>
        <w:t xml:space="preserve"> Mal tilbudsanalyser</w:t>
      </w:r>
    </w:p>
    <w:p w14:paraId="3E866C3E"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Mal nåverdiberegninger</w:t>
      </w:r>
    </w:p>
    <w:p w14:paraId="45F368E7"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Bygg energimerking</w:t>
      </w:r>
    </w:p>
    <w:p w14:paraId="260C52B7"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ILO – egenerklæring</w:t>
      </w:r>
    </w:p>
    <w:p w14:paraId="41CE066E"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Oversikt SD-anlegg</w:t>
      </w:r>
    </w:p>
    <w:p w14:paraId="17D97C89"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Rammeavtaler og serviceavtaler</w:t>
      </w:r>
    </w:p>
    <w:p w14:paraId="0D8B4DB1"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Sjekkliste for besvarte kvalifikasjons- og tildelingskriterier</w:t>
      </w:r>
    </w:p>
    <w:p w14:paraId="34304270"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Mal kontraktsvilkår fase 1 analysefasen samspillsentreprise</w:t>
      </w:r>
    </w:p>
    <w:p w14:paraId="3A7192F0" w14:textId="77777777" w:rsidR="00D83E69" w:rsidRPr="00C1525A" w:rsidRDefault="00D83E69" w:rsidP="00D83E69">
      <w:pPr>
        <w:spacing w:line="360" w:lineRule="auto"/>
        <w:rPr>
          <w:rFonts w:ascii="Verdana" w:hAnsi="Verdana"/>
          <w:lang w:val="nb-NO"/>
        </w:rPr>
      </w:pPr>
      <w:r w:rsidRPr="00C1525A">
        <w:rPr>
          <w:rFonts w:ascii="Verdana" w:hAnsi="Verdana"/>
          <w:lang w:val="nb-NO"/>
        </w:rPr>
        <w:t xml:space="preserve">Vedlegg </w:t>
      </w:r>
      <w:proofErr w:type="spellStart"/>
      <w:r w:rsidRPr="00C1525A">
        <w:rPr>
          <w:rFonts w:ascii="Verdana" w:hAnsi="Verdana"/>
          <w:lang w:val="nb-NO"/>
        </w:rPr>
        <w:t>X</w:t>
      </w:r>
      <w:proofErr w:type="spellEnd"/>
      <w:r w:rsidRPr="00C1525A">
        <w:rPr>
          <w:rFonts w:ascii="Verdana" w:hAnsi="Verdana"/>
          <w:lang w:val="nb-NO"/>
        </w:rPr>
        <w:t xml:space="preserve"> Blankett 6430 B til NS 6430, EPC fase 2 og 3. Bestilles fra </w:t>
      </w:r>
      <w:hyperlink r:id="rId51" w:history="1">
        <w:r w:rsidRPr="00C1525A">
          <w:rPr>
            <w:rStyle w:val="Hyperkobling"/>
            <w:rFonts w:ascii="Verdana" w:hAnsi="Verdana"/>
            <w:lang w:val="nb-NO"/>
          </w:rPr>
          <w:t>www.standard.no</w:t>
        </w:r>
      </w:hyperlink>
    </w:p>
    <w:p w14:paraId="321EC945" w14:textId="77777777" w:rsidR="00D83E69" w:rsidRPr="00C1525A" w:rsidRDefault="00D83E69" w:rsidP="00D83E69">
      <w:pPr>
        <w:rPr>
          <w:lang w:val="nb-NO"/>
        </w:rPr>
      </w:pPr>
    </w:p>
    <w:p w14:paraId="621C2BDD" w14:textId="77777777" w:rsidR="00D83E69" w:rsidRPr="00C1525A" w:rsidRDefault="00D83E69" w:rsidP="00D83E69">
      <w:pPr>
        <w:rPr>
          <w:lang w:val="nb-NO"/>
        </w:rPr>
      </w:pPr>
    </w:p>
    <w:p w14:paraId="2C389C79" w14:textId="77777777" w:rsidR="001423D8" w:rsidRPr="00C1525A" w:rsidRDefault="001423D8" w:rsidP="00C1525A">
      <w:pPr>
        <w:pStyle w:val="Overskrift1"/>
        <w:numPr>
          <w:ilvl w:val="0"/>
          <w:numId w:val="0"/>
        </w:numPr>
        <w:ind w:left="357" w:right="-58" w:hanging="357"/>
        <w:rPr>
          <w:lang w:val="nb-NO"/>
        </w:rPr>
      </w:pPr>
    </w:p>
    <w:sectPr w:rsidR="001423D8" w:rsidRPr="00C1525A">
      <w:headerReference w:type="default" r:id="rId52"/>
      <w:footerReference w:type="default" r:id="rId53"/>
      <w:pgSz w:w="11920" w:h="16850"/>
      <w:pgMar w:top="1000" w:right="1260" w:bottom="1220" w:left="1260" w:header="557" w:footer="1032"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 w:author="Forfatter" w:initials="A">
    <w:p w14:paraId="6DCBA848" w14:textId="77777777" w:rsidR="00321608" w:rsidRPr="0084568D" w:rsidRDefault="00321608" w:rsidP="00D83E69">
      <w:pPr>
        <w:pStyle w:val="Merknadstekst"/>
      </w:pPr>
      <w:r w:rsidRPr="0084568D">
        <w:rPr>
          <w:rStyle w:val="Merknadsreferanse"/>
          <w:lang w:val="en-GB"/>
        </w:rPr>
        <w:annotationRef/>
      </w:r>
      <w:r w:rsidRPr="0084568D">
        <w:t xml:space="preserve">Dette konkurransegrunnlaget kan benyttes om kontraktens samlede antatte </w:t>
      </w:r>
      <w:r>
        <w:t>v</w:t>
      </w:r>
      <w:r w:rsidRPr="0084568D">
        <w:t>erdi inkl. opsjoner</w:t>
      </w:r>
      <w:r>
        <w:t xml:space="preserve"> er under kr. 51 mill. eks. mva. Er antatt kontraktsum over denne verdien, skal konkurransen gjennomføres etter FOA del I og III. Dette innebærer bl.a. at man må velge en annen anskaffelsesprosedyre enn begrenset tilbudskonkurranse.</w:t>
      </w:r>
    </w:p>
  </w:comment>
  <w:comment w:id="16" w:author="Forfatter" w:initials="A">
    <w:p w14:paraId="3903BAAF" w14:textId="77777777" w:rsidR="00321608" w:rsidRPr="00D31E4D" w:rsidRDefault="00321608" w:rsidP="00D83E69">
      <w:pPr>
        <w:pStyle w:val="Merknadstekst"/>
      </w:pPr>
      <w:r>
        <w:rPr>
          <w:rStyle w:val="Merknadsreferanse"/>
        </w:rPr>
        <w:annotationRef/>
      </w:r>
      <w:r>
        <w:t>Dette må vurderes</w:t>
      </w:r>
    </w:p>
  </w:comment>
  <w:comment w:id="23" w:author="Forfatter" w:initials="A">
    <w:p w14:paraId="5F1D8E09" w14:textId="77777777" w:rsidR="00321608" w:rsidRPr="00D31E4D" w:rsidRDefault="00321608" w:rsidP="00D83E69">
      <w:pPr>
        <w:pStyle w:val="Merknadstekst"/>
      </w:pPr>
      <w:r>
        <w:rPr>
          <w:rStyle w:val="Merknadsreferanse"/>
        </w:rPr>
        <w:annotationRef/>
      </w:r>
      <w:r w:rsidRPr="00D31E4D">
        <w:t>V</w:t>
      </w:r>
      <w:r>
        <w:t>urderes utfra mulighet for fortjeneste i fase 2 og antall og størrelse på tilbudsbyggene</w:t>
      </w:r>
    </w:p>
  </w:comment>
  <w:comment w:id="30" w:author="Forfatter" w:initials="A">
    <w:p w14:paraId="0BDECD88" w14:textId="77777777" w:rsidR="00321608" w:rsidRDefault="00321608" w:rsidP="00D83E69">
      <w:pPr>
        <w:pStyle w:val="Merknadstekst"/>
      </w:pPr>
      <w:r>
        <w:rPr>
          <w:rStyle w:val="Merknadsreferanse"/>
        </w:rPr>
        <w:annotationRef/>
      </w:r>
      <w:r>
        <w:t>Oppdragsgiver vurderer om det er behov for dette</w:t>
      </w:r>
    </w:p>
  </w:comment>
  <w:comment w:id="49" w:author="Forfatter" w:initials="A">
    <w:p w14:paraId="7D7FA136" w14:textId="77777777" w:rsidR="00321608" w:rsidRDefault="00321608" w:rsidP="00D83E69">
      <w:pPr>
        <w:pStyle w:val="Merknadstekst"/>
      </w:pPr>
      <w:r>
        <w:rPr>
          <w:rStyle w:val="Merknadsreferanse"/>
        </w:rPr>
        <w:annotationRef/>
      </w:r>
      <w:r>
        <w:t>Fyll inn</w:t>
      </w:r>
    </w:p>
  </w:comment>
  <w:comment w:id="50" w:author="Forfatter" w:initials="A">
    <w:p w14:paraId="24588769" w14:textId="77777777" w:rsidR="00321608" w:rsidRDefault="00321608" w:rsidP="00D83E69">
      <w:pPr>
        <w:pStyle w:val="Merknadstekst"/>
      </w:pPr>
      <w:r>
        <w:rPr>
          <w:rStyle w:val="Merknadsreferanse"/>
        </w:rPr>
        <w:annotationRef/>
      </w:r>
      <w:r>
        <w:t>Fyll inn</w:t>
      </w:r>
    </w:p>
  </w:comment>
  <w:comment w:id="51" w:author="Forfatter" w:initials="A">
    <w:p w14:paraId="734F851C" w14:textId="77777777" w:rsidR="00321608" w:rsidRDefault="00321608" w:rsidP="00D83E69">
      <w:pPr>
        <w:pStyle w:val="Merknadstekst"/>
      </w:pPr>
      <w:r>
        <w:rPr>
          <w:rStyle w:val="Merknadsreferanse"/>
        </w:rPr>
        <w:annotationRef/>
      </w:r>
      <w:r>
        <w:t>Fyll inn</w:t>
      </w:r>
    </w:p>
  </w:comment>
  <w:comment w:id="52" w:author="Forfatter" w:initials="A">
    <w:p w14:paraId="4CB26554" w14:textId="77777777" w:rsidR="00321608" w:rsidRDefault="00321608" w:rsidP="00D83E69">
      <w:pPr>
        <w:pStyle w:val="Merknadstekst"/>
      </w:pPr>
      <w:r>
        <w:rPr>
          <w:rStyle w:val="Merknadsreferanse"/>
        </w:rPr>
        <w:annotationRef/>
      </w:r>
      <w:r>
        <w:t>Fyll inn</w:t>
      </w:r>
    </w:p>
  </w:comment>
  <w:comment w:id="53" w:author="Forfatter" w:initials="A">
    <w:p w14:paraId="72E61F8E" w14:textId="77777777" w:rsidR="00321608" w:rsidRDefault="00321608" w:rsidP="00D83E69">
      <w:pPr>
        <w:pStyle w:val="Merknadstekst"/>
      </w:pPr>
      <w:r>
        <w:rPr>
          <w:rStyle w:val="Merknadsreferanse"/>
        </w:rPr>
        <w:annotationRef/>
      </w:r>
      <w:r>
        <w:t>Fyll inn</w:t>
      </w:r>
    </w:p>
  </w:comment>
  <w:comment w:id="54" w:author="Forfatter" w:initials="A">
    <w:p w14:paraId="015574D7" w14:textId="77777777" w:rsidR="00321608" w:rsidRDefault="00321608" w:rsidP="00D83E69">
      <w:pPr>
        <w:pStyle w:val="Merknadstekst"/>
      </w:pPr>
      <w:r>
        <w:rPr>
          <w:rStyle w:val="Merknadsreferanse"/>
        </w:rPr>
        <w:annotationRef/>
      </w:r>
      <w:r>
        <w:t>Fyll inn</w:t>
      </w:r>
    </w:p>
  </w:comment>
  <w:comment w:id="55" w:author="Forfatter" w:initials="A">
    <w:p w14:paraId="466FFF19" w14:textId="77777777" w:rsidR="00321608" w:rsidRDefault="00321608" w:rsidP="00D83E69">
      <w:pPr>
        <w:pStyle w:val="Merknadstekst"/>
      </w:pPr>
      <w:r>
        <w:rPr>
          <w:rStyle w:val="Merknadsreferanse"/>
        </w:rPr>
        <w:annotationRef/>
      </w:r>
      <w:r>
        <w:t>Fyll inn</w:t>
      </w:r>
    </w:p>
  </w:comment>
  <w:comment w:id="67" w:author="Forfatter" w:initials="A">
    <w:p w14:paraId="519A3541" w14:textId="77777777" w:rsidR="00321608" w:rsidRDefault="00321608" w:rsidP="00D83E69">
      <w:pPr>
        <w:pStyle w:val="Merknadstekst"/>
      </w:pPr>
      <w:r>
        <w:rPr>
          <w:rStyle w:val="Merknadsreferanse"/>
        </w:rPr>
        <w:annotationRef/>
      </w:r>
      <w:r>
        <w:t>Egenerklæring kan benyttes som endelig dokumentasjonsbevis, jfr. forskriftens § 8-10 (3). Dersom man ønsker å benytte seg av denne muligheten må dette opplyses i konkurransegrunnlaget. Dette kan gjøres ved at denne teksten erstattes med en setning om at egenerklæringen benyttes som endelig dokumentasjonsbevis. I tillegg må dokumentasjonskravene i pkt. 3.2 og videre erstattes med «egenerklæring». Valgte norske leverandør må uansett levere skatteattest.</w:t>
      </w:r>
    </w:p>
  </w:comment>
  <w:comment w:id="68" w:author="Forfatter" w:initials="A">
    <w:p w14:paraId="23F9D562" w14:textId="77777777" w:rsidR="00321608" w:rsidRDefault="00321608" w:rsidP="00D83E69">
      <w:pPr>
        <w:pStyle w:val="Merknadstekst"/>
      </w:pPr>
      <w:r>
        <w:rPr>
          <w:rStyle w:val="Merknadsreferanse"/>
        </w:rPr>
        <w:annotationRef/>
      </w:r>
      <w:r>
        <w:t>Alternativet dersom man ikke benytter egenerklæring form foreløpig dokumentasjon.</w:t>
      </w:r>
    </w:p>
  </w:comment>
  <w:comment w:id="72" w:author="Forfatter" w:initials="A">
    <w:p w14:paraId="427BD11D" w14:textId="77777777" w:rsidR="00321608" w:rsidRDefault="00321608" w:rsidP="00D83E69">
      <w:pPr>
        <w:pStyle w:val="Merknadstekst"/>
      </w:pPr>
      <w:r>
        <w:rPr>
          <w:rStyle w:val="Merknadsreferanse"/>
        </w:rPr>
        <w:annotationRef/>
      </w:r>
      <w:r>
        <w:t>Gjelder kun for anskaffelser over 500.000 eks. mva. og kun norske leverandører</w:t>
      </w:r>
    </w:p>
  </w:comment>
  <w:comment w:id="82" w:author="Forfatter" w:initials="A">
    <w:p w14:paraId="23122E70" w14:textId="77777777" w:rsidR="00321608" w:rsidRDefault="00321608" w:rsidP="00D83E69">
      <w:pPr>
        <w:pStyle w:val="Merknadstekst"/>
      </w:pPr>
      <w:r>
        <w:rPr>
          <w:rStyle w:val="Merknadsreferanse"/>
        </w:rPr>
        <w:annotationRef/>
      </w:r>
      <w:r>
        <w:t>I veldig mange anskaffelser vil det være unødvendig å stille krav til økonomisk og finansiell kapasitet. Ved vurderingen av om du likevel skal stille krav til dette må du se hen til blant annet: kontraktens størrelse, bransje, leveransens kompleksitet og varighet.</w:t>
      </w:r>
    </w:p>
  </w:comment>
  <w:comment w:id="101" w:author="Forfatter" w:initials="A">
    <w:p w14:paraId="0B8C3D8E" w14:textId="77777777" w:rsidR="00321608" w:rsidRPr="00D83E69" w:rsidRDefault="00321608" w:rsidP="00D83E69">
      <w:pPr>
        <w:rPr>
          <w:lang w:val="nb-NO"/>
        </w:rPr>
      </w:pPr>
      <w:r>
        <w:rPr>
          <w:rStyle w:val="Merknadsreferanse"/>
        </w:rPr>
        <w:annotationRef/>
      </w:r>
      <w:r w:rsidRPr="00D83E69">
        <w:rPr>
          <w:lang w:val="nb-NO"/>
        </w:rPr>
        <w:t>Dette er forslag til tildelingskriterier. Byggeier kan velge å benytte alle eller noen av de foreslåtte kriteriene. Vedleggene til mal for konkurransegrunnlag er bygget opp i forhold</w:t>
      </w:r>
      <w:r w:rsidRPr="00D83E69">
        <w:rPr>
          <w:spacing w:val="-7"/>
          <w:lang w:val="nb-NO"/>
        </w:rPr>
        <w:t xml:space="preserve"> </w:t>
      </w:r>
      <w:r w:rsidRPr="00D83E69">
        <w:rPr>
          <w:lang w:val="nb-NO"/>
        </w:rPr>
        <w:t>til disse.</w:t>
      </w:r>
    </w:p>
  </w:comment>
  <w:comment w:id="103" w:author="Forfatter" w:initials="A">
    <w:p w14:paraId="1E223346" w14:textId="77777777" w:rsidR="00321608" w:rsidRDefault="00321608" w:rsidP="00D83E69">
      <w:pPr>
        <w:pStyle w:val="Merknadstekst"/>
      </w:pPr>
      <w:r>
        <w:rPr>
          <w:rStyle w:val="Merknadsreferanse"/>
        </w:rPr>
        <w:annotationRef/>
      </w:r>
      <w:r>
        <w:t>Sett inn andre hvis ønskelig</w:t>
      </w:r>
    </w:p>
  </w:comment>
  <w:comment w:id="104" w:author="Forfatter" w:initials="A">
    <w:p w14:paraId="2115D13C" w14:textId="77777777" w:rsidR="00321608" w:rsidRPr="0000062A" w:rsidRDefault="00321608" w:rsidP="00D83E69">
      <w:pPr>
        <w:pStyle w:val="Merknadstekst"/>
      </w:pPr>
      <w:r>
        <w:rPr>
          <w:rStyle w:val="Merknadsreferanse"/>
        </w:rPr>
        <w:annotationRef/>
      </w:r>
      <w:r w:rsidRPr="0000062A">
        <w:t>Vurderes</w:t>
      </w:r>
      <w:r>
        <w:t xml:space="preserve"> i hvert prosjekt</w:t>
      </w:r>
    </w:p>
  </w:comment>
  <w:comment w:id="110" w:author="Forfatter" w:initials="A">
    <w:p w14:paraId="5D08A53D" w14:textId="77777777" w:rsidR="00321608" w:rsidRDefault="00321608" w:rsidP="00D83E69">
      <w:pPr>
        <w:pStyle w:val="Merknadstekst"/>
      </w:pPr>
      <w:r>
        <w:rPr>
          <w:rStyle w:val="Merknadsreferanse"/>
        </w:rPr>
        <w:annotationRef/>
      </w:r>
      <w:r>
        <w:t>Fyll inn</w:t>
      </w:r>
    </w:p>
  </w:comment>
  <w:comment w:id="109" w:author="Forfatter" w:initials="A">
    <w:p w14:paraId="2FB80913" w14:textId="77777777" w:rsidR="00321608" w:rsidRDefault="00321608" w:rsidP="00D83E69">
      <w:pPr>
        <w:pStyle w:val="Merknadstekst"/>
      </w:pPr>
      <w:r>
        <w:rPr>
          <w:rStyle w:val="Merknadsreferanse"/>
        </w:rPr>
        <w:annotationRef/>
      </w:r>
      <w:r>
        <w:t xml:space="preserve">Forbehold om politisk godkjenning/vedtak </w:t>
      </w:r>
    </w:p>
  </w:comment>
  <w:comment w:id="111" w:author="Forfatter" w:initials="A">
    <w:p w14:paraId="4240F7AB" w14:textId="77777777" w:rsidR="00321608" w:rsidRDefault="00321608" w:rsidP="00D83E69">
      <w:pPr>
        <w:pStyle w:val="Merknadstekst"/>
      </w:pPr>
      <w:r>
        <w:rPr>
          <w:rStyle w:val="Merknadsreferanse"/>
        </w:rPr>
        <w:annotationRef/>
      </w:r>
      <w:r>
        <w:t>Fyll inn</w:t>
      </w:r>
    </w:p>
  </w:comment>
  <w:comment w:id="112" w:author="Forfatter" w:initials="A">
    <w:p w14:paraId="516A25D3" w14:textId="77777777" w:rsidR="00321608" w:rsidRDefault="00321608" w:rsidP="00D83E69">
      <w:pPr>
        <w:pStyle w:val="Merknadstekst"/>
      </w:pPr>
      <w:r>
        <w:rPr>
          <w:rStyle w:val="Merknadsreferanse"/>
        </w:rPr>
        <w:annotationRef/>
      </w:r>
      <w:r>
        <w:t>Fyll inn</w:t>
      </w:r>
    </w:p>
  </w:comment>
  <w:comment w:id="114" w:author="Forfatter" w:initials="A">
    <w:p w14:paraId="7039ED29" w14:textId="77777777" w:rsidR="00321608" w:rsidRDefault="00321608" w:rsidP="00D83E69">
      <w:pPr>
        <w:pStyle w:val="Merknadstekst"/>
      </w:pPr>
      <w:r>
        <w:rPr>
          <w:rStyle w:val="Merknadsreferanse"/>
        </w:rPr>
        <w:annotationRef/>
      </w:r>
      <w:r>
        <w:t>Bestemmes i hvert prosjekt</w:t>
      </w:r>
    </w:p>
  </w:comment>
  <w:comment w:id="115" w:author="Forfatter" w:initials="A">
    <w:p w14:paraId="794C321B" w14:textId="77777777" w:rsidR="00321608" w:rsidRDefault="00321608" w:rsidP="00D83E69">
      <w:pPr>
        <w:pStyle w:val="Merknadstekst"/>
      </w:pPr>
      <w:r>
        <w:rPr>
          <w:rStyle w:val="Merknadsreferanse"/>
        </w:rPr>
        <w:annotationRef/>
      </w:r>
      <w:r>
        <w:t>Fyll inn</w:t>
      </w:r>
    </w:p>
  </w:comment>
  <w:comment w:id="116" w:author="Forfatter" w:initials="A">
    <w:p w14:paraId="7B2B2B85" w14:textId="77777777" w:rsidR="00321608" w:rsidRDefault="00321608" w:rsidP="00D83E69">
      <w:pPr>
        <w:pStyle w:val="Merknadstekst"/>
      </w:pPr>
      <w:r>
        <w:rPr>
          <w:rStyle w:val="Merknadsreferanse"/>
        </w:rPr>
        <w:annotationRef/>
      </w:r>
      <w:r>
        <w:t>Fyll inn</w:t>
      </w:r>
    </w:p>
  </w:comment>
  <w:comment w:id="117" w:author="Forfatter" w:initials="A">
    <w:p w14:paraId="423174F1" w14:textId="77777777" w:rsidR="00321608" w:rsidRDefault="00321608" w:rsidP="00D83E69">
      <w:pPr>
        <w:pStyle w:val="Merknadstekst"/>
      </w:pPr>
      <w:r>
        <w:rPr>
          <w:rStyle w:val="Merknadsreferanse"/>
        </w:rPr>
        <w:annotationRef/>
      </w:r>
      <w:r>
        <w:t>Fyll inn</w:t>
      </w:r>
    </w:p>
  </w:comment>
  <w:comment w:id="118" w:author="Forfatter" w:initials="A">
    <w:p w14:paraId="7E60237B" w14:textId="77777777" w:rsidR="00321608" w:rsidRDefault="00321608" w:rsidP="00D83E69">
      <w:pPr>
        <w:pStyle w:val="Merknadstekst"/>
      </w:pPr>
      <w:r>
        <w:rPr>
          <w:rStyle w:val="Merknadsreferanse"/>
        </w:rPr>
        <w:annotationRef/>
      </w:r>
      <w:r>
        <w:t>Tilpasses</w:t>
      </w:r>
    </w:p>
  </w:comment>
  <w:comment w:id="119" w:author="Forfatter" w:initials="A">
    <w:p w14:paraId="493E0F08" w14:textId="77777777" w:rsidR="00321608" w:rsidRDefault="00321608" w:rsidP="00D83E69">
      <w:pPr>
        <w:pStyle w:val="Merknadstekst"/>
      </w:pPr>
      <w:r>
        <w:rPr>
          <w:rStyle w:val="Merknadsreferanse"/>
        </w:rPr>
        <w:annotationRef/>
      </w:r>
      <w:r>
        <w:t>Tilpasses</w:t>
      </w:r>
    </w:p>
  </w:comment>
  <w:comment w:id="122" w:author="Forfatter" w:initials="A">
    <w:p w14:paraId="6CD38EBB" w14:textId="77777777" w:rsidR="00321608" w:rsidRDefault="00321608" w:rsidP="00D83E69">
      <w:pPr>
        <w:pStyle w:val="Merknadstekst"/>
      </w:pPr>
      <w:r>
        <w:rPr>
          <w:rStyle w:val="Merknadsreferanse"/>
        </w:rPr>
        <w:annotationRef/>
      </w:r>
      <w:r>
        <w:t>Fyll inn</w:t>
      </w:r>
    </w:p>
  </w:comment>
  <w:comment w:id="123" w:author="Forfatter" w:initials="A">
    <w:p w14:paraId="0B177A32" w14:textId="77777777" w:rsidR="00321608" w:rsidRDefault="00321608" w:rsidP="00D83E69">
      <w:pPr>
        <w:pStyle w:val="Merknadstekst"/>
      </w:pPr>
      <w:r>
        <w:rPr>
          <w:rStyle w:val="Merknadsreferanse"/>
        </w:rPr>
        <w:annotationRef/>
      </w:r>
      <w:r>
        <w:t>Fyll inn</w:t>
      </w:r>
    </w:p>
  </w:comment>
  <w:comment w:id="124" w:author="Forfatter" w:initials="A">
    <w:p w14:paraId="1EB79720" w14:textId="77777777" w:rsidR="00321608" w:rsidRDefault="00321608" w:rsidP="00D83E69">
      <w:pPr>
        <w:pStyle w:val="Merknadstekst"/>
      </w:pPr>
      <w:r>
        <w:rPr>
          <w:rStyle w:val="Merknadsreferanse"/>
        </w:rPr>
        <w:annotationRef/>
      </w:r>
      <w:r>
        <w:t xml:space="preserve">Sett inn representative bygg, fra 1 til 3 bygg anbefales, avhengig av størrelsen og kompleksiteten på byggporteføljen. </w:t>
      </w:r>
    </w:p>
  </w:comment>
  <w:comment w:id="125" w:author="Forfatter" w:initials="A">
    <w:p w14:paraId="042D5AA1" w14:textId="77777777" w:rsidR="00321608" w:rsidRPr="00D83E69" w:rsidRDefault="00321608" w:rsidP="00D83E69">
      <w:pPr>
        <w:rPr>
          <w:lang w:val="nb-NO"/>
        </w:rPr>
      </w:pPr>
      <w:r>
        <w:rPr>
          <w:rStyle w:val="Merknadsreferanse"/>
        </w:rPr>
        <w:annotationRef/>
      </w:r>
      <w:r w:rsidRPr="00D83E69">
        <w:rPr>
          <w:lang w:val="nb-NO"/>
        </w:rPr>
        <w:t>Punktene under er eksempler og vurderes i hvert</w:t>
      </w:r>
      <w:r w:rsidRPr="00D83E69">
        <w:rPr>
          <w:spacing w:val="-8"/>
          <w:lang w:val="nb-NO"/>
        </w:rPr>
        <w:t xml:space="preserve"> </w:t>
      </w:r>
      <w:r w:rsidRPr="00D83E69">
        <w:rPr>
          <w:lang w:val="nb-NO"/>
        </w:rPr>
        <w:t>prosjekt. Byggeier må vurdere om det skal lages en egen kravspesifikasjon/teknisk program som erstatter denne</w:t>
      </w:r>
    </w:p>
    <w:p w14:paraId="5AFA8836" w14:textId="77777777" w:rsidR="00321608" w:rsidRDefault="00321608" w:rsidP="00D83E69">
      <w:pPr>
        <w:pStyle w:val="Merknadstekst"/>
      </w:pPr>
    </w:p>
  </w:comment>
  <w:comment w:id="126" w:author="Forfatter" w:initials="A">
    <w:p w14:paraId="58486285" w14:textId="77777777" w:rsidR="00321608" w:rsidRDefault="00321608" w:rsidP="00D83E69">
      <w:pPr>
        <w:pStyle w:val="Merknadstekst"/>
      </w:pPr>
      <w:r>
        <w:rPr>
          <w:rStyle w:val="Merknadsreferanse"/>
        </w:rPr>
        <w:annotationRef/>
      </w:r>
      <w:r>
        <w:t>Refereres til byggeieres SHA-plan</w:t>
      </w:r>
    </w:p>
  </w:comment>
  <w:comment w:id="127" w:author="Forfatter" w:initials="A">
    <w:p w14:paraId="6BF87F86" w14:textId="77777777" w:rsidR="00321608" w:rsidRDefault="00321608" w:rsidP="00D83E69">
      <w:pPr>
        <w:pStyle w:val="Merknadstekst"/>
      </w:pPr>
      <w:r>
        <w:rPr>
          <w:rStyle w:val="Merknadsreferanse"/>
        </w:rPr>
        <w:annotationRef/>
      </w:r>
      <w:r>
        <w:t>Fyll inn</w:t>
      </w:r>
    </w:p>
  </w:comment>
  <w:comment w:id="133" w:author="Forfatter" w:initials="A">
    <w:p w14:paraId="37413782" w14:textId="77777777" w:rsidR="00321608" w:rsidRPr="00D83E69" w:rsidRDefault="00321608" w:rsidP="00D83E69">
      <w:pPr>
        <w:pStyle w:val="Brdtekst"/>
        <w:rPr>
          <w:lang w:val="nb-NO"/>
        </w:rPr>
      </w:pPr>
      <w:r>
        <w:rPr>
          <w:rStyle w:val="Merknadsreferanse"/>
        </w:rPr>
        <w:annotationRef/>
      </w:r>
      <w:r w:rsidRPr="00D83E69">
        <w:rPr>
          <w:lang w:val="nb-NO"/>
        </w:rPr>
        <w:t>Dersom kommunen vil energimerke eller remerke bygg, inkl vurdering av tekniske anlegg, som del av prosjektet s</w:t>
      </w:r>
      <w:r w:rsidRPr="00D83E69">
        <w:rPr>
          <w:rFonts w:ascii="Calibri" w:hAnsi="Calibri"/>
          <w:lang w:val="nb-NO"/>
        </w:rPr>
        <w:t xml:space="preserve">å </w:t>
      </w:r>
      <w:r w:rsidRPr="00D83E69">
        <w:rPr>
          <w:lang w:val="nb-NO"/>
        </w:rPr>
        <w:t>kan evt tilleggsopplysninger gis om de konkrete byggene her. I</w:t>
      </w:r>
      <w:r w:rsidRPr="00D83E69">
        <w:rPr>
          <w:spacing w:val="-9"/>
          <w:lang w:val="nb-NO"/>
        </w:rPr>
        <w:t xml:space="preserve"> </w:t>
      </w:r>
      <w:r w:rsidRPr="00D83E69">
        <w:rPr>
          <w:lang w:val="nb-NO"/>
        </w:rPr>
        <w:t>tillegg brukes vedlegg</w:t>
      </w:r>
      <w:r w:rsidRPr="00D83E69">
        <w:rPr>
          <w:spacing w:val="-2"/>
          <w:lang w:val="nb-NO"/>
        </w:rPr>
        <w:t xml:space="preserve"> x</w:t>
      </w:r>
      <w:r w:rsidRPr="00D83E69">
        <w:rPr>
          <w:lang w:val="nb-NO"/>
        </w:rPr>
        <w:t>.</w:t>
      </w:r>
    </w:p>
  </w:comment>
  <w:comment w:id="138" w:author="Forfatter" w:initials="A">
    <w:p w14:paraId="5BFB4B92" w14:textId="77777777" w:rsidR="00321608" w:rsidRDefault="00321608" w:rsidP="00D83E69">
      <w:pPr>
        <w:pStyle w:val="Merknadstekst"/>
      </w:pPr>
      <w:r>
        <w:rPr>
          <w:rStyle w:val="Merknadsreferanse"/>
        </w:rPr>
        <w:annotationRef/>
      </w:r>
      <w:r>
        <w:t>Fyll inn hvis nødvendig</w:t>
      </w:r>
    </w:p>
  </w:comment>
  <w:comment w:id="140" w:author="Forfatter" w:initials="A">
    <w:p w14:paraId="528EF59B" w14:textId="77777777" w:rsidR="00321608" w:rsidRDefault="00321608" w:rsidP="00D83E69">
      <w:pPr>
        <w:pStyle w:val="Merknadstekst"/>
      </w:pPr>
      <w:r>
        <w:rPr>
          <w:rStyle w:val="Merknadsreferanse"/>
        </w:rPr>
        <w:annotationRef/>
      </w:r>
      <w:r>
        <w:t>Fyll inn</w:t>
      </w:r>
    </w:p>
  </w:comment>
  <w:comment w:id="141" w:author="Forfatter" w:initials="A">
    <w:p w14:paraId="517125C8" w14:textId="77777777" w:rsidR="00321608" w:rsidRDefault="00321608" w:rsidP="00D83E69">
      <w:pPr>
        <w:pStyle w:val="Merknadstekst"/>
      </w:pPr>
      <w:r>
        <w:rPr>
          <w:rStyle w:val="Merknadsreferanse"/>
        </w:rPr>
        <w:annotationRef/>
      </w:r>
      <w:r>
        <w:t>Vurder om seriøsitetsbestemmelsene også skal legges ved.</w:t>
      </w:r>
    </w:p>
  </w:comment>
  <w:comment w:id="146" w:author="Forfatter" w:initials="A">
    <w:p w14:paraId="7CC347C3" w14:textId="77777777" w:rsidR="00321608" w:rsidRDefault="00321608" w:rsidP="00D83E69">
      <w:pPr>
        <w:pStyle w:val="Merknadstekst"/>
      </w:pPr>
      <w:r>
        <w:rPr>
          <w:rStyle w:val="Merknadsreferanse"/>
        </w:rPr>
        <w:annotationRef/>
      </w:r>
      <w:r>
        <w:t xml:space="preserve">Oppdateres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DCBA848" w15:done="0"/>
  <w15:commentEx w15:paraId="3903BAAF" w15:done="0"/>
  <w15:commentEx w15:paraId="5F1D8E09" w15:done="0"/>
  <w15:commentEx w15:paraId="0BDECD88" w15:done="0"/>
  <w15:commentEx w15:paraId="7D7FA136" w15:done="0"/>
  <w15:commentEx w15:paraId="24588769" w15:done="0"/>
  <w15:commentEx w15:paraId="734F851C" w15:done="0"/>
  <w15:commentEx w15:paraId="4CB26554" w15:done="0"/>
  <w15:commentEx w15:paraId="72E61F8E" w15:done="0"/>
  <w15:commentEx w15:paraId="015574D7" w15:done="0"/>
  <w15:commentEx w15:paraId="466FFF19" w15:done="0"/>
  <w15:commentEx w15:paraId="519A3541" w15:done="0"/>
  <w15:commentEx w15:paraId="23F9D562" w15:done="0"/>
  <w15:commentEx w15:paraId="427BD11D" w15:done="0"/>
  <w15:commentEx w15:paraId="23122E70" w15:done="0"/>
  <w15:commentEx w15:paraId="0B8C3D8E" w15:done="0"/>
  <w15:commentEx w15:paraId="1E223346" w15:done="0"/>
  <w15:commentEx w15:paraId="2115D13C" w15:done="0"/>
  <w15:commentEx w15:paraId="5D08A53D" w15:done="0"/>
  <w15:commentEx w15:paraId="2FB80913" w15:done="0"/>
  <w15:commentEx w15:paraId="4240F7AB" w15:done="0"/>
  <w15:commentEx w15:paraId="516A25D3" w15:done="0"/>
  <w15:commentEx w15:paraId="7039ED29" w15:done="0"/>
  <w15:commentEx w15:paraId="794C321B" w15:done="0"/>
  <w15:commentEx w15:paraId="7B2B2B85" w15:done="0"/>
  <w15:commentEx w15:paraId="423174F1" w15:done="0"/>
  <w15:commentEx w15:paraId="7E60237B" w15:done="0"/>
  <w15:commentEx w15:paraId="493E0F08" w15:done="0"/>
  <w15:commentEx w15:paraId="6CD38EBB" w15:done="0"/>
  <w15:commentEx w15:paraId="0B177A32" w15:done="0"/>
  <w15:commentEx w15:paraId="1EB79720" w15:done="0"/>
  <w15:commentEx w15:paraId="5AFA8836" w15:done="0"/>
  <w15:commentEx w15:paraId="58486285" w15:done="0"/>
  <w15:commentEx w15:paraId="6BF87F86" w15:done="0"/>
  <w15:commentEx w15:paraId="37413782" w15:done="0"/>
  <w15:commentEx w15:paraId="5BFB4B92" w15:done="0"/>
  <w15:commentEx w15:paraId="528EF59B" w15:done="0"/>
  <w15:commentEx w15:paraId="517125C8" w15:done="0"/>
  <w15:commentEx w15:paraId="7CC347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CBA848" w16cid:durableId="207181B1"/>
  <w16cid:commentId w16cid:paraId="3903BAAF" w16cid:durableId="207181B2"/>
  <w16cid:commentId w16cid:paraId="5F1D8E09" w16cid:durableId="207181B3"/>
  <w16cid:commentId w16cid:paraId="0BDECD88" w16cid:durableId="207181B4"/>
  <w16cid:commentId w16cid:paraId="7D7FA136" w16cid:durableId="207181B5"/>
  <w16cid:commentId w16cid:paraId="24588769" w16cid:durableId="207181B6"/>
  <w16cid:commentId w16cid:paraId="734F851C" w16cid:durableId="207181B7"/>
  <w16cid:commentId w16cid:paraId="4CB26554" w16cid:durableId="207181B8"/>
  <w16cid:commentId w16cid:paraId="72E61F8E" w16cid:durableId="207181B9"/>
  <w16cid:commentId w16cid:paraId="015574D7" w16cid:durableId="207181BA"/>
  <w16cid:commentId w16cid:paraId="466FFF19" w16cid:durableId="207181BB"/>
  <w16cid:commentId w16cid:paraId="519A3541" w16cid:durableId="207181BC"/>
  <w16cid:commentId w16cid:paraId="23F9D562" w16cid:durableId="207181BD"/>
  <w16cid:commentId w16cid:paraId="427BD11D" w16cid:durableId="207181BE"/>
  <w16cid:commentId w16cid:paraId="23122E70" w16cid:durableId="207181BF"/>
  <w16cid:commentId w16cid:paraId="0B8C3D8E" w16cid:durableId="207181C0"/>
  <w16cid:commentId w16cid:paraId="1E223346" w16cid:durableId="207181C3"/>
  <w16cid:commentId w16cid:paraId="2115D13C" w16cid:durableId="207181C4"/>
  <w16cid:commentId w16cid:paraId="5D08A53D" w16cid:durableId="207181C5"/>
  <w16cid:commentId w16cid:paraId="2FB80913" w16cid:durableId="207181C6"/>
  <w16cid:commentId w16cid:paraId="4240F7AB" w16cid:durableId="207181C7"/>
  <w16cid:commentId w16cid:paraId="516A25D3" w16cid:durableId="207181C8"/>
  <w16cid:commentId w16cid:paraId="7039ED29" w16cid:durableId="207181C9"/>
  <w16cid:commentId w16cid:paraId="794C321B" w16cid:durableId="207181CA"/>
  <w16cid:commentId w16cid:paraId="7B2B2B85" w16cid:durableId="207181CB"/>
  <w16cid:commentId w16cid:paraId="423174F1" w16cid:durableId="207181CC"/>
  <w16cid:commentId w16cid:paraId="7E60237B" w16cid:durableId="207181CD"/>
  <w16cid:commentId w16cid:paraId="493E0F08" w16cid:durableId="207181CE"/>
  <w16cid:commentId w16cid:paraId="6CD38EBB" w16cid:durableId="207181CF"/>
  <w16cid:commentId w16cid:paraId="0B177A32" w16cid:durableId="207181D0"/>
  <w16cid:commentId w16cid:paraId="1EB79720" w16cid:durableId="207181D1"/>
  <w16cid:commentId w16cid:paraId="5AFA8836" w16cid:durableId="207181D2"/>
  <w16cid:commentId w16cid:paraId="58486285" w16cid:durableId="207181D3"/>
  <w16cid:commentId w16cid:paraId="6BF87F86" w16cid:durableId="207181D4"/>
  <w16cid:commentId w16cid:paraId="37413782" w16cid:durableId="207181D5"/>
  <w16cid:commentId w16cid:paraId="5BFB4B92" w16cid:durableId="207181D6"/>
  <w16cid:commentId w16cid:paraId="528EF59B" w16cid:durableId="207181D7"/>
  <w16cid:commentId w16cid:paraId="517125C8" w16cid:durableId="207181D8"/>
  <w16cid:commentId w16cid:paraId="7CC347C3" w16cid:durableId="207181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60B75" w14:textId="77777777" w:rsidR="004B7240" w:rsidRDefault="004B7240">
      <w:pPr>
        <w:spacing w:after="0" w:line="240" w:lineRule="auto"/>
      </w:pPr>
      <w:r>
        <w:separator/>
      </w:r>
    </w:p>
  </w:endnote>
  <w:endnote w:type="continuationSeparator" w:id="0">
    <w:p w14:paraId="42BAC031" w14:textId="77777777" w:rsidR="004B7240" w:rsidRDefault="004B7240">
      <w:pPr>
        <w:spacing w:after="0" w:line="240" w:lineRule="auto"/>
      </w:pPr>
      <w:r>
        <w:continuationSeparator/>
      </w:r>
    </w:p>
  </w:endnote>
  <w:endnote w:type="continuationNotice" w:id="1">
    <w:p w14:paraId="76BA1FE2" w14:textId="77777777" w:rsidR="004B7240" w:rsidRDefault="004B72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21608" w:rsidRDefault="00321608">
    <w:pPr>
      <w:pStyle w:val="Bunnteks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21608" w:rsidRDefault="00321608">
    <w:pPr>
      <w:pStyle w:val="Bunntekst"/>
      <w:rPr>
        <w:lang w:val="lv-LV"/>
      </w:rPr>
    </w:pPr>
    <w:r>
      <w:rPr>
        <w:noProof/>
      </w:rPr>
      <mc:AlternateContent>
        <mc:Choice Requires="wps">
          <w:drawing>
            <wp:anchor distT="0" distB="0" distL="114300" distR="114300" simplePos="0" relativeHeight="251658241"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21608" w:rsidRDefault="00321608">
                          <w:pPr>
                            <w:pStyle w:val="Bunn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5" type="#_x0000_t202" style="position:absolute;left:0;text-align:left;margin-left:0;margin-top:0;width:2in;height:2in;z-index:251658241;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21608" w:rsidRDefault="00321608">
                    <w:pPr>
                      <w:pStyle w:val="Bunn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24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C19AD" w14:textId="77777777" w:rsidR="00321608" w:rsidRDefault="00321608">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A2937" w14:textId="77777777" w:rsidR="004B7240" w:rsidRDefault="004B7240">
      <w:pPr>
        <w:spacing w:after="0" w:line="240" w:lineRule="auto"/>
      </w:pPr>
      <w:r>
        <w:separator/>
      </w:r>
    </w:p>
  </w:footnote>
  <w:footnote w:type="continuationSeparator" w:id="0">
    <w:p w14:paraId="16D4640B" w14:textId="77777777" w:rsidR="004B7240" w:rsidRDefault="004B7240">
      <w:pPr>
        <w:spacing w:after="0" w:line="240" w:lineRule="auto"/>
      </w:pPr>
      <w:r>
        <w:continuationSeparator/>
      </w:r>
    </w:p>
  </w:footnote>
  <w:footnote w:type="continuationNotice" w:id="1">
    <w:p w14:paraId="6A243578" w14:textId="77777777" w:rsidR="004B7240" w:rsidRDefault="004B72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21608" w:rsidRDefault="00321608">
    <w:pPr>
      <w:pStyle w:val="Topptekst"/>
      <w:rPr>
        <w:lang w:val="lv-LV"/>
      </w:rPr>
    </w:pPr>
    <w:r>
      <w:rPr>
        <w:noProof/>
        <w:lang w:val="lv-LV"/>
      </w:rPr>
      <w:drawing>
        <wp:anchor distT="0" distB="0" distL="114300" distR="114300" simplePos="0" relativeHeight="251658240"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0515EB74" w:rsidR="00321608" w:rsidRDefault="00321608">
    <w:pPr>
      <w:pStyle w:val="Topptekst"/>
    </w:pPr>
  </w:p>
  <w:p w14:paraId="6785988A" w14:textId="77777777" w:rsidR="00321608" w:rsidRDefault="00321608">
    <w:pPr>
      <w:pStyle w:val="Topptekst"/>
    </w:pPr>
  </w:p>
  <w:p w14:paraId="33DD4E81" w14:textId="77777777" w:rsidR="00321608" w:rsidRDefault="0032160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66FD2" w14:textId="77777777" w:rsidR="00321608" w:rsidRDefault="00321608" w:rsidP="00321608">
    <w:pPr>
      <w:spacing w:line="14" w:lineRule="auto"/>
      <w:rPr>
        <w:sz w:val="20"/>
      </w:rPr>
    </w:pPr>
  </w:p>
  <w:p w14:paraId="6D2CAB58" w14:textId="77777777" w:rsidR="00321608" w:rsidRDefault="00321608">
    <w:pPr>
      <w:spacing w:line="14" w:lineRule="auto"/>
      <w:rPr>
        <w:sz w:val="20"/>
      </w:rPr>
    </w:pPr>
  </w:p>
  <w:p w14:paraId="65B649ED" w14:textId="77777777" w:rsidR="00321608" w:rsidRDefault="00321608">
    <w:pPr>
      <w:spacing w:line="14" w:lineRule="auto"/>
      <w:rPr>
        <w:sz w:val="20"/>
      </w:rPr>
    </w:pPr>
  </w:p>
  <w:p w14:paraId="1D3EE5C9" w14:textId="77777777" w:rsidR="00321608" w:rsidRDefault="00321608">
    <w:pPr>
      <w:spacing w:line="14" w:lineRule="auto"/>
      <w:rPr>
        <w:sz w:val="20"/>
      </w:rPr>
    </w:pPr>
  </w:p>
  <w:p w14:paraId="11021DF3" w14:textId="77777777" w:rsidR="00321608" w:rsidRPr="00D83E69" w:rsidRDefault="00321608" w:rsidP="00321608">
    <w:pPr>
      <w:tabs>
        <w:tab w:val="center" w:pos="4710"/>
      </w:tabs>
      <w:spacing w:line="307" w:lineRule="exact"/>
      <w:ind w:left="20"/>
      <w:rPr>
        <w:rFonts w:ascii="Verdana" w:hAnsi="Verdana"/>
        <w:lang w:val="nb-NO"/>
      </w:rPr>
    </w:pPr>
    <w:r w:rsidRPr="00D83E69">
      <w:rPr>
        <w:rFonts w:ascii="Verdana" w:hAnsi="Verdana"/>
        <w:lang w:val="nb-NO"/>
      </w:rPr>
      <w:t>Konkurransegrunnlag</w:t>
    </w:r>
    <w:r w:rsidRPr="00D83E69">
      <w:rPr>
        <w:rFonts w:ascii="Verdana" w:hAnsi="Verdana"/>
        <w:spacing w:val="-12"/>
        <w:lang w:val="nb-NO"/>
      </w:rPr>
      <w:t xml:space="preserve"> </w:t>
    </w:r>
    <w:r w:rsidRPr="00D83E69">
      <w:rPr>
        <w:rFonts w:ascii="Verdana" w:hAnsi="Verdana"/>
        <w:lang w:val="nb-NO"/>
      </w:rPr>
      <w:t xml:space="preserve">EPC – gjennomført etter FOA del l og </w:t>
    </w:r>
    <w:proofErr w:type="spellStart"/>
    <w:r w:rsidRPr="00D83E69">
      <w:rPr>
        <w:rFonts w:ascii="Verdana" w:hAnsi="Verdana"/>
        <w:lang w:val="nb-NO"/>
      </w:rPr>
      <w:t>ll</w:t>
    </w:r>
    <w:proofErr w:type="spellEnd"/>
    <w:r w:rsidRPr="00D83E69">
      <w:rPr>
        <w:rFonts w:ascii="Verdana" w:hAnsi="Verdana"/>
        <w:lang w:val="nb-NO"/>
      </w:rPr>
      <w:t xml:space="preserve"> </w:t>
    </w:r>
  </w:p>
  <w:p w14:paraId="1943A329" w14:textId="77777777" w:rsidR="00321608" w:rsidRPr="00D83E69" w:rsidRDefault="00321608" w:rsidP="00321608">
    <w:pPr>
      <w:spacing w:line="307" w:lineRule="exact"/>
      <w:ind w:left="20"/>
      <w:jc w:val="center"/>
      <w:rPr>
        <w:rFonts w:ascii="Verdana" w:hAnsi="Verdana"/>
        <w:lang w:val="nb-NO"/>
      </w:rPr>
    </w:pPr>
  </w:p>
  <w:p w14:paraId="52D711FE" w14:textId="77777777" w:rsidR="00321608" w:rsidRPr="00D83E69" w:rsidRDefault="00321608" w:rsidP="00321608">
    <w:pPr>
      <w:spacing w:line="307" w:lineRule="exact"/>
      <w:ind w:left="20"/>
      <w:jc w:val="center"/>
      <w:rPr>
        <w:rFonts w:ascii="Verdana" w:hAnsi="Verdana"/>
        <w:lang w:val="nb-NO"/>
      </w:rPr>
    </w:pPr>
  </w:p>
  <w:p w14:paraId="1FDA1CA9" w14:textId="77777777" w:rsidR="00321608" w:rsidRPr="00D83E69" w:rsidRDefault="00321608">
    <w:pPr>
      <w:spacing w:line="14" w:lineRule="auto"/>
      <w:rPr>
        <w:sz w:val="20"/>
        <w:lang w:val="nb-NO"/>
      </w:rPr>
    </w:pPr>
  </w:p>
  <w:p w14:paraId="0D8A3BA4" w14:textId="77777777" w:rsidR="00321608" w:rsidRPr="00D83E69" w:rsidRDefault="00321608">
    <w:pPr>
      <w:spacing w:line="14" w:lineRule="auto"/>
      <w:rPr>
        <w:sz w:val="20"/>
        <w:lang w:val="nb-NO"/>
      </w:rPr>
    </w:pPr>
  </w:p>
  <w:p w14:paraId="0B1EB78E" w14:textId="77777777" w:rsidR="00321608" w:rsidRPr="00D83E69" w:rsidRDefault="00321608">
    <w:pPr>
      <w:spacing w:line="14" w:lineRule="auto"/>
      <w:rPr>
        <w:sz w:val="20"/>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A5C78"/>
    <w:multiLevelType w:val="hybridMultilevel"/>
    <w:tmpl w:val="DD209CC4"/>
    <w:lvl w:ilvl="0" w:tplc="F0904F9E">
      <w:start w:val="1"/>
      <w:numFmt w:val="decimal"/>
      <w:pStyle w:val="Overskrift3"/>
      <w:lvlText w:val="%1.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EA564C3"/>
    <w:multiLevelType w:val="hybridMultilevel"/>
    <w:tmpl w:val="CF660C3A"/>
    <w:lvl w:ilvl="0" w:tplc="04140001">
      <w:start w:val="1"/>
      <w:numFmt w:val="bullet"/>
      <w:lvlText w:val=""/>
      <w:lvlJc w:val="left"/>
      <w:pPr>
        <w:ind w:left="878" w:hanging="360"/>
      </w:pPr>
      <w:rPr>
        <w:rFonts w:ascii="Symbol" w:hAnsi="Symbol" w:hint="default"/>
      </w:rPr>
    </w:lvl>
    <w:lvl w:ilvl="1" w:tplc="04140003">
      <w:start w:val="1"/>
      <w:numFmt w:val="bullet"/>
      <w:lvlText w:val="o"/>
      <w:lvlJc w:val="left"/>
      <w:pPr>
        <w:ind w:left="1598" w:hanging="360"/>
      </w:pPr>
      <w:rPr>
        <w:rFonts w:ascii="Courier New" w:hAnsi="Courier New" w:cs="Courier New" w:hint="default"/>
      </w:rPr>
    </w:lvl>
    <w:lvl w:ilvl="2" w:tplc="04140005" w:tentative="1">
      <w:start w:val="1"/>
      <w:numFmt w:val="bullet"/>
      <w:lvlText w:val=""/>
      <w:lvlJc w:val="left"/>
      <w:pPr>
        <w:ind w:left="2318" w:hanging="360"/>
      </w:pPr>
      <w:rPr>
        <w:rFonts w:ascii="Wingdings" w:hAnsi="Wingdings" w:hint="default"/>
      </w:rPr>
    </w:lvl>
    <w:lvl w:ilvl="3" w:tplc="04140001" w:tentative="1">
      <w:start w:val="1"/>
      <w:numFmt w:val="bullet"/>
      <w:lvlText w:val=""/>
      <w:lvlJc w:val="left"/>
      <w:pPr>
        <w:ind w:left="3038" w:hanging="360"/>
      </w:pPr>
      <w:rPr>
        <w:rFonts w:ascii="Symbol" w:hAnsi="Symbol" w:hint="default"/>
      </w:rPr>
    </w:lvl>
    <w:lvl w:ilvl="4" w:tplc="04140003" w:tentative="1">
      <w:start w:val="1"/>
      <w:numFmt w:val="bullet"/>
      <w:lvlText w:val="o"/>
      <w:lvlJc w:val="left"/>
      <w:pPr>
        <w:ind w:left="3758" w:hanging="360"/>
      </w:pPr>
      <w:rPr>
        <w:rFonts w:ascii="Courier New" w:hAnsi="Courier New" w:cs="Courier New" w:hint="default"/>
      </w:rPr>
    </w:lvl>
    <w:lvl w:ilvl="5" w:tplc="04140005" w:tentative="1">
      <w:start w:val="1"/>
      <w:numFmt w:val="bullet"/>
      <w:lvlText w:val=""/>
      <w:lvlJc w:val="left"/>
      <w:pPr>
        <w:ind w:left="4478" w:hanging="360"/>
      </w:pPr>
      <w:rPr>
        <w:rFonts w:ascii="Wingdings" w:hAnsi="Wingdings" w:hint="default"/>
      </w:rPr>
    </w:lvl>
    <w:lvl w:ilvl="6" w:tplc="04140001" w:tentative="1">
      <w:start w:val="1"/>
      <w:numFmt w:val="bullet"/>
      <w:lvlText w:val=""/>
      <w:lvlJc w:val="left"/>
      <w:pPr>
        <w:ind w:left="5198" w:hanging="360"/>
      </w:pPr>
      <w:rPr>
        <w:rFonts w:ascii="Symbol" w:hAnsi="Symbol" w:hint="default"/>
      </w:rPr>
    </w:lvl>
    <w:lvl w:ilvl="7" w:tplc="04140003" w:tentative="1">
      <w:start w:val="1"/>
      <w:numFmt w:val="bullet"/>
      <w:lvlText w:val="o"/>
      <w:lvlJc w:val="left"/>
      <w:pPr>
        <w:ind w:left="5918" w:hanging="360"/>
      </w:pPr>
      <w:rPr>
        <w:rFonts w:ascii="Courier New" w:hAnsi="Courier New" w:cs="Courier New" w:hint="default"/>
      </w:rPr>
    </w:lvl>
    <w:lvl w:ilvl="8" w:tplc="04140005" w:tentative="1">
      <w:start w:val="1"/>
      <w:numFmt w:val="bullet"/>
      <w:lvlText w:val=""/>
      <w:lvlJc w:val="left"/>
      <w:pPr>
        <w:ind w:left="6638" w:hanging="360"/>
      </w:pPr>
      <w:rPr>
        <w:rFonts w:ascii="Wingdings" w:hAnsi="Wingdings" w:hint="default"/>
      </w:rPr>
    </w:lvl>
  </w:abstractNum>
  <w:abstractNum w:abstractNumId="2" w15:restartNumberingAfterBreak="0">
    <w:nsid w:val="2E5D6467"/>
    <w:multiLevelType w:val="multilevel"/>
    <w:tmpl w:val="179402E0"/>
    <w:lvl w:ilvl="0">
      <w:start w:val="1"/>
      <w:numFmt w:val="decimal"/>
      <w:lvlText w:val="%1."/>
      <w:lvlJc w:val="left"/>
      <w:pPr>
        <w:ind w:left="570" w:hanging="570"/>
      </w:pPr>
      <w:rPr>
        <w:rFonts w:hint="default"/>
      </w:rPr>
    </w:lvl>
    <w:lvl w:ilvl="1">
      <w:start w:val="1"/>
      <w:numFmt w:val="decimal"/>
      <w:lvlText w:val="%1.%2."/>
      <w:lvlJc w:val="left"/>
      <w:pPr>
        <w:ind w:left="1110" w:hanging="57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3303434F"/>
    <w:multiLevelType w:val="hybridMultilevel"/>
    <w:tmpl w:val="FC9CAC10"/>
    <w:lvl w:ilvl="0" w:tplc="04140001">
      <w:start w:val="1"/>
      <w:numFmt w:val="bullet"/>
      <w:lvlText w:val=""/>
      <w:lvlJc w:val="left"/>
      <w:pPr>
        <w:ind w:left="878" w:hanging="360"/>
      </w:pPr>
      <w:rPr>
        <w:rFonts w:ascii="Symbol" w:hAnsi="Symbol" w:hint="default"/>
      </w:rPr>
    </w:lvl>
    <w:lvl w:ilvl="1" w:tplc="04140003" w:tentative="1">
      <w:start w:val="1"/>
      <w:numFmt w:val="bullet"/>
      <w:lvlText w:val="o"/>
      <w:lvlJc w:val="left"/>
      <w:pPr>
        <w:ind w:left="1598" w:hanging="360"/>
      </w:pPr>
      <w:rPr>
        <w:rFonts w:ascii="Courier New" w:hAnsi="Courier New" w:cs="Courier New" w:hint="default"/>
      </w:rPr>
    </w:lvl>
    <w:lvl w:ilvl="2" w:tplc="04140005" w:tentative="1">
      <w:start w:val="1"/>
      <w:numFmt w:val="bullet"/>
      <w:lvlText w:val=""/>
      <w:lvlJc w:val="left"/>
      <w:pPr>
        <w:ind w:left="2318" w:hanging="360"/>
      </w:pPr>
      <w:rPr>
        <w:rFonts w:ascii="Wingdings" w:hAnsi="Wingdings" w:hint="default"/>
      </w:rPr>
    </w:lvl>
    <w:lvl w:ilvl="3" w:tplc="04140001" w:tentative="1">
      <w:start w:val="1"/>
      <w:numFmt w:val="bullet"/>
      <w:lvlText w:val=""/>
      <w:lvlJc w:val="left"/>
      <w:pPr>
        <w:ind w:left="3038" w:hanging="360"/>
      </w:pPr>
      <w:rPr>
        <w:rFonts w:ascii="Symbol" w:hAnsi="Symbol" w:hint="default"/>
      </w:rPr>
    </w:lvl>
    <w:lvl w:ilvl="4" w:tplc="04140003" w:tentative="1">
      <w:start w:val="1"/>
      <w:numFmt w:val="bullet"/>
      <w:lvlText w:val="o"/>
      <w:lvlJc w:val="left"/>
      <w:pPr>
        <w:ind w:left="3758" w:hanging="360"/>
      </w:pPr>
      <w:rPr>
        <w:rFonts w:ascii="Courier New" w:hAnsi="Courier New" w:cs="Courier New" w:hint="default"/>
      </w:rPr>
    </w:lvl>
    <w:lvl w:ilvl="5" w:tplc="04140005" w:tentative="1">
      <w:start w:val="1"/>
      <w:numFmt w:val="bullet"/>
      <w:lvlText w:val=""/>
      <w:lvlJc w:val="left"/>
      <w:pPr>
        <w:ind w:left="4478" w:hanging="360"/>
      </w:pPr>
      <w:rPr>
        <w:rFonts w:ascii="Wingdings" w:hAnsi="Wingdings" w:hint="default"/>
      </w:rPr>
    </w:lvl>
    <w:lvl w:ilvl="6" w:tplc="04140001" w:tentative="1">
      <w:start w:val="1"/>
      <w:numFmt w:val="bullet"/>
      <w:lvlText w:val=""/>
      <w:lvlJc w:val="left"/>
      <w:pPr>
        <w:ind w:left="5198" w:hanging="360"/>
      </w:pPr>
      <w:rPr>
        <w:rFonts w:ascii="Symbol" w:hAnsi="Symbol" w:hint="default"/>
      </w:rPr>
    </w:lvl>
    <w:lvl w:ilvl="7" w:tplc="04140003" w:tentative="1">
      <w:start w:val="1"/>
      <w:numFmt w:val="bullet"/>
      <w:lvlText w:val="o"/>
      <w:lvlJc w:val="left"/>
      <w:pPr>
        <w:ind w:left="5918" w:hanging="360"/>
      </w:pPr>
      <w:rPr>
        <w:rFonts w:ascii="Courier New" w:hAnsi="Courier New" w:cs="Courier New" w:hint="default"/>
      </w:rPr>
    </w:lvl>
    <w:lvl w:ilvl="8" w:tplc="04140005" w:tentative="1">
      <w:start w:val="1"/>
      <w:numFmt w:val="bullet"/>
      <w:lvlText w:val=""/>
      <w:lvlJc w:val="left"/>
      <w:pPr>
        <w:ind w:left="6638" w:hanging="360"/>
      </w:pPr>
      <w:rPr>
        <w:rFonts w:ascii="Wingdings" w:hAnsi="Wingdings" w:hint="default"/>
      </w:rPr>
    </w:lvl>
  </w:abstractNum>
  <w:abstractNum w:abstractNumId="4" w15:restartNumberingAfterBreak="0">
    <w:nsid w:val="362E2E8B"/>
    <w:multiLevelType w:val="hybridMultilevel"/>
    <w:tmpl w:val="2696CB06"/>
    <w:lvl w:ilvl="0" w:tplc="6DC49756">
      <w:start w:val="1"/>
      <w:numFmt w:val="decimal"/>
      <w:pStyle w:val="Overskrift2"/>
      <w:lvlText w:val="%1.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442C0A04"/>
    <w:multiLevelType w:val="hybridMultilevel"/>
    <w:tmpl w:val="2D2A1540"/>
    <w:lvl w:ilvl="0" w:tplc="04140001">
      <w:start w:val="1"/>
      <w:numFmt w:val="bullet"/>
      <w:lvlText w:val=""/>
      <w:lvlJc w:val="left"/>
      <w:pPr>
        <w:ind w:left="878" w:hanging="360"/>
      </w:pPr>
      <w:rPr>
        <w:rFonts w:ascii="Symbol" w:hAnsi="Symbol" w:hint="default"/>
      </w:rPr>
    </w:lvl>
    <w:lvl w:ilvl="1" w:tplc="04140003" w:tentative="1">
      <w:start w:val="1"/>
      <w:numFmt w:val="bullet"/>
      <w:lvlText w:val="o"/>
      <w:lvlJc w:val="left"/>
      <w:pPr>
        <w:ind w:left="1598" w:hanging="360"/>
      </w:pPr>
      <w:rPr>
        <w:rFonts w:ascii="Courier New" w:hAnsi="Courier New" w:cs="Courier New" w:hint="default"/>
      </w:rPr>
    </w:lvl>
    <w:lvl w:ilvl="2" w:tplc="04140005" w:tentative="1">
      <w:start w:val="1"/>
      <w:numFmt w:val="bullet"/>
      <w:lvlText w:val=""/>
      <w:lvlJc w:val="left"/>
      <w:pPr>
        <w:ind w:left="2318" w:hanging="360"/>
      </w:pPr>
      <w:rPr>
        <w:rFonts w:ascii="Wingdings" w:hAnsi="Wingdings" w:hint="default"/>
      </w:rPr>
    </w:lvl>
    <w:lvl w:ilvl="3" w:tplc="04140001" w:tentative="1">
      <w:start w:val="1"/>
      <w:numFmt w:val="bullet"/>
      <w:lvlText w:val=""/>
      <w:lvlJc w:val="left"/>
      <w:pPr>
        <w:ind w:left="3038" w:hanging="360"/>
      </w:pPr>
      <w:rPr>
        <w:rFonts w:ascii="Symbol" w:hAnsi="Symbol" w:hint="default"/>
      </w:rPr>
    </w:lvl>
    <w:lvl w:ilvl="4" w:tplc="04140003" w:tentative="1">
      <w:start w:val="1"/>
      <w:numFmt w:val="bullet"/>
      <w:lvlText w:val="o"/>
      <w:lvlJc w:val="left"/>
      <w:pPr>
        <w:ind w:left="3758" w:hanging="360"/>
      </w:pPr>
      <w:rPr>
        <w:rFonts w:ascii="Courier New" w:hAnsi="Courier New" w:cs="Courier New" w:hint="default"/>
      </w:rPr>
    </w:lvl>
    <w:lvl w:ilvl="5" w:tplc="04140005" w:tentative="1">
      <w:start w:val="1"/>
      <w:numFmt w:val="bullet"/>
      <w:lvlText w:val=""/>
      <w:lvlJc w:val="left"/>
      <w:pPr>
        <w:ind w:left="4478" w:hanging="360"/>
      </w:pPr>
      <w:rPr>
        <w:rFonts w:ascii="Wingdings" w:hAnsi="Wingdings" w:hint="default"/>
      </w:rPr>
    </w:lvl>
    <w:lvl w:ilvl="6" w:tplc="04140001" w:tentative="1">
      <w:start w:val="1"/>
      <w:numFmt w:val="bullet"/>
      <w:lvlText w:val=""/>
      <w:lvlJc w:val="left"/>
      <w:pPr>
        <w:ind w:left="5198" w:hanging="360"/>
      </w:pPr>
      <w:rPr>
        <w:rFonts w:ascii="Symbol" w:hAnsi="Symbol" w:hint="default"/>
      </w:rPr>
    </w:lvl>
    <w:lvl w:ilvl="7" w:tplc="04140003" w:tentative="1">
      <w:start w:val="1"/>
      <w:numFmt w:val="bullet"/>
      <w:lvlText w:val="o"/>
      <w:lvlJc w:val="left"/>
      <w:pPr>
        <w:ind w:left="5918" w:hanging="360"/>
      </w:pPr>
      <w:rPr>
        <w:rFonts w:ascii="Courier New" w:hAnsi="Courier New" w:cs="Courier New" w:hint="default"/>
      </w:rPr>
    </w:lvl>
    <w:lvl w:ilvl="8" w:tplc="04140005" w:tentative="1">
      <w:start w:val="1"/>
      <w:numFmt w:val="bullet"/>
      <w:lvlText w:val=""/>
      <w:lvlJc w:val="left"/>
      <w:pPr>
        <w:ind w:left="6638" w:hanging="360"/>
      </w:pPr>
      <w:rPr>
        <w:rFonts w:ascii="Wingdings" w:hAnsi="Wingdings" w:hint="default"/>
      </w:rPr>
    </w:lvl>
  </w:abstractNum>
  <w:abstractNum w:abstractNumId="6" w15:restartNumberingAfterBreak="0">
    <w:nsid w:val="534E1BD4"/>
    <w:multiLevelType w:val="multilevel"/>
    <w:tmpl w:val="691A8F50"/>
    <w:lvl w:ilvl="0">
      <w:start w:val="1"/>
      <w:numFmt w:val="decimal"/>
      <w:lvlText w:val="%1."/>
      <w:lvlJc w:val="left"/>
      <w:pPr>
        <w:ind w:left="1080" w:hanging="720"/>
      </w:pPr>
      <w:rPr>
        <w:rFonts w:hint="default"/>
      </w:rPr>
    </w:lvl>
    <w:lvl w:ilvl="1">
      <w:start w:val="1"/>
      <w:numFmt w:val="decimal"/>
      <w:isLgl/>
      <w:lvlText w:val="%1.%2."/>
      <w:lvlJc w:val="left"/>
      <w:pPr>
        <w:ind w:left="930" w:hanging="570"/>
      </w:pPr>
      <w:rPr>
        <w:rFonts w:hint="default"/>
        <w:i w:val="0"/>
      </w:rPr>
    </w:lvl>
    <w:lvl w:ilvl="2">
      <w:start w:val="2"/>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7" w15:restartNumberingAfterBreak="0">
    <w:nsid w:val="544A64A1"/>
    <w:multiLevelType w:val="hybridMultilevel"/>
    <w:tmpl w:val="9D0EB69C"/>
    <w:lvl w:ilvl="0" w:tplc="6714F362">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5AC3318A"/>
    <w:multiLevelType w:val="hybridMultilevel"/>
    <w:tmpl w:val="E3909260"/>
    <w:lvl w:ilvl="0" w:tplc="EE34DB2E">
      <w:start w:val="1"/>
      <w:numFmt w:val="decimal"/>
      <w:lvlText w:val="%1)"/>
      <w:lvlJc w:val="left"/>
      <w:pPr>
        <w:ind w:left="518" w:hanging="360"/>
      </w:pPr>
      <w:rPr>
        <w:rFonts w:ascii="Verdana" w:eastAsia="Times New Roman" w:hAnsi="Verdana" w:hint="default"/>
        <w:spacing w:val="-19"/>
        <w:w w:val="97"/>
        <w:sz w:val="22"/>
        <w:szCs w:val="24"/>
      </w:rPr>
    </w:lvl>
    <w:lvl w:ilvl="1" w:tplc="9F0E56E6">
      <w:start w:val="1"/>
      <w:numFmt w:val="bullet"/>
      <w:lvlText w:val=""/>
      <w:lvlJc w:val="left"/>
      <w:pPr>
        <w:ind w:left="618" w:hanging="360"/>
      </w:pPr>
      <w:rPr>
        <w:rFonts w:ascii="Symbol" w:eastAsia="Symbol" w:hAnsi="Symbol" w:hint="default"/>
        <w:w w:val="100"/>
        <w:sz w:val="24"/>
        <w:szCs w:val="24"/>
      </w:rPr>
    </w:lvl>
    <w:lvl w:ilvl="2" w:tplc="12D4C68A">
      <w:start w:val="1"/>
      <w:numFmt w:val="bullet"/>
      <w:lvlText w:val="•"/>
      <w:lvlJc w:val="left"/>
      <w:pPr>
        <w:ind w:left="1594" w:hanging="360"/>
      </w:pPr>
      <w:rPr>
        <w:rFonts w:hint="default"/>
      </w:rPr>
    </w:lvl>
    <w:lvl w:ilvl="3" w:tplc="15689C36">
      <w:start w:val="1"/>
      <w:numFmt w:val="bullet"/>
      <w:lvlText w:val="•"/>
      <w:lvlJc w:val="left"/>
      <w:pPr>
        <w:ind w:left="2569" w:hanging="360"/>
      </w:pPr>
      <w:rPr>
        <w:rFonts w:hint="default"/>
      </w:rPr>
    </w:lvl>
    <w:lvl w:ilvl="4" w:tplc="4B74F956">
      <w:start w:val="1"/>
      <w:numFmt w:val="bullet"/>
      <w:lvlText w:val="•"/>
      <w:lvlJc w:val="left"/>
      <w:pPr>
        <w:ind w:left="3543" w:hanging="360"/>
      </w:pPr>
      <w:rPr>
        <w:rFonts w:hint="default"/>
      </w:rPr>
    </w:lvl>
    <w:lvl w:ilvl="5" w:tplc="1CDED99E">
      <w:start w:val="1"/>
      <w:numFmt w:val="bullet"/>
      <w:lvlText w:val="•"/>
      <w:lvlJc w:val="left"/>
      <w:pPr>
        <w:ind w:left="4518" w:hanging="360"/>
      </w:pPr>
      <w:rPr>
        <w:rFonts w:hint="default"/>
      </w:rPr>
    </w:lvl>
    <w:lvl w:ilvl="6" w:tplc="19483A18">
      <w:start w:val="1"/>
      <w:numFmt w:val="bullet"/>
      <w:lvlText w:val="•"/>
      <w:lvlJc w:val="left"/>
      <w:pPr>
        <w:ind w:left="5492" w:hanging="360"/>
      </w:pPr>
      <w:rPr>
        <w:rFonts w:hint="default"/>
      </w:rPr>
    </w:lvl>
    <w:lvl w:ilvl="7" w:tplc="1CA42B52">
      <w:start w:val="1"/>
      <w:numFmt w:val="bullet"/>
      <w:lvlText w:val="•"/>
      <w:lvlJc w:val="left"/>
      <w:pPr>
        <w:ind w:left="6467" w:hanging="360"/>
      </w:pPr>
      <w:rPr>
        <w:rFonts w:hint="default"/>
      </w:rPr>
    </w:lvl>
    <w:lvl w:ilvl="8" w:tplc="4BC42E06">
      <w:start w:val="1"/>
      <w:numFmt w:val="bullet"/>
      <w:lvlText w:val="•"/>
      <w:lvlJc w:val="left"/>
      <w:pPr>
        <w:ind w:left="7442" w:hanging="360"/>
      </w:pPr>
      <w:rPr>
        <w:rFonts w:hint="default"/>
      </w:rPr>
    </w:lvl>
  </w:abstractNum>
  <w:abstractNum w:abstractNumId="9" w15:restartNumberingAfterBreak="0">
    <w:nsid w:val="5D9D224B"/>
    <w:multiLevelType w:val="multilevel"/>
    <w:tmpl w:val="EFAAD672"/>
    <w:lvl w:ilvl="0">
      <w:start w:val="1"/>
      <w:numFmt w:val="decimal"/>
      <w:pStyle w:val="Oversk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5EE65829"/>
    <w:multiLevelType w:val="hybridMultilevel"/>
    <w:tmpl w:val="D5D298A0"/>
    <w:lvl w:ilvl="0" w:tplc="2AB83752">
      <w:start w:val="8"/>
      <w:numFmt w:val="decimal"/>
      <w:lvlText w:val="%1"/>
      <w:lvlJc w:val="left"/>
      <w:pPr>
        <w:ind w:left="518" w:hanging="360"/>
      </w:pPr>
      <w:rPr>
        <w:rFonts w:ascii="Verdana" w:eastAsia="Times New Roman" w:hAnsi="Verdana" w:hint="default"/>
        <w:color w:val="0563C1" w:themeColor="hyperlink"/>
        <w:sz w:val="28"/>
        <w:u w:val="single"/>
      </w:rPr>
    </w:lvl>
    <w:lvl w:ilvl="1" w:tplc="04140019" w:tentative="1">
      <w:start w:val="1"/>
      <w:numFmt w:val="lowerLetter"/>
      <w:lvlText w:val="%2."/>
      <w:lvlJc w:val="left"/>
      <w:pPr>
        <w:ind w:left="1238" w:hanging="360"/>
      </w:pPr>
    </w:lvl>
    <w:lvl w:ilvl="2" w:tplc="0414001B" w:tentative="1">
      <w:start w:val="1"/>
      <w:numFmt w:val="lowerRoman"/>
      <w:lvlText w:val="%3."/>
      <w:lvlJc w:val="right"/>
      <w:pPr>
        <w:ind w:left="1958" w:hanging="180"/>
      </w:pPr>
    </w:lvl>
    <w:lvl w:ilvl="3" w:tplc="0414000F" w:tentative="1">
      <w:start w:val="1"/>
      <w:numFmt w:val="decimal"/>
      <w:lvlText w:val="%4."/>
      <w:lvlJc w:val="left"/>
      <w:pPr>
        <w:ind w:left="2678" w:hanging="360"/>
      </w:pPr>
    </w:lvl>
    <w:lvl w:ilvl="4" w:tplc="04140019" w:tentative="1">
      <w:start w:val="1"/>
      <w:numFmt w:val="lowerLetter"/>
      <w:lvlText w:val="%5."/>
      <w:lvlJc w:val="left"/>
      <w:pPr>
        <w:ind w:left="3398" w:hanging="360"/>
      </w:pPr>
    </w:lvl>
    <w:lvl w:ilvl="5" w:tplc="0414001B" w:tentative="1">
      <w:start w:val="1"/>
      <w:numFmt w:val="lowerRoman"/>
      <w:lvlText w:val="%6."/>
      <w:lvlJc w:val="right"/>
      <w:pPr>
        <w:ind w:left="4118" w:hanging="180"/>
      </w:pPr>
    </w:lvl>
    <w:lvl w:ilvl="6" w:tplc="0414000F" w:tentative="1">
      <w:start w:val="1"/>
      <w:numFmt w:val="decimal"/>
      <w:lvlText w:val="%7."/>
      <w:lvlJc w:val="left"/>
      <w:pPr>
        <w:ind w:left="4838" w:hanging="360"/>
      </w:pPr>
    </w:lvl>
    <w:lvl w:ilvl="7" w:tplc="04140019" w:tentative="1">
      <w:start w:val="1"/>
      <w:numFmt w:val="lowerLetter"/>
      <w:lvlText w:val="%8."/>
      <w:lvlJc w:val="left"/>
      <w:pPr>
        <w:ind w:left="5558" w:hanging="360"/>
      </w:pPr>
    </w:lvl>
    <w:lvl w:ilvl="8" w:tplc="0414001B" w:tentative="1">
      <w:start w:val="1"/>
      <w:numFmt w:val="lowerRoman"/>
      <w:lvlText w:val="%9."/>
      <w:lvlJc w:val="right"/>
      <w:pPr>
        <w:ind w:left="6278" w:hanging="180"/>
      </w:pPr>
    </w:lvl>
  </w:abstractNum>
  <w:num w:numId="1">
    <w:abstractNumId w:val="4"/>
  </w:num>
  <w:num w:numId="2">
    <w:abstractNumId w:val="0"/>
  </w:num>
  <w:num w:numId="3">
    <w:abstractNumId w:val="7"/>
  </w:num>
  <w:num w:numId="4">
    <w:abstractNumId w:val="8"/>
  </w:num>
  <w:num w:numId="5">
    <w:abstractNumId w:val="3"/>
  </w:num>
  <w:num w:numId="6">
    <w:abstractNumId w:val="5"/>
  </w:num>
  <w:num w:numId="7">
    <w:abstractNumId w:val="1"/>
  </w:num>
  <w:num w:numId="8">
    <w:abstractNumId w:val="9"/>
  </w:num>
  <w:num w:numId="9">
    <w:abstractNumId w:val="10"/>
  </w:num>
  <w:num w:numId="10">
    <w:abstractNumId w:val="6"/>
  </w:num>
  <w:num w:numId="11">
    <w:abstractNumId w:val="9"/>
    <w:lvlOverride w:ilvl="0">
      <w:startOverride w:val="2"/>
    </w:lvlOverride>
    <w:lvlOverride w:ilvl="1">
      <w:startOverride w:val="2"/>
    </w:lvlOverride>
  </w:num>
  <w:num w:numId="12">
    <w:abstractNumId w:val="9"/>
    <w:lvlOverride w:ilvl="0">
      <w:startOverride w:val="3"/>
    </w:lvlOverride>
    <w:lvlOverride w:ilvl="1">
      <w:startOverride w:val="2"/>
    </w:lvlOverride>
  </w:num>
  <w:num w:numId="13">
    <w:abstractNumId w:val="9"/>
    <w:lvlOverride w:ilvl="0">
      <w:startOverride w:val="5"/>
    </w:lvlOverride>
    <w:lvlOverride w:ilvl="1">
      <w:startOverride w:val="2"/>
    </w:lvlOverride>
  </w:num>
  <w:num w:numId="14">
    <w:abstractNumId w:val="2"/>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02022"/>
    <w:rsid w:val="00007786"/>
    <w:rsid w:val="00016B19"/>
    <w:rsid w:val="00020743"/>
    <w:rsid w:val="00023C82"/>
    <w:rsid w:val="00031C23"/>
    <w:rsid w:val="00036F2A"/>
    <w:rsid w:val="000435AF"/>
    <w:rsid w:val="0005340C"/>
    <w:rsid w:val="00064A20"/>
    <w:rsid w:val="000658AC"/>
    <w:rsid w:val="00065C85"/>
    <w:rsid w:val="00083EF2"/>
    <w:rsid w:val="000B0A9A"/>
    <w:rsid w:val="000B4824"/>
    <w:rsid w:val="000B5BDE"/>
    <w:rsid w:val="000C1B5D"/>
    <w:rsid w:val="000C4888"/>
    <w:rsid w:val="000C6C2F"/>
    <w:rsid w:val="000D1D0A"/>
    <w:rsid w:val="000D3005"/>
    <w:rsid w:val="000D4D75"/>
    <w:rsid w:val="000E5AD6"/>
    <w:rsid w:val="000F7A29"/>
    <w:rsid w:val="00101668"/>
    <w:rsid w:val="00103C60"/>
    <w:rsid w:val="001136CA"/>
    <w:rsid w:val="0012237B"/>
    <w:rsid w:val="00132693"/>
    <w:rsid w:val="00135878"/>
    <w:rsid w:val="001378DC"/>
    <w:rsid w:val="001423D8"/>
    <w:rsid w:val="00147EB9"/>
    <w:rsid w:val="0015171E"/>
    <w:rsid w:val="001526FA"/>
    <w:rsid w:val="00155F24"/>
    <w:rsid w:val="0015746C"/>
    <w:rsid w:val="00157D6D"/>
    <w:rsid w:val="001668BD"/>
    <w:rsid w:val="00172A27"/>
    <w:rsid w:val="001872AB"/>
    <w:rsid w:val="001954DB"/>
    <w:rsid w:val="001A2FF8"/>
    <w:rsid w:val="001B5588"/>
    <w:rsid w:val="001C4761"/>
    <w:rsid w:val="001D38FF"/>
    <w:rsid w:val="001E30B4"/>
    <w:rsid w:val="001E5E06"/>
    <w:rsid w:val="002027C6"/>
    <w:rsid w:val="002058A9"/>
    <w:rsid w:val="00214B43"/>
    <w:rsid w:val="00216CA5"/>
    <w:rsid w:val="002238C1"/>
    <w:rsid w:val="00236332"/>
    <w:rsid w:val="0025414E"/>
    <w:rsid w:val="002555AF"/>
    <w:rsid w:val="002617C8"/>
    <w:rsid w:val="00261CC0"/>
    <w:rsid w:val="00263292"/>
    <w:rsid w:val="00295EC7"/>
    <w:rsid w:val="002A3BD5"/>
    <w:rsid w:val="002A409C"/>
    <w:rsid w:val="002B01F6"/>
    <w:rsid w:val="002B1093"/>
    <w:rsid w:val="002B17D6"/>
    <w:rsid w:val="002B5112"/>
    <w:rsid w:val="002B64D6"/>
    <w:rsid w:val="002C2C11"/>
    <w:rsid w:val="002C3085"/>
    <w:rsid w:val="002C713F"/>
    <w:rsid w:val="0030317F"/>
    <w:rsid w:val="00310418"/>
    <w:rsid w:val="00321608"/>
    <w:rsid w:val="00330731"/>
    <w:rsid w:val="00335906"/>
    <w:rsid w:val="00336DFA"/>
    <w:rsid w:val="0034364B"/>
    <w:rsid w:val="00346FAB"/>
    <w:rsid w:val="003518DF"/>
    <w:rsid w:val="003656F4"/>
    <w:rsid w:val="00381E27"/>
    <w:rsid w:val="0038623E"/>
    <w:rsid w:val="003862D5"/>
    <w:rsid w:val="0039212E"/>
    <w:rsid w:val="003A6A87"/>
    <w:rsid w:val="003A6F4D"/>
    <w:rsid w:val="003B3EE5"/>
    <w:rsid w:val="003C2200"/>
    <w:rsid w:val="003D637E"/>
    <w:rsid w:val="003D6985"/>
    <w:rsid w:val="003F08A2"/>
    <w:rsid w:val="003F09C2"/>
    <w:rsid w:val="004034F5"/>
    <w:rsid w:val="00403EEA"/>
    <w:rsid w:val="00407AC3"/>
    <w:rsid w:val="0041019A"/>
    <w:rsid w:val="00434C33"/>
    <w:rsid w:val="004610D8"/>
    <w:rsid w:val="004701C6"/>
    <w:rsid w:val="004728A0"/>
    <w:rsid w:val="00481442"/>
    <w:rsid w:val="00486864"/>
    <w:rsid w:val="00496EE2"/>
    <w:rsid w:val="004A4594"/>
    <w:rsid w:val="004A57B0"/>
    <w:rsid w:val="004A603C"/>
    <w:rsid w:val="004B15A7"/>
    <w:rsid w:val="004B5106"/>
    <w:rsid w:val="004B7240"/>
    <w:rsid w:val="004B7A26"/>
    <w:rsid w:val="004C15A6"/>
    <w:rsid w:val="004D1119"/>
    <w:rsid w:val="004D6876"/>
    <w:rsid w:val="004D7417"/>
    <w:rsid w:val="004E10F0"/>
    <w:rsid w:val="004E5386"/>
    <w:rsid w:val="00501117"/>
    <w:rsid w:val="00504221"/>
    <w:rsid w:val="00505256"/>
    <w:rsid w:val="00510EF3"/>
    <w:rsid w:val="00516AC1"/>
    <w:rsid w:val="00517BD7"/>
    <w:rsid w:val="0052119B"/>
    <w:rsid w:val="005227ED"/>
    <w:rsid w:val="00522846"/>
    <w:rsid w:val="00523EF1"/>
    <w:rsid w:val="00526AEE"/>
    <w:rsid w:val="00526E14"/>
    <w:rsid w:val="00526EBD"/>
    <w:rsid w:val="00530EE2"/>
    <w:rsid w:val="00536F1C"/>
    <w:rsid w:val="00545BFA"/>
    <w:rsid w:val="00546759"/>
    <w:rsid w:val="00562FCE"/>
    <w:rsid w:val="005719DE"/>
    <w:rsid w:val="00572E76"/>
    <w:rsid w:val="00575426"/>
    <w:rsid w:val="00581941"/>
    <w:rsid w:val="0058412D"/>
    <w:rsid w:val="00586565"/>
    <w:rsid w:val="00590A1D"/>
    <w:rsid w:val="005D07BC"/>
    <w:rsid w:val="005E1E4C"/>
    <w:rsid w:val="005F03C6"/>
    <w:rsid w:val="005F0CEC"/>
    <w:rsid w:val="00623774"/>
    <w:rsid w:val="0063563D"/>
    <w:rsid w:val="00637A3E"/>
    <w:rsid w:val="006412B2"/>
    <w:rsid w:val="00642E31"/>
    <w:rsid w:val="00642F57"/>
    <w:rsid w:val="00643156"/>
    <w:rsid w:val="006463D3"/>
    <w:rsid w:val="00646EAF"/>
    <w:rsid w:val="00651615"/>
    <w:rsid w:val="006602B5"/>
    <w:rsid w:val="0066275D"/>
    <w:rsid w:val="00667522"/>
    <w:rsid w:val="00676514"/>
    <w:rsid w:val="00687C88"/>
    <w:rsid w:val="00691409"/>
    <w:rsid w:val="00695416"/>
    <w:rsid w:val="006B5744"/>
    <w:rsid w:val="006C58AC"/>
    <w:rsid w:val="006C5C38"/>
    <w:rsid w:val="006E4694"/>
    <w:rsid w:val="006E46CC"/>
    <w:rsid w:val="006E5CC7"/>
    <w:rsid w:val="006F0114"/>
    <w:rsid w:val="006F785B"/>
    <w:rsid w:val="00703B16"/>
    <w:rsid w:val="007165E7"/>
    <w:rsid w:val="00733206"/>
    <w:rsid w:val="00735FFF"/>
    <w:rsid w:val="00736363"/>
    <w:rsid w:val="00740985"/>
    <w:rsid w:val="0076401F"/>
    <w:rsid w:val="00786346"/>
    <w:rsid w:val="00796113"/>
    <w:rsid w:val="007A1423"/>
    <w:rsid w:val="007A486E"/>
    <w:rsid w:val="007C583F"/>
    <w:rsid w:val="007D1923"/>
    <w:rsid w:val="007D3234"/>
    <w:rsid w:val="007D4E58"/>
    <w:rsid w:val="007D5858"/>
    <w:rsid w:val="007D7E59"/>
    <w:rsid w:val="007E5253"/>
    <w:rsid w:val="007E63AE"/>
    <w:rsid w:val="007F31C8"/>
    <w:rsid w:val="007F3581"/>
    <w:rsid w:val="00817133"/>
    <w:rsid w:val="00835010"/>
    <w:rsid w:val="008360F4"/>
    <w:rsid w:val="00846DD1"/>
    <w:rsid w:val="008617B2"/>
    <w:rsid w:val="00863096"/>
    <w:rsid w:val="00863A9A"/>
    <w:rsid w:val="00882149"/>
    <w:rsid w:val="008955EC"/>
    <w:rsid w:val="008A009F"/>
    <w:rsid w:val="008A62FF"/>
    <w:rsid w:val="008B080F"/>
    <w:rsid w:val="008B3D93"/>
    <w:rsid w:val="008B5AB9"/>
    <w:rsid w:val="008B6026"/>
    <w:rsid w:val="008B6C38"/>
    <w:rsid w:val="008C0786"/>
    <w:rsid w:val="008C2C1A"/>
    <w:rsid w:val="008D7061"/>
    <w:rsid w:val="008F283F"/>
    <w:rsid w:val="008F65B4"/>
    <w:rsid w:val="009035B1"/>
    <w:rsid w:val="009147E0"/>
    <w:rsid w:val="00915D61"/>
    <w:rsid w:val="009166CE"/>
    <w:rsid w:val="009201B6"/>
    <w:rsid w:val="009205CD"/>
    <w:rsid w:val="009214E0"/>
    <w:rsid w:val="009218B3"/>
    <w:rsid w:val="00921BE2"/>
    <w:rsid w:val="00922D7D"/>
    <w:rsid w:val="009243B5"/>
    <w:rsid w:val="009304ED"/>
    <w:rsid w:val="009349C7"/>
    <w:rsid w:val="009416BE"/>
    <w:rsid w:val="009458FB"/>
    <w:rsid w:val="00950218"/>
    <w:rsid w:val="0095054B"/>
    <w:rsid w:val="00960F59"/>
    <w:rsid w:val="00963ED2"/>
    <w:rsid w:val="00984A76"/>
    <w:rsid w:val="00986398"/>
    <w:rsid w:val="00987889"/>
    <w:rsid w:val="00991C67"/>
    <w:rsid w:val="009A3CD9"/>
    <w:rsid w:val="009B07D0"/>
    <w:rsid w:val="009B23EC"/>
    <w:rsid w:val="009B4383"/>
    <w:rsid w:val="009C4EA1"/>
    <w:rsid w:val="009D0AE5"/>
    <w:rsid w:val="009F1109"/>
    <w:rsid w:val="009F2AB0"/>
    <w:rsid w:val="00A02814"/>
    <w:rsid w:val="00A14C53"/>
    <w:rsid w:val="00A17322"/>
    <w:rsid w:val="00A224DF"/>
    <w:rsid w:val="00A25058"/>
    <w:rsid w:val="00A30AAC"/>
    <w:rsid w:val="00A40BBD"/>
    <w:rsid w:val="00A41091"/>
    <w:rsid w:val="00A44CC7"/>
    <w:rsid w:val="00A465FE"/>
    <w:rsid w:val="00A62DD1"/>
    <w:rsid w:val="00A654BF"/>
    <w:rsid w:val="00A656AE"/>
    <w:rsid w:val="00A75101"/>
    <w:rsid w:val="00A90717"/>
    <w:rsid w:val="00A918BC"/>
    <w:rsid w:val="00A9259D"/>
    <w:rsid w:val="00A97443"/>
    <w:rsid w:val="00AA0EAD"/>
    <w:rsid w:val="00AA16EC"/>
    <w:rsid w:val="00AA1A8C"/>
    <w:rsid w:val="00AA524D"/>
    <w:rsid w:val="00AA5F38"/>
    <w:rsid w:val="00AB25E0"/>
    <w:rsid w:val="00AB6EAE"/>
    <w:rsid w:val="00AC2BB5"/>
    <w:rsid w:val="00AC670B"/>
    <w:rsid w:val="00AD603E"/>
    <w:rsid w:val="00AE470C"/>
    <w:rsid w:val="00AF2AB8"/>
    <w:rsid w:val="00B00FCD"/>
    <w:rsid w:val="00B03560"/>
    <w:rsid w:val="00B22214"/>
    <w:rsid w:val="00B309AE"/>
    <w:rsid w:val="00B43BD5"/>
    <w:rsid w:val="00B55053"/>
    <w:rsid w:val="00B57353"/>
    <w:rsid w:val="00B618F4"/>
    <w:rsid w:val="00B87605"/>
    <w:rsid w:val="00B9109F"/>
    <w:rsid w:val="00B95308"/>
    <w:rsid w:val="00BA548F"/>
    <w:rsid w:val="00BA79ED"/>
    <w:rsid w:val="00BB17AB"/>
    <w:rsid w:val="00BC2CDF"/>
    <w:rsid w:val="00BC3112"/>
    <w:rsid w:val="00BC7CDA"/>
    <w:rsid w:val="00BD2057"/>
    <w:rsid w:val="00BD4FCA"/>
    <w:rsid w:val="00BE4570"/>
    <w:rsid w:val="00BE4E0B"/>
    <w:rsid w:val="00BE6C29"/>
    <w:rsid w:val="00BF02E0"/>
    <w:rsid w:val="00BF72D0"/>
    <w:rsid w:val="00C00372"/>
    <w:rsid w:val="00C0039A"/>
    <w:rsid w:val="00C04AFA"/>
    <w:rsid w:val="00C06BA7"/>
    <w:rsid w:val="00C1525A"/>
    <w:rsid w:val="00C308B5"/>
    <w:rsid w:val="00C340A3"/>
    <w:rsid w:val="00C443C8"/>
    <w:rsid w:val="00C524B1"/>
    <w:rsid w:val="00C65AF1"/>
    <w:rsid w:val="00C73627"/>
    <w:rsid w:val="00C7662E"/>
    <w:rsid w:val="00C858B2"/>
    <w:rsid w:val="00C94484"/>
    <w:rsid w:val="00C96AB1"/>
    <w:rsid w:val="00C97792"/>
    <w:rsid w:val="00CA0477"/>
    <w:rsid w:val="00CA3848"/>
    <w:rsid w:val="00CC30E2"/>
    <w:rsid w:val="00CC4BA3"/>
    <w:rsid w:val="00CD05BB"/>
    <w:rsid w:val="00CD125F"/>
    <w:rsid w:val="00CD2AD4"/>
    <w:rsid w:val="00CE2E5A"/>
    <w:rsid w:val="00CE5CE6"/>
    <w:rsid w:val="00D052B4"/>
    <w:rsid w:val="00D14C8C"/>
    <w:rsid w:val="00D42269"/>
    <w:rsid w:val="00D45251"/>
    <w:rsid w:val="00D47B1F"/>
    <w:rsid w:val="00D52206"/>
    <w:rsid w:val="00D54576"/>
    <w:rsid w:val="00D54694"/>
    <w:rsid w:val="00D54FBE"/>
    <w:rsid w:val="00D820C7"/>
    <w:rsid w:val="00D83E69"/>
    <w:rsid w:val="00D85FEA"/>
    <w:rsid w:val="00D91B43"/>
    <w:rsid w:val="00DA7D17"/>
    <w:rsid w:val="00DB03C5"/>
    <w:rsid w:val="00DD27BA"/>
    <w:rsid w:val="00DD4939"/>
    <w:rsid w:val="00DE35F7"/>
    <w:rsid w:val="00DE63F6"/>
    <w:rsid w:val="00DE6B6B"/>
    <w:rsid w:val="00DE7523"/>
    <w:rsid w:val="00DF2741"/>
    <w:rsid w:val="00DF2C6C"/>
    <w:rsid w:val="00DF536C"/>
    <w:rsid w:val="00E0005A"/>
    <w:rsid w:val="00E03B22"/>
    <w:rsid w:val="00E04314"/>
    <w:rsid w:val="00E05E94"/>
    <w:rsid w:val="00E24867"/>
    <w:rsid w:val="00E278FD"/>
    <w:rsid w:val="00E3653E"/>
    <w:rsid w:val="00E366E5"/>
    <w:rsid w:val="00E42AC3"/>
    <w:rsid w:val="00E46154"/>
    <w:rsid w:val="00E46FDA"/>
    <w:rsid w:val="00E53649"/>
    <w:rsid w:val="00E536E7"/>
    <w:rsid w:val="00E71F24"/>
    <w:rsid w:val="00E8376F"/>
    <w:rsid w:val="00E92F10"/>
    <w:rsid w:val="00E9398E"/>
    <w:rsid w:val="00E94456"/>
    <w:rsid w:val="00E971D4"/>
    <w:rsid w:val="00EA4947"/>
    <w:rsid w:val="00EC5DC6"/>
    <w:rsid w:val="00EC61A7"/>
    <w:rsid w:val="00ED0D57"/>
    <w:rsid w:val="00ED19A1"/>
    <w:rsid w:val="00ED1B3D"/>
    <w:rsid w:val="00ED2054"/>
    <w:rsid w:val="00EF670F"/>
    <w:rsid w:val="00F21B06"/>
    <w:rsid w:val="00F34501"/>
    <w:rsid w:val="00F43D87"/>
    <w:rsid w:val="00F45861"/>
    <w:rsid w:val="00F505D8"/>
    <w:rsid w:val="00F83A62"/>
    <w:rsid w:val="00F913AC"/>
    <w:rsid w:val="00F92A80"/>
    <w:rsid w:val="00F9301B"/>
    <w:rsid w:val="00F9491A"/>
    <w:rsid w:val="00FA433E"/>
    <w:rsid w:val="00FB23B7"/>
    <w:rsid w:val="00FB4332"/>
    <w:rsid w:val="00FB4919"/>
    <w:rsid w:val="00FB669C"/>
    <w:rsid w:val="00FD255A"/>
    <w:rsid w:val="00FE42EC"/>
    <w:rsid w:val="00FF4455"/>
    <w:rsid w:val="00FF79E2"/>
    <w:rsid w:val="012C9E00"/>
    <w:rsid w:val="013D7AF9"/>
    <w:rsid w:val="015AE1B7"/>
    <w:rsid w:val="01AD0743"/>
    <w:rsid w:val="02022C08"/>
    <w:rsid w:val="03401726"/>
    <w:rsid w:val="036476F4"/>
    <w:rsid w:val="03B8C5E6"/>
    <w:rsid w:val="044B2AA8"/>
    <w:rsid w:val="04D970D5"/>
    <w:rsid w:val="05113EE7"/>
    <w:rsid w:val="051DD13C"/>
    <w:rsid w:val="057EE80C"/>
    <w:rsid w:val="05E12807"/>
    <w:rsid w:val="06074E99"/>
    <w:rsid w:val="06F96179"/>
    <w:rsid w:val="0700AEAD"/>
    <w:rsid w:val="07CBBB7E"/>
    <w:rsid w:val="081D2681"/>
    <w:rsid w:val="08DBEE4F"/>
    <w:rsid w:val="09289946"/>
    <w:rsid w:val="0A1F9DAF"/>
    <w:rsid w:val="0A571417"/>
    <w:rsid w:val="0A690504"/>
    <w:rsid w:val="0A8DF8A6"/>
    <w:rsid w:val="0AF494EB"/>
    <w:rsid w:val="0B43BF7D"/>
    <w:rsid w:val="0B508CBF"/>
    <w:rsid w:val="0BB02369"/>
    <w:rsid w:val="0C0D5837"/>
    <w:rsid w:val="0C80D001"/>
    <w:rsid w:val="0D066BDE"/>
    <w:rsid w:val="0D079294"/>
    <w:rsid w:val="0D130574"/>
    <w:rsid w:val="0D784A80"/>
    <w:rsid w:val="0DD8620A"/>
    <w:rsid w:val="0E095520"/>
    <w:rsid w:val="0F249B62"/>
    <w:rsid w:val="10B88064"/>
    <w:rsid w:val="10C0E2D6"/>
    <w:rsid w:val="1233770E"/>
    <w:rsid w:val="12B2EAD7"/>
    <w:rsid w:val="12D4F563"/>
    <w:rsid w:val="12DC66D9"/>
    <w:rsid w:val="13E4E011"/>
    <w:rsid w:val="13E747C4"/>
    <w:rsid w:val="14744D7C"/>
    <w:rsid w:val="14974927"/>
    <w:rsid w:val="14A1166E"/>
    <w:rsid w:val="1514AE26"/>
    <w:rsid w:val="1581505A"/>
    <w:rsid w:val="15B06101"/>
    <w:rsid w:val="16FF0135"/>
    <w:rsid w:val="181475FE"/>
    <w:rsid w:val="188C23B1"/>
    <w:rsid w:val="18DBA224"/>
    <w:rsid w:val="193DFA99"/>
    <w:rsid w:val="19A8F4F0"/>
    <w:rsid w:val="19B50A59"/>
    <w:rsid w:val="1A2CAD7B"/>
    <w:rsid w:val="1A343B34"/>
    <w:rsid w:val="1A89C47D"/>
    <w:rsid w:val="1B19B0BA"/>
    <w:rsid w:val="1B75563B"/>
    <w:rsid w:val="1C016851"/>
    <w:rsid w:val="1C2B8B7B"/>
    <w:rsid w:val="1C74C5EC"/>
    <w:rsid w:val="1D35783E"/>
    <w:rsid w:val="1F681B36"/>
    <w:rsid w:val="1FB5BC62"/>
    <w:rsid w:val="20008A99"/>
    <w:rsid w:val="20705141"/>
    <w:rsid w:val="20CD1CBD"/>
    <w:rsid w:val="2124F7A6"/>
    <w:rsid w:val="220DE45F"/>
    <w:rsid w:val="22E16BBC"/>
    <w:rsid w:val="22EC59CF"/>
    <w:rsid w:val="232D4043"/>
    <w:rsid w:val="23321391"/>
    <w:rsid w:val="2405803D"/>
    <w:rsid w:val="242ABAF4"/>
    <w:rsid w:val="24647384"/>
    <w:rsid w:val="247604E1"/>
    <w:rsid w:val="24803183"/>
    <w:rsid w:val="24BAD101"/>
    <w:rsid w:val="263E900B"/>
    <w:rsid w:val="26B8AD0D"/>
    <w:rsid w:val="273D557D"/>
    <w:rsid w:val="273D78C5"/>
    <w:rsid w:val="27A17633"/>
    <w:rsid w:val="27B727EB"/>
    <w:rsid w:val="285E6951"/>
    <w:rsid w:val="289EF7C1"/>
    <w:rsid w:val="28A88CFE"/>
    <w:rsid w:val="28D88592"/>
    <w:rsid w:val="28DA6D22"/>
    <w:rsid w:val="29053200"/>
    <w:rsid w:val="291E1AAB"/>
    <w:rsid w:val="2A4B3DF1"/>
    <w:rsid w:val="2AA7C9D0"/>
    <w:rsid w:val="2C1C5E86"/>
    <w:rsid w:val="2CE1B9FD"/>
    <w:rsid w:val="2D3DFD66"/>
    <w:rsid w:val="2D87D356"/>
    <w:rsid w:val="2D88CAF0"/>
    <w:rsid w:val="2DFC31C8"/>
    <w:rsid w:val="2E635B4A"/>
    <w:rsid w:val="2F71552F"/>
    <w:rsid w:val="2F93AC92"/>
    <w:rsid w:val="2FA79D3C"/>
    <w:rsid w:val="2FBC53AF"/>
    <w:rsid w:val="2FECB4EE"/>
    <w:rsid w:val="30337BB8"/>
    <w:rsid w:val="3034DAE9"/>
    <w:rsid w:val="30FD1E65"/>
    <w:rsid w:val="316C3AF6"/>
    <w:rsid w:val="32AE2331"/>
    <w:rsid w:val="32B5A2F8"/>
    <w:rsid w:val="32C9C46D"/>
    <w:rsid w:val="333D5832"/>
    <w:rsid w:val="33AD4098"/>
    <w:rsid w:val="343907B0"/>
    <w:rsid w:val="34542EC6"/>
    <w:rsid w:val="348EB747"/>
    <w:rsid w:val="349962C2"/>
    <w:rsid w:val="350E0F79"/>
    <w:rsid w:val="354EDFE7"/>
    <w:rsid w:val="3610BBEC"/>
    <w:rsid w:val="36B5D020"/>
    <w:rsid w:val="36F736B5"/>
    <w:rsid w:val="36FBD1AD"/>
    <w:rsid w:val="372A4C3A"/>
    <w:rsid w:val="37A2B31A"/>
    <w:rsid w:val="38B34FF6"/>
    <w:rsid w:val="399CBB99"/>
    <w:rsid w:val="3A12ACF5"/>
    <w:rsid w:val="3A242E5A"/>
    <w:rsid w:val="3A431EC7"/>
    <w:rsid w:val="3B243572"/>
    <w:rsid w:val="3B2AF475"/>
    <w:rsid w:val="3BCCEC64"/>
    <w:rsid w:val="3C1A8BE1"/>
    <w:rsid w:val="3C981C3C"/>
    <w:rsid w:val="3CE47A46"/>
    <w:rsid w:val="3D2FC9C6"/>
    <w:rsid w:val="3DA90293"/>
    <w:rsid w:val="3DE7413A"/>
    <w:rsid w:val="3E4017C6"/>
    <w:rsid w:val="3FA15296"/>
    <w:rsid w:val="4021C186"/>
    <w:rsid w:val="41A608AD"/>
    <w:rsid w:val="4290C586"/>
    <w:rsid w:val="42957A30"/>
    <w:rsid w:val="42B3E1C5"/>
    <w:rsid w:val="4311BFC4"/>
    <w:rsid w:val="43B3B864"/>
    <w:rsid w:val="43EFA1B3"/>
    <w:rsid w:val="446C8C54"/>
    <w:rsid w:val="456E8F68"/>
    <w:rsid w:val="45802104"/>
    <w:rsid w:val="46329A49"/>
    <w:rsid w:val="4647C7A6"/>
    <w:rsid w:val="4656030C"/>
    <w:rsid w:val="46840CF2"/>
    <w:rsid w:val="46863384"/>
    <w:rsid w:val="4698DA75"/>
    <w:rsid w:val="47F523A9"/>
    <w:rsid w:val="48804B6A"/>
    <w:rsid w:val="4882C45A"/>
    <w:rsid w:val="48CB1F52"/>
    <w:rsid w:val="49111969"/>
    <w:rsid w:val="499D9082"/>
    <w:rsid w:val="49ABACD4"/>
    <w:rsid w:val="4A532BF7"/>
    <w:rsid w:val="4B01C858"/>
    <w:rsid w:val="4B9EA7AE"/>
    <w:rsid w:val="4BE42A7D"/>
    <w:rsid w:val="4DD676AA"/>
    <w:rsid w:val="4DF42437"/>
    <w:rsid w:val="4E0BC5B6"/>
    <w:rsid w:val="4E2BCCB8"/>
    <w:rsid w:val="4E806ADD"/>
    <w:rsid w:val="4EA3E516"/>
    <w:rsid w:val="4EDB4843"/>
    <w:rsid w:val="4EF13E4F"/>
    <w:rsid w:val="50DDDE89"/>
    <w:rsid w:val="5188B33A"/>
    <w:rsid w:val="52159C4C"/>
    <w:rsid w:val="525E29A8"/>
    <w:rsid w:val="534727BA"/>
    <w:rsid w:val="53A241F3"/>
    <w:rsid w:val="5466317B"/>
    <w:rsid w:val="5485156F"/>
    <w:rsid w:val="54E23C6E"/>
    <w:rsid w:val="55458FAB"/>
    <w:rsid w:val="55F0FFF1"/>
    <w:rsid w:val="5613B649"/>
    <w:rsid w:val="561540EB"/>
    <w:rsid w:val="56792C91"/>
    <w:rsid w:val="5720C755"/>
    <w:rsid w:val="57B83095"/>
    <w:rsid w:val="5919BB2E"/>
    <w:rsid w:val="594A40E1"/>
    <w:rsid w:val="5962622B"/>
    <w:rsid w:val="59C628AB"/>
    <w:rsid w:val="5AEC179D"/>
    <w:rsid w:val="5AF93275"/>
    <w:rsid w:val="5B04FBBA"/>
    <w:rsid w:val="5C3043C3"/>
    <w:rsid w:val="5CC2E7BA"/>
    <w:rsid w:val="5DDD5739"/>
    <w:rsid w:val="5DE1A718"/>
    <w:rsid w:val="5E566002"/>
    <w:rsid w:val="5EBEAAC5"/>
    <w:rsid w:val="5EE68C59"/>
    <w:rsid w:val="5F1F0002"/>
    <w:rsid w:val="5F3BA0E1"/>
    <w:rsid w:val="5F449101"/>
    <w:rsid w:val="5F5E5937"/>
    <w:rsid w:val="5F6CE110"/>
    <w:rsid w:val="613668ED"/>
    <w:rsid w:val="61836A08"/>
    <w:rsid w:val="61C2AABD"/>
    <w:rsid w:val="621E469A"/>
    <w:rsid w:val="6423B1B4"/>
    <w:rsid w:val="648D5D02"/>
    <w:rsid w:val="64B49723"/>
    <w:rsid w:val="658313FF"/>
    <w:rsid w:val="65AF7130"/>
    <w:rsid w:val="65BC778B"/>
    <w:rsid w:val="65EEB1DA"/>
    <w:rsid w:val="666DE771"/>
    <w:rsid w:val="671CB4B7"/>
    <w:rsid w:val="67F0AC77"/>
    <w:rsid w:val="6872F90E"/>
    <w:rsid w:val="68D8C2C6"/>
    <w:rsid w:val="694095A2"/>
    <w:rsid w:val="6972A936"/>
    <w:rsid w:val="69E9FECD"/>
    <w:rsid w:val="69EB31C2"/>
    <w:rsid w:val="6A8356AA"/>
    <w:rsid w:val="6A8F3666"/>
    <w:rsid w:val="6B5616C3"/>
    <w:rsid w:val="6C3AD7D5"/>
    <w:rsid w:val="6CE8DAFD"/>
    <w:rsid w:val="6DFDB857"/>
    <w:rsid w:val="6E11FC54"/>
    <w:rsid w:val="6E31FE96"/>
    <w:rsid w:val="6F9DFB7D"/>
    <w:rsid w:val="700AAF20"/>
    <w:rsid w:val="719A7C7C"/>
    <w:rsid w:val="7295BE41"/>
    <w:rsid w:val="732D96C2"/>
    <w:rsid w:val="74689B7D"/>
    <w:rsid w:val="747BACB9"/>
    <w:rsid w:val="747CBBB9"/>
    <w:rsid w:val="74A644D1"/>
    <w:rsid w:val="74F571A5"/>
    <w:rsid w:val="75E6411E"/>
    <w:rsid w:val="7636E7B5"/>
    <w:rsid w:val="76553CB9"/>
    <w:rsid w:val="76582381"/>
    <w:rsid w:val="76C8F987"/>
    <w:rsid w:val="76DC0FD9"/>
    <w:rsid w:val="76F4373D"/>
    <w:rsid w:val="77699C83"/>
    <w:rsid w:val="776E36B4"/>
    <w:rsid w:val="778B1DFE"/>
    <w:rsid w:val="77A65428"/>
    <w:rsid w:val="77A878A4"/>
    <w:rsid w:val="78181137"/>
    <w:rsid w:val="787C31F3"/>
    <w:rsid w:val="78EFDD2E"/>
    <w:rsid w:val="79A47400"/>
    <w:rsid w:val="79DE6B9D"/>
    <w:rsid w:val="79F255DA"/>
    <w:rsid w:val="7A5E1E8E"/>
    <w:rsid w:val="7A830498"/>
    <w:rsid w:val="7B063E0A"/>
    <w:rsid w:val="7BA86098"/>
    <w:rsid w:val="7BB8B7A9"/>
    <w:rsid w:val="7BDA7DED"/>
    <w:rsid w:val="7BE79E0D"/>
    <w:rsid w:val="7C0E05B5"/>
    <w:rsid w:val="7D6116C9"/>
    <w:rsid w:val="7E585680"/>
    <w:rsid w:val="7F68D6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7937EADC"/>
  <w15:docId w15:val="{6B380066-7F30-4084-B6AF-E85DA734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unhideWhenUsed="1" w:qFormat="1"/>
    <w:lsdException w:name="heading 3"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qFormat="1"/>
    <w:lsdException w:name="caption" w:semiHidden="1" w:unhideWhenUsed="1" w:qFormat="1"/>
    <w:lsdException w:name="footnote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Overskrift1">
    <w:name w:val="heading 1"/>
    <w:basedOn w:val="Normal"/>
    <w:next w:val="Normal"/>
    <w:link w:val="Overskrift1Tegn"/>
    <w:uiPriority w:val="1"/>
    <w:qFormat/>
    <w:rsid w:val="008C2C1A"/>
    <w:pPr>
      <w:keepNext/>
      <w:keepLines/>
      <w:numPr>
        <w:numId w:val="8"/>
      </w:numPr>
      <w:spacing w:before="240" w:after="0"/>
      <w:ind w:left="357" w:hanging="357"/>
      <w:jc w:val="left"/>
      <w:outlineLvl w:val="0"/>
    </w:pPr>
    <w:rPr>
      <w:rFonts w:eastAsiaTheme="majorEastAsia" w:cstheme="majorBidi"/>
      <w:b/>
      <w:color w:val="C45911" w:themeColor="accent2" w:themeShade="BF"/>
      <w:sz w:val="52"/>
      <w:szCs w:val="32"/>
    </w:rPr>
  </w:style>
  <w:style w:type="paragraph" w:styleId="Overskrift2">
    <w:name w:val="heading 2"/>
    <w:basedOn w:val="Normal"/>
    <w:next w:val="Normal"/>
    <w:link w:val="Overskrift2Tegn"/>
    <w:uiPriority w:val="1"/>
    <w:unhideWhenUsed/>
    <w:qFormat/>
    <w:rsid w:val="008C2C1A"/>
    <w:pPr>
      <w:keepNext/>
      <w:keepLines/>
      <w:numPr>
        <w:numId w:val="1"/>
      </w:numPr>
      <w:spacing w:before="40" w:after="0"/>
      <w:outlineLvl w:val="1"/>
    </w:pPr>
    <w:rPr>
      <w:rFonts w:eastAsiaTheme="majorEastAsia" w:cstheme="majorBidi"/>
      <w:b/>
      <w:color w:val="C45911" w:themeColor="accent2" w:themeShade="BF"/>
      <w:sz w:val="28"/>
      <w:szCs w:val="26"/>
    </w:rPr>
  </w:style>
  <w:style w:type="paragraph" w:styleId="Overskrift3">
    <w:name w:val="heading 3"/>
    <w:basedOn w:val="Normal"/>
    <w:next w:val="Normal"/>
    <w:link w:val="Overskrift3Tegn"/>
    <w:uiPriority w:val="1"/>
    <w:unhideWhenUsed/>
    <w:qFormat/>
    <w:rsid w:val="008C2C1A"/>
    <w:pPr>
      <w:keepNext/>
      <w:keepLines/>
      <w:numPr>
        <w:numId w:val="2"/>
      </w:numPr>
      <w:spacing w:before="40" w:after="0"/>
      <w:outlineLvl w:val="2"/>
    </w:pPr>
    <w:rPr>
      <w:rFonts w:eastAsiaTheme="majorEastAsia" w:cstheme="majorBidi"/>
      <w:b/>
      <w:color w:val="C45911" w:themeColor="accent2" w:themeShade="BF"/>
      <w:szCs w:val="24"/>
    </w:rPr>
  </w:style>
  <w:style w:type="paragraph" w:styleId="Overskrift4">
    <w:name w:val="heading 4"/>
    <w:basedOn w:val="Normal"/>
    <w:link w:val="Overskrift4Tegn"/>
    <w:uiPriority w:val="1"/>
    <w:qFormat/>
    <w:rsid w:val="001423D8"/>
    <w:pPr>
      <w:widowControl w:val="0"/>
      <w:spacing w:after="0" w:line="240" w:lineRule="auto"/>
      <w:ind w:left="864" w:hanging="864"/>
      <w:jc w:val="left"/>
      <w:outlineLvl w:val="3"/>
    </w:pPr>
    <w:rPr>
      <w:rFonts w:ascii="Times New Roman" w:eastAsia="Times New Roman" w:hAnsi="Times New Roman"/>
      <w:b/>
      <w:bCs/>
      <w:szCs w:val="24"/>
      <w:u w:val="single"/>
      <w:lang w:val="nb-NO" w:eastAsia="en-US"/>
    </w:rPr>
  </w:style>
  <w:style w:type="paragraph" w:styleId="Overskrift5">
    <w:name w:val="heading 5"/>
    <w:basedOn w:val="Normal"/>
    <w:next w:val="Normal"/>
    <w:link w:val="Overskrift5Tegn"/>
    <w:uiPriority w:val="9"/>
    <w:semiHidden/>
    <w:unhideWhenUsed/>
    <w:qFormat/>
    <w:rsid w:val="001423D8"/>
    <w:pPr>
      <w:keepNext/>
      <w:keepLines/>
      <w:widowControl w:val="0"/>
      <w:spacing w:before="40" w:after="0" w:line="240" w:lineRule="auto"/>
      <w:ind w:left="1008" w:hanging="1008"/>
      <w:jc w:val="left"/>
      <w:outlineLvl w:val="4"/>
    </w:pPr>
    <w:rPr>
      <w:rFonts w:eastAsiaTheme="majorEastAsia" w:cstheme="majorBidi"/>
      <w:color w:val="2E74B5" w:themeColor="accent1" w:themeShade="BF"/>
      <w:sz w:val="22"/>
      <w:szCs w:val="22"/>
      <w:lang w:val="nb-NO" w:eastAsia="en-US"/>
    </w:rPr>
  </w:style>
  <w:style w:type="paragraph" w:styleId="Overskrift6">
    <w:name w:val="heading 6"/>
    <w:basedOn w:val="Normal"/>
    <w:next w:val="Normal"/>
    <w:link w:val="Overskrift6Tegn"/>
    <w:uiPriority w:val="9"/>
    <w:semiHidden/>
    <w:unhideWhenUsed/>
    <w:qFormat/>
    <w:rsid w:val="001423D8"/>
    <w:pPr>
      <w:keepNext/>
      <w:keepLines/>
      <w:widowControl w:val="0"/>
      <w:spacing w:before="40" w:after="0" w:line="240" w:lineRule="auto"/>
      <w:ind w:left="1152" w:hanging="1152"/>
      <w:jc w:val="left"/>
      <w:outlineLvl w:val="5"/>
    </w:pPr>
    <w:rPr>
      <w:rFonts w:eastAsiaTheme="majorEastAsia" w:cstheme="majorBidi"/>
      <w:color w:val="1F4D78" w:themeColor="accent1" w:themeShade="7F"/>
      <w:sz w:val="22"/>
      <w:szCs w:val="22"/>
      <w:lang w:val="nb-NO" w:eastAsia="en-US"/>
    </w:rPr>
  </w:style>
  <w:style w:type="paragraph" w:styleId="Overskrift7">
    <w:name w:val="heading 7"/>
    <w:basedOn w:val="Normal"/>
    <w:next w:val="Normal"/>
    <w:link w:val="Overskrift7Tegn"/>
    <w:uiPriority w:val="9"/>
    <w:semiHidden/>
    <w:unhideWhenUsed/>
    <w:qFormat/>
    <w:rsid w:val="001423D8"/>
    <w:pPr>
      <w:keepNext/>
      <w:keepLines/>
      <w:widowControl w:val="0"/>
      <w:spacing w:before="40" w:after="0" w:line="240" w:lineRule="auto"/>
      <w:ind w:left="1296" w:hanging="1296"/>
      <w:jc w:val="left"/>
      <w:outlineLvl w:val="6"/>
    </w:pPr>
    <w:rPr>
      <w:rFonts w:eastAsiaTheme="majorEastAsia" w:cstheme="majorBidi"/>
      <w:i/>
      <w:iCs/>
      <w:color w:val="1F4D78" w:themeColor="accent1" w:themeShade="7F"/>
      <w:sz w:val="22"/>
      <w:szCs w:val="22"/>
      <w:lang w:val="nb-NO" w:eastAsia="en-US"/>
    </w:rPr>
  </w:style>
  <w:style w:type="paragraph" w:styleId="Overskrift8">
    <w:name w:val="heading 8"/>
    <w:basedOn w:val="Normal"/>
    <w:next w:val="Normal"/>
    <w:link w:val="Overskrift8Tegn"/>
    <w:uiPriority w:val="9"/>
    <w:semiHidden/>
    <w:unhideWhenUsed/>
    <w:qFormat/>
    <w:rsid w:val="001423D8"/>
    <w:pPr>
      <w:keepNext/>
      <w:keepLines/>
      <w:widowControl w:val="0"/>
      <w:spacing w:before="40" w:after="0" w:line="240" w:lineRule="auto"/>
      <w:ind w:left="1440" w:hanging="1440"/>
      <w:jc w:val="left"/>
      <w:outlineLvl w:val="7"/>
    </w:pPr>
    <w:rPr>
      <w:rFonts w:eastAsiaTheme="majorEastAsia" w:cstheme="majorBidi"/>
      <w:color w:val="272727" w:themeColor="text1" w:themeTint="D8"/>
      <w:sz w:val="21"/>
      <w:szCs w:val="21"/>
      <w:lang w:val="nb-NO" w:eastAsia="en-US"/>
    </w:rPr>
  </w:style>
  <w:style w:type="paragraph" w:styleId="Overskrift9">
    <w:name w:val="heading 9"/>
    <w:basedOn w:val="Normal"/>
    <w:next w:val="Normal"/>
    <w:link w:val="Overskrift9Tegn"/>
    <w:uiPriority w:val="9"/>
    <w:semiHidden/>
    <w:unhideWhenUsed/>
    <w:qFormat/>
    <w:rsid w:val="001423D8"/>
    <w:pPr>
      <w:keepNext/>
      <w:keepLines/>
      <w:widowControl w:val="0"/>
      <w:spacing w:before="40" w:after="0" w:line="240" w:lineRule="auto"/>
      <w:ind w:left="1584" w:hanging="1584"/>
      <w:jc w:val="left"/>
      <w:outlineLvl w:val="8"/>
    </w:pPr>
    <w:rPr>
      <w:rFonts w:eastAsiaTheme="majorEastAsia" w:cstheme="majorBidi"/>
      <w:i/>
      <w:iCs/>
      <w:color w:val="272727" w:themeColor="text1" w:themeTint="D8"/>
      <w:sz w:val="21"/>
      <w:szCs w:val="21"/>
      <w:lang w:val="nb-NO"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qFormat/>
    <w:pPr>
      <w:tabs>
        <w:tab w:val="center" w:pos="4153"/>
        <w:tab w:val="right" w:pos="8306"/>
      </w:tabs>
      <w:snapToGrid w:val="0"/>
    </w:pPr>
    <w:rPr>
      <w:sz w:val="18"/>
      <w:szCs w:val="18"/>
    </w:rPr>
  </w:style>
  <w:style w:type="paragraph" w:styleId="Topptekst">
    <w:name w:val="header"/>
    <w:basedOn w:val="Normal"/>
    <w:link w:val="TopptekstTegn"/>
    <w:uiPriority w:val="99"/>
    <w:pPr>
      <w:tabs>
        <w:tab w:val="center" w:pos="4153"/>
        <w:tab w:val="right" w:pos="8306"/>
      </w:tabs>
      <w:snapToGrid w:val="0"/>
    </w:pPr>
    <w:rPr>
      <w:sz w:val="18"/>
      <w:szCs w:val="18"/>
    </w:rPr>
  </w:style>
  <w:style w:type="character" w:styleId="Hyperkobling">
    <w:name w:val="Hyperlink"/>
    <w:basedOn w:val="Standardskriftforavsnitt"/>
    <w:uiPriority w:val="99"/>
    <w:unhideWhenUsed/>
    <w:qFormat/>
    <w:rPr>
      <w:color w:val="0563C1" w:themeColor="hyperlink"/>
      <w:u w:val="single"/>
    </w:rPr>
  </w:style>
  <w:style w:type="table" w:styleId="Tabellrutenett">
    <w:name w:val="Table Grid"/>
    <w:basedOn w:val="Vanlig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1"/>
    <w:rsid w:val="008C2C1A"/>
    <w:rPr>
      <w:rFonts w:asciiTheme="majorHAnsi" w:eastAsiaTheme="majorEastAsia" w:hAnsiTheme="majorHAnsi" w:cstheme="majorBidi"/>
      <w:b/>
      <w:color w:val="C45911" w:themeColor="accent2" w:themeShade="BF"/>
      <w:sz w:val="52"/>
      <w:szCs w:val="32"/>
      <w:lang w:val="en-US" w:eastAsia="zh-CN"/>
    </w:rPr>
  </w:style>
  <w:style w:type="character" w:customStyle="1" w:styleId="Overskrift2Tegn">
    <w:name w:val="Overskrift 2 Tegn"/>
    <w:basedOn w:val="Standardskriftforavsnitt"/>
    <w:link w:val="Overskrift2"/>
    <w:uiPriority w:val="1"/>
    <w:qFormat/>
    <w:rPr>
      <w:rFonts w:asciiTheme="majorHAnsi" w:eastAsiaTheme="majorEastAsia" w:hAnsiTheme="majorHAnsi" w:cstheme="majorBidi"/>
      <w:b/>
      <w:color w:val="C45911" w:themeColor="accent2" w:themeShade="BF"/>
      <w:sz w:val="28"/>
      <w:szCs w:val="26"/>
      <w:lang w:val="en-US" w:eastAsia="zh-CN"/>
    </w:rPr>
  </w:style>
  <w:style w:type="character" w:customStyle="1" w:styleId="Overskrift3Tegn">
    <w:name w:val="Overskrift 3 Tegn"/>
    <w:basedOn w:val="Standardskriftforavsnitt"/>
    <w:link w:val="Overskrift3"/>
    <w:uiPriority w:val="1"/>
    <w:qFormat/>
    <w:rsid w:val="000D4D75"/>
    <w:rPr>
      <w:rFonts w:asciiTheme="majorHAnsi" w:eastAsiaTheme="majorEastAsia" w:hAnsiTheme="majorHAnsi" w:cstheme="majorBidi"/>
      <w:b/>
      <w:color w:val="C45911" w:themeColor="accent2" w:themeShade="BF"/>
      <w:sz w:val="24"/>
      <w:szCs w:val="24"/>
      <w:lang w:val="en-US" w:eastAsia="zh-CN"/>
    </w:rPr>
  </w:style>
  <w:style w:type="paragraph" w:styleId="Listeavsnitt">
    <w:name w:val="List Paragraph"/>
    <w:basedOn w:val="Normal"/>
    <w:link w:val="ListeavsnittTegn"/>
    <w:uiPriority w:val="1"/>
    <w:qFormat/>
    <w:pPr>
      <w:ind w:left="720"/>
      <w:contextualSpacing/>
    </w:pPr>
  </w:style>
  <w:style w:type="paragraph" w:styleId="Bobletekst">
    <w:name w:val="Balloon Text"/>
    <w:basedOn w:val="Normal"/>
    <w:link w:val="BobletekstTegn"/>
    <w:uiPriority w:val="99"/>
    <w:rsid w:val="00B309A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rsid w:val="00B309AE"/>
    <w:rPr>
      <w:rFonts w:ascii="Segoe UI" w:eastAsiaTheme="minorEastAsia" w:hAnsi="Segoe UI" w:cs="Segoe UI"/>
      <w:sz w:val="18"/>
      <w:szCs w:val="18"/>
      <w:lang w:val="en-US" w:eastAsia="zh-CN"/>
    </w:rPr>
  </w:style>
  <w:style w:type="character" w:customStyle="1" w:styleId="ListeavsnittTegn">
    <w:name w:val="Listeavsnitt Tegn"/>
    <w:basedOn w:val="Standardskriftforavsnitt"/>
    <w:link w:val="Listeavsnitt"/>
    <w:uiPriority w:val="34"/>
    <w:rsid w:val="00667522"/>
    <w:rPr>
      <w:rFonts w:asciiTheme="majorHAnsi" w:eastAsiaTheme="minorEastAsia" w:hAnsiTheme="majorHAnsi" w:cstheme="minorBidi"/>
      <w:sz w:val="24"/>
      <w:lang w:val="en-US" w:eastAsia="zh-CN"/>
    </w:rPr>
  </w:style>
  <w:style w:type="paragraph" w:styleId="Fotnotetekst">
    <w:name w:val="footnote text"/>
    <w:basedOn w:val="Normal"/>
    <w:link w:val="FotnotetekstTegn"/>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etekstTegn">
    <w:name w:val="Fotnotetekst Tegn"/>
    <w:basedOn w:val="Standardskriftforavsnitt"/>
    <w:link w:val="Fotnotetekst"/>
    <w:uiPriority w:val="99"/>
    <w:rsid w:val="00F21B06"/>
    <w:rPr>
      <w:rFonts w:asciiTheme="minorHAnsi" w:eastAsiaTheme="minorHAnsi" w:hAnsiTheme="minorHAnsi" w:cstheme="minorBidi"/>
      <w:lang w:val="nb-NO" w:eastAsia="en-US"/>
    </w:rPr>
  </w:style>
  <w:style w:type="character" w:styleId="Fotnotereferanse">
    <w:name w:val="footnote reference"/>
    <w:basedOn w:val="Standardskriftforavsnitt"/>
    <w:uiPriority w:val="99"/>
    <w:unhideWhenUsed/>
    <w:rsid w:val="00F21B06"/>
    <w:rPr>
      <w:vertAlign w:val="superscript"/>
    </w:rPr>
  </w:style>
  <w:style w:type="character" w:styleId="Merknadsreferanse">
    <w:name w:val="annotation reference"/>
    <w:basedOn w:val="Standardskriftforavsnitt"/>
    <w:unhideWhenUsed/>
    <w:rsid w:val="00C7662E"/>
    <w:rPr>
      <w:sz w:val="16"/>
      <w:szCs w:val="16"/>
    </w:rPr>
  </w:style>
  <w:style w:type="paragraph" w:styleId="Merknadstekst">
    <w:name w:val="annotation text"/>
    <w:basedOn w:val="Normal"/>
    <w:link w:val="MerknadstekstTegn"/>
    <w:unhideWhenUsed/>
    <w:rsid w:val="00C7662E"/>
    <w:pPr>
      <w:spacing w:line="240" w:lineRule="auto"/>
      <w:jc w:val="left"/>
    </w:pPr>
    <w:rPr>
      <w:rFonts w:asciiTheme="minorHAnsi" w:eastAsiaTheme="minorHAnsi" w:hAnsiTheme="minorHAnsi"/>
      <w:sz w:val="20"/>
      <w:lang w:val="nb-NO" w:eastAsia="en-US"/>
    </w:rPr>
  </w:style>
  <w:style w:type="character" w:customStyle="1" w:styleId="MerknadstekstTegn">
    <w:name w:val="Merknadstekst Tegn"/>
    <w:basedOn w:val="Standardskriftforavsnitt"/>
    <w:link w:val="Merknadstekst"/>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kriftforavsnitt"/>
    <w:rsid w:val="00216CA5"/>
  </w:style>
  <w:style w:type="paragraph" w:styleId="Kommentaremne">
    <w:name w:val="annotation subject"/>
    <w:basedOn w:val="Merknadstekst"/>
    <w:next w:val="Merknadstekst"/>
    <w:link w:val="KommentaremneTegn"/>
    <w:uiPriority w:val="99"/>
    <w:rsid w:val="002A409C"/>
    <w:pPr>
      <w:jc w:val="both"/>
    </w:pPr>
    <w:rPr>
      <w:rFonts w:asciiTheme="majorHAnsi" w:eastAsiaTheme="minorEastAsia" w:hAnsiTheme="majorHAnsi"/>
      <w:b/>
      <w:bCs/>
      <w:lang w:val="en-US" w:eastAsia="zh-CN"/>
    </w:rPr>
  </w:style>
  <w:style w:type="character" w:customStyle="1" w:styleId="KommentaremneTegn">
    <w:name w:val="Kommentaremne Tegn"/>
    <w:basedOn w:val="MerknadstekstTegn"/>
    <w:link w:val="Kommentaremne"/>
    <w:uiPriority w:val="99"/>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kstTegn">
    <w:name w:val="Brødtekst Tegn"/>
    <w:basedOn w:val="Standardskriftforavsnitt"/>
    <w:link w:val="Brdteks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TopptekstTegn">
    <w:name w:val="Topptekst Tegn"/>
    <w:basedOn w:val="Standardskriftforavsnitt"/>
    <w:link w:val="Topptekst"/>
    <w:uiPriority w:val="99"/>
    <w:rsid w:val="001A2FF8"/>
    <w:rPr>
      <w:rFonts w:asciiTheme="majorHAnsi" w:eastAsiaTheme="minorEastAsia" w:hAnsiTheme="majorHAnsi" w:cstheme="minorBidi"/>
      <w:sz w:val="18"/>
      <w:szCs w:val="18"/>
      <w:lang w:val="en-US" w:eastAsia="zh-CN"/>
    </w:rPr>
  </w:style>
  <w:style w:type="character" w:customStyle="1" w:styleId="Overskrift4Tegn">
    <w:name w:val="Overskrift 4 Tegn"/>
    <w:basedOn w:val="Standardskriftforavsnitt"/>
    <w:link w:val="Overskrift4"/>
    <w:uiPriority w:val="1"/>
    <w:rsid w:val="001423D8"/>
    <w:rPr>
      <w:rFonts w:eastAsia="Times New Roman" w:cstheme="minorBidi"/>
      <w:b/>
      <w:bCs/>
      <w:sz w:val="24"/>
      <w:szCs w:val="24"/>
      <w:u w:val="single"/>
      <w:lang w:val="nb-NO" w:eastAsia="en-US"/>
    </w:rPr>
  </w:style>
  <w:style w:type="character" w:customStyle="1" w:styleId="Overskrift5Tegn">
    <w:name w:val="Overskrift 5 Tegn"/>
    <w:basedOn w:val="Standardskriftforavsnitt"/>
    <w:link w:val="Overskrift5"/>
    <w:uiPriority w:val="9"/>
    <w:semiHidden/>
    <w:rsid w:val="001423D8"/>
    <w:rPr>
      <w:rFonts w:asciiTheme="majorHAnsi" w:eastAsiaTheme="majorEastAsia" w:hAnsiTheme="majorHAnsi" w:cstheme="majorBidi"/>
      <w:color w:val="2E74B5" w:themeColor="accent1" w:themeShade="BF"/>
      <w:sz w:val="22"/>
      <w:szCs w:val="22"/>
      <w:lang w:val="nb-NO" w:eastAsia="en-US"/>
    </w:rPr>
  </w:style>
  <w:style w:type="character" w:customStyle="1" w:styleId="Overskrift6Tegn">
    <w:name w:val="Overskrift 6 Tegn"/>
    <w:basedOn w:val="Standardskriftforavsnitt"/>
    <w:link w:val="Overskrift6"/>
    <w:uiPriority w:val="9"/>
    <w:semiHidden/>
    <w:rsid w:val="001423D8"/>
    <w:rPr>
      <w:rFonts w:asciiTheme="majorHAnsi" w:eastAsiaTheme="majorEastAsia" w:hAnsiTheme="majorHAnsi" w:cstheme="majorBidi"/>
      <w:color w:val="1F4D78" w:themeColor="accent1" w:themeShade="7F"/>
      <w:sz w:val="22"/>
      <w:szCs w:val="22"/>
      <w:lang w:val="nb-NO" w:eastAsia="en-US"/>
    </w:rPr>
  </w:style>
  <w:style w:type="character" w:customStyle="1" w:styleId="Overskrift7Tegn">
    <w:name w:val="Overskrift 7 Tegn"/>
    <w:basedOn w:val="Standardskriftforavsnitt"/>
    <w:link w:val="Overskrift7"/>
    <w:uiPriority w:val="9"/>
    <w:semiHidden/>
    <w:rsid w:val="001423D8"/>
    <w:rPr>
      <w:rFonts w:asciiTheme="majorHAnsi" w:eastAsiaTheme="majorEastAsia" w:hAnsiTheme="majorHAnsi" w:cstheme="majorBidi"/>
      <w:i/>
      <w:iCs/>
      <w:color w:val="1F4D78" w:themeColor="accent1" w:themeShade="7F"/>
      <w:sz w:val="22"/>
      <w:szCs w:val="22"/>
      <w:lang w:val="nb-NO" w:eastAsia="en-US"/>
    </w:rPr>
  </w:style>
  <w:style w:type="character" w:customStyle="1" w:styleId="Overskrift8Tegn">
    <w:name w:val="Overskrift 8 Tegn"/>
    <w:basedOn w:val="Standardskriftforavsnitt"/>
    <w:link w:val="Overskrift8"/>
    <w:uiPriority w:val="9"/>
    <w:semiHidden/>
    <w:rsid w:val="001423D8"/>
    <w:rPr>
      <w:rFonts w:asciiTheme="majorHAnsi" w:eastAsiaTheme="majorEastAsia" w:hAnsiTheme="majorHAnsi" w:cstheme="majorBidi"/>
      <w:color w:val="272727" w:themeColor="text1" w:themeTint="D8"/>
      <w:sz w:val="21"/>
      <w:szCs w:val="21"/>
      <w:lang w:val="nb-NO" w:eastAsia="en-US"/>
    </w:rPr>
  </w:style>
  <w:style w:type="character" w:customStyle="1" w:styleId="Overskrift9Tegn">
    <w:name w:val="Overskrift 9 Tegn"/>
    <w:basedOn w:val="Standardskriftforavsnitt"/>
    <w:link w:val="Overskrift9"/>
    <w:uiPriority w:val="9"/>
    <w:semiHidden/>
    <w:rsid w:val="001423D8"/>
    <w:rPr>
      <w:rFonts w:asciiTheme="majorHAnsi" w:eastAsiaTheme="majorEastAsia" w:hAnsiTheme="majorHAnsi" w:cstheme="majorBidi"/>
      <w:i/>
      <w:iCs/>
      <w:color w:val="272727" w:themeColor="text1" w:themeTint="D8"/>
      <w:sz w:val="21"/>
      <w:szCs w:val="21"/>
      <w:lang w:val="nb-NO" w:eastAsia="en-US"/>
    </w:rPr>
  </w:style>
  <w:style w:type="table" w:customStyle="1" w:styleId="NormalTable0">
    <w:name w:val="Normal Table0"/>
    <w:uiPriority w:val="2"/>
    <w:semiHidden/>
    <w:unhideWhenUsed/>
    <w:qFormat/>
    <w:rsid w:val="001423D8"/>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INNH1">
    <w:name w:val="toc 1"/>
    <w:basedOn w:val="Normal"/>
    <w:autoRedefine/>
    <w:uiPriority w:val="39"/>
    <w:qFormat/>
    <w:rsid w:val="001423D8"/>
    <w:pPr>
      <w:widowControl w:val="0"/>
      <w:tabs>
        <w:tab w:val="right" w:leader="dot" w:pos="9390"/>
      </w:tabs>
      <w:spacing w:before="5" w:after="0" w:line="240" w:lineRule="auto"/>
      <w:ind w:left="638" w:hanging="480"/>
      <w:jc w:val="left"/>
    </w:pPr>
    <w:rPr>
      <w:rFonts w:ascii="Verdana" w:eastAsia="Times New Roman" w:hAnsi="Verdana"/>
      <w:bCs/>
      <w:sz w:val="28"/>
      <w:szCs w:val="36"/>
      <w:lang w:val="nb-NO" w:eastAsia="en-US"/>
    </w:rPr>
  </w:style>
  <w:style w:type="paragraph" w:styleId="INNH2">
    <w:name w:val="toc 2"/>
    <w:basedOn w:val="Normal"/>
    <w:uiPriority w:val="39"/>
    <w:qFormat/>
    <w:rsid w:val="001423D8"/>
    <w:pPr>
      <w:widowControl w:val="0"/>
      <w:spacing w:after="0" w:line="240" w:lineRule="auto"/>
      <w:ind w:left="1118" w:hanging="720"/>
      <w:jc w:val="left"/>
    </w:pPr>
    <w:rPr>
      <w:rFonts w:ascii="Verdana" w:eastAsia="Times New Roman" w:hAnsi="Verdana"/>
      <w:szCs w:val="24"/>
      <w:lang w:val="nb-NO" w:eastAsia="en-US"/>
    </w:rPr>
  </w:style>
  <w:style w:type="paragraph" w:styleId="INNH3">
    <w:name w:val="toc 3"/>
    <w:basedOn w:val="Normal"/>
    <w:uiPriority w:val="39"/>
    <w:qFormat/>
    <w:rsid w:val="001423D8"/>
    <w:pPr>
      <w:widowControl w:val="0"/>
      <w:spacing w:before="139" w:after="0" w:line="240" w:lineRule="auto"/>
      <w:ind w:left="1358" w:hanging="720"/>
      <w:jc w:val="left"/>
    </w:pPr>
    <w:rPr>
      <w:rFonts w:ascii="Verdana" w:eastAsia="Times New Roman" w:hAnsi="Verdana"/>
      <w:szCs w:val="24"/>
      <w:lang w:val="nb-NO" w:eastAsia="en-US"/>
    </w:rPr>
  </w:style>
  <w:style w:type="character" w:customStyle="1" w:styleId="BunntekstTegn">
    <w:name w:val="Bunntekst Tegn"/>
    <w:basedOn w:val="Standardskriftforavsnitt"/>
    <w:link w:val="Bunntekst"/>
    <w:uiPriority w:val="99"/>
    <w:rsid w:val="001423D8"/>
    <w:rPr>
      <w:rFonts w:asciiTheme="majorHAnsi" w:eastAsiaTheme="minorEastAsia" w:hAnsiTheme="majorHAnsi" w:cstheme="minorBidi"/>
      <w:sz w:val="18"/>
      <w:szCs w:val="18"/>
      <w:lang w:val="en-US" w:eastAsia="zh-CN"/>
    </w:rPr>
  </w:style>
  <w:style w:type="paragraph" w:styleId="Revisjon">
    <w:name w:val="Revision"/>
    <w:hidden/>
    <w:uiPriority w:val="99"/>
    <w:semiHidden/>
    <w:rsid w:val="001423D8"/>
    <w:pPr>
      <w:spacing w:after="0" w:line="240" w:lineRule="auto"/>
    </w:pPr>
    <w:rPr>
      <w:rFonts w:asciiTheme="minorHAnsi" w:eastAsiaTheme="minorHAnsi" w:hAnsiTheme="minorHAnsi" w:cstheme="minorBidi"/>
      <w:sz w:val="22"/>
      <w:szCs w:val="22"/>
      <w:lang w:val="en-US" w:eastAsia="en-US"/>
    </w:rPr>
  </w:style>
  <w:style w:type="paragraph" w:styleId="Overskriftforinnholdsfortegnelse">
    <w:name w:val="TOC Heading"/>
    <w:basedOn w:val="Overskrift1"/>
    <w:next w:val="Normal"/>
    <w:uiPriority w:val="39"/>
    <w:unhideWhenUsed/>
    <w:qFormat/>
    <w:rsid w:val="001423D8"/>
    <w:pPr>
      <w:tabs>
        <w:tab w:val="left" w:pos="691"/>
      </w:tabs>
      <w:spacing w:after="240"/>
      <w:outlineLvl w:val="9"/>
    </w:pPr>
    <w:rPr>
      <w:b w:val="0"/>
      <w:color w:val="2E74B5" w:themeColor="accent1" w:themeShade="BF"/>
      <w:sz w:val="32"/>
      <w:lang w:val="en-GB" w:eastAsia="nb-NO"/>
    </w:rPr>
  </w:style>
  <w:style w:type="character" w:styleId="Ulstomtale">
    <w:name w:val="Unresolved Mention"/>
    <w:basedOn w:val="Standardskriftforavsnitt"/>
    <w:uiPriority w:val="99"/>
    <w:semiHidden/>
    <w:unhideWhenUsed/>
    <w:rsid w:val="001423D8"/>
    <w:rPr>
      <w:color w:val="605E5C"/>
      <w:shd w:val="clear" w:color="auto" w:fill="E1DFDD"/>
    </w:rPr>
  </w:style>
  <w:style w:type="character" w:customStyle="1" w:styleId="avsnittnummer2">
    <w:name w:val="avsnittnummer2"/>
    <w:basedOn w:val="Standardskriftforavsnitt"/>
    <w:rsid w:val="001423D8"/>
  </w:style>
  <w:style w:type="paragraph" w:customStyle="1" w:styleId="Default">
    <w:name w:val="Default"/>
    <w:rsid w:val="001423D8"/>
    <w:pPr>
      <w:autoSpaceDE w:val="0"/>
      <w:autoSpaceDN w:val="0"/>
      <w:adjustRightInd w:val="0"/>
      <w:spacing w:after="0" w:line="240" w:lineRule="auto"/>
    </w:pPr>
    <w:rPr>
      <w:rFonts w:ascii="Arial" w:eastAsia="Times New Roman" w:hAnsi="Arial" w:cs="Arial"/>
      <w:color w:val="000000"/>
      <w:sz w:val="24"/>
      <w:szCs w:val="24"/>
      <w:lang w:val="nb-NO" w:eastAsia="nb-NO"/>
    </w:rPr>
  </w:style>
  <w:style w:type="character" w:styleId="Fulgthyperkobling">
    <w:name w:val="FollowedHyperlink"/>
    <w:basedOn w:val="Standardskriftforavsnitt"/>
    <w:uiPriority w:val="99"/>
    <w:unhideWhenUsed/>
    <w:rsid w:val="001423D8"/>
    <w:rPr>
      <w:color w:val="954F72" w:themeColor="followedHyperlink"/>
      <w:u w:val="single"/>
    </w:rPr>
  </w:style>
  <w:style w:type="character" w:customStyle="1" w:styleId="tlid-translation">
    <w:name w:val="tlid-translation"/>
    <w:basedOn w:val="Standardskriftforavsnitt"/>
    <w:rsid w:val="001423D8"/>
  </w:style>
  <w:style w:type="paragraph" w:styleId="HTML-forhndsformatert">
    <w:name w:val="HTML Preformatted"/>
    <w:basedOn w:val="Normal"/>
    <w:link w:val="HTML-forhndsformatertTegn"/>
    <w:uiPriority w:val="99"/>
    <w:unhideWhenUsed/>
    <w:rsid w:val="00142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da-DK" w:eastAsia="da-DK"/>
    </w:rPr>
  </w:style>
  <w:style w:type="character" w:customStyle="1" w:styleId="HTML-forhndsformatertTegn">
    <w:name w:val="HTML-forhåndsformatert Tegn"/>
    <w:basedOn w:val="Standardskriftforavsnitt"/>
    <w:link w:val="HTML-forhndsformatert"/>
    <w:uiPriority w:val="99"/>
    <w:rsid w:val="001423D8"/>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www.effect4buildings.se/" TargetMode="External"/><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25.jpeg"/><Relationship Id="rId47" Type="http://schemas.openxmlformats.org/officeDocument/2006/relationships/header" Target="header2.xml"/><Relationship Id="rId50" Type="http://schemas.microsoft.com/office/2016/09/relationships/commentsIds" Target="commentsIds.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innlandetfylke.no/e4b"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3.png"/><Relationship Id="rId44" Type="http://schemas.openxmlformats.org/officeDocument/2006/relationships/image" Target="media/image27.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www.innlandetfylke.no/e4b"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6.png"/><Relationship Id="rId48" Type="http://schemas.openxmlformats.org/officeDocument/2006/relationships/comments" Target="comments.xml"/><Relationship Id="rId8" Type="http://schemas.openxmlformats.org/officeDocument/2006/relationships/settings" Target="settings.xml"/><Relationship Id="rId51" Type="http://schemas.openxmlformats.org/officeDocument/2006/relationships/hyperlink" Target="http://www.standard.no"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image" Target="media/image15.jpeg"/><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www.effect4buildings.se/" TargetMode="External"/><Relationship Id="rId36" Type="http://schemas.openxmlformats.org/officeDocument/2006/relationships/image" Target="media/image18.png"/><Relationship Id="rId49"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4.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446D8B-CA3B-4AD2-90E1-D489F1CBC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1026</TotalTime>
  <Pages>18</Pages>
  <Words>3133</Words>
  <Characters>22693</Characters>
  <Application>Microsoft Office Word</Application>
  <DocSecurity>0</DocSecurity>
  <Lines>189</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cp:lastModifiedBy>Liv Randi Lindseth</cp:lastModifiedBy>
  <cp:revision>21</cp:revision>
  <cp:lastPrinted>2019-11-21T23:26:00Z</cp:lastPrinted>
  <dcterms:created xsi:type="dcterms:W3CDTF">2020-09-10T13:27:00Z</dcterms:created>
  <dcterms:modified xsi:type="dcterms:W3CDTF">2020-11-02T10:55:00Z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